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B7" w:rsidRPr="007D1C3C" w:rsidRDefault="00DA3CB7" w:rsidP="007D1C3C">
      <w:pPr>
        <w:spacing w:line="360" w:lineRule="auto"/>
        <w:contextualSpacing/>
        <w:rPr>
          <w:rFonts w:ascii="宋体"/>
          <w:b/>
          <w:sz w:val="32"/>
          <w:szCs w:val="32"/>
        </w:rPr>
      </w:pPr>
      <w:r w:rsidRPr="00337094">
        <w:rPr>
          <w:rFonts w:ascii="仿宋" w:eastAsia="仿宋" w:hAnsi="仿宋" w:hint="eastAsia"/>
          <w:b/>
          <w:color w:val="000000"/>
          <w:sz w:val="28"/>
          <w:szCs w:val="28"/>
        </w:rPr>
        <w:t>附件</w:t>
      </w:r>
      <w:r>
        <w:rPr>
          <w:rFonts w:ascii="仿宋" w:eastAsia="仿宋" w:hAnsi="仿宋"/>
          <w:b/>
          <w:color w:val="000000"/>
          <w:sz w:val="28"/>
          <w:szCs w:val="28"/>
        </w:rPr>
        <w:t xml:space="preserve">2              </w:t>
      </w:r>
      <w:r w:rsidRPr="00291C7F">
        <w:rPr>
          <w:rFonts w:ascii="宋体" w:hAnsi="宋体" w:hint="eastAsia"/>
          <w:b/>
          <w:sz w:val="32"/>
          <w:szCs w:val="32"/>
        </w:rPr>
        <w:t>竞赛工作器材</w:t>
      </w:r>
    </w:p>
    <w:p w:rsidR="00DA3CB7" w:rsidRPr="00291C7F" w:rsidRDefault="00DA3CB7" w:rsidP="002610E6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2610E6">
        <w:rPr>
          <w:rFonts w:ascii="仿宋_GB2312" w:eastAsia="仿宋_GB2312" w:hAnsi="仿宋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、</w:t>
      </w:r>
      <w:r w:rsidRPr="00291C7F">
        <w:rPr>
          <w:rFonts w:ascii="仿宋_GB2312" w:eastAsia="仿宋_GB2312" w:hAnsi="仿宋" w:hint="eastAsia"/>
          <w:sz w:val="32"/>
          <w:szCs w:val="32"/>
        </w:rPr>
        <w:t>裁判秘书用品：</w:t>
      </w:r>
    </w:p>
    <w:p w:rsidR="00DA3CB7" w:rsidRPr="00291C7F" w:rsidRDefault="00DA3CB7" w:rsidP="007D1C3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291C7F">
        <w:rPr>
          <w:rFonts w:ascii="仿宋_GB2312" w:eastAsia="仿宋_GB2312" w:hAnsi="仿宋" w:hint="eastAsia"/>
          <w:sz w:val="32"/>
          <w:szCs w:val="32"/>
        </w:rPr>
        <w:t>纸、笔、刀、尺、胶水、皮筋、宽胶带、窄胶带、订书机、订书钉、曲别针、回形针、涂改液、文件夹、档案袋</w:t>
      </w:r>
      <w:r>
        <w:rPr>
          <w:rFonts w:ascii="仿宋_GB2312" w:eastAsia="仿宋_GB2312" w:hAnsi="仿宋" w:hint="eastAsia"/>
          <w:sz w:val="32"/>
          <w:szCs w:val="32"/>
        </w:rPr>
        <w:t>、打印机等</w:t>
      </w:r>
      <w:r w:rsidRPr="00291C7F">
        <w:rPr>
          <w:rFonts w:ascii="仿宋_GB2312" w:eastAsia="仿宋_GB2312" w:hAnsi="仿宋" w:hint="eastAsia"/>
          <w:sz w:val="32"/>
          <w:szCs w:val="32"/>
        </w:rPr>
        <w:t>。</w:t>
      </w:r>
    </w:p>
    <w:p w:rsidR="00DA3CB7" w:rsidRPr="00291C7F" w:rsidRDefault="00DA3CB7" w:rsidP="002610E6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2610E6">
        <w:rPr>
          <w:rFonts w:ascii="仿宋_GB2312" w:eastAsia="仿宋_GB2312" w:hAnsi="仿宋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、</w:t>
      </w:r>
      <w:r w:rsidRPr="00291C7F">
        <w:rPr>
          <w:rFonts w:ascii="仿宋_GB2312" w:eastAsia="仿宋_GB2312" w:hAnsi="仿宋" w:hint="eastAsia"/>
          <w:sz w:val="32"/>
          <w:szCs w:val="32"/>
        </w:rPr>
        <w:t>裁判组用品：</w:t>
      </w:r>
    </w:p>
    <w:p w:rsidR="00DA3CB7" w:rsidRPr="00291C7F" w:rsidRDefault="00DA3CB7" w:rsidP="00B34F6B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计时秒表：（根据裁判分组确定）</w:t>
      </w:r>
    </w:p>
    <w:p w:rsidR="00DA3CB7" w:rsidRDefault="00DA3CB7" w:rsidP="007D1C3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赛事公告栏：</w:t>
      </w:r>
      <w:r>
        <w:rPr>
          <w:rFonts w:ascii="仿宋_GB2312" w:eastAsia="仿宋_GB2312" w:hAnsi="仿宋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个</w:t>
      </w:r>
    </w:p>
    <w:p w:rsidR="00DA3CB7" w:rsidRDefault="00DA3CB7" w:rsidP="007D1C3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抽签箱：</w:t>
      </w:r>
      <w:r>
        <w:rPr>
          <w:rFonts w:ascii="仿宋_GB2312" w:eastAsia="仿宋_GB2312" w:hAnsi="仿宋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个</w:t>
      </w:r>
    </w:p>
    <w:p w:rsidR="00DA3CB7" w:rsidRDefault="00DA3CB7" w:rsidP="007D1C3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分组、成绩展示板：</w:t>
      </w:r>
      <w:r>
        <w:rPr>
          <w:rFonts w:ascii="仿宋_GB2312" w:eastAsia="仿宋_GB2312" w:hAnsi="仿宋"/>
          <w:sz w:val="32"/>
          <w:szCs w:val="32"/>
        </w:rPr>
        <w:t>3</w:t>
      </w:r>
      <w:r>
        <w:rPr>
          <w:rFonts w:ascii="仿宋_GB2312" w:eastAsia="仿宋_GB2312" w:hAnsi="仿宋"/>
          <w:sz w:val="32"/>
          <w:szCs w:val="32"/>
        </w:rPr>
        <w:t>—</w:t>
      </w:r>
      <w:r>
        <w:rPr>
          <w:rFonts w:ascii="仿宋_GB2312" w:eastAsia="仿宋_GB2312" w:hAnsi="仿宋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个</w:t>
      </w:r>
    </w:p>
    <w:p w:rsidR="00DA3CB7" w:rsidRDefault="00DA3CB7" w:rsidP="007D1C3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裁判椅：（根据使用场地数量确定，每块场地</w:t>
      </w:r>
      <w:r>
        <w:rPr>
          <w:rFonts w:ascii="仿宋_GB2312" w:eastAsia="仿宋_GB2312" w:hAnsi="仿宋"/>
          <w:sz w:val="32"/>
          <w:szCs w:val="32"/>
        </w:rPr>
        <w:t>2-3</w:t>
      </w:r>
      <w:r>
        <w:rPr>
          <w:rFonts w:ascii="仿宋_GB2312" w:eastAsia="仿宋_GB2312" w:hAnsi="仿宋" w:hint="eastAsia"/>
          <w:sz w:val="32"/>
          <w:szCs w:val="32"/>
        </w:rPr>
        <w:t>把）</w:t>
      </w:r>
    </w:p>
    <w:p w:rsidR="00DA3CB7" w:rsidRPr="00476C2B" w:rsidRDefault="00DA3CB7" w:rsidP="007D1C3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扩音器及耳机：（根据比赛场地及裁判人数确定）</w:t>
      </w:r>
    </w:p>
    <w:p w:rsidR="00DA3CB7" w:rsidRPr="002610E6" w:rsidRDefault="00DA3CB7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t xml:space="preserve">     </w:t>
      </w:r>
      <w:r w:rsidRPr="002610E6">
        <w:rPr>
          <w:rFonts w:ascii="仿宋_GB2312" w:eastAsia="仿宋_GB2312"/>
          <w:sz w:val="32"/>
          <w:szCs w:val="32"/>
        </w:rPr>
        <w:t xml:space="preserve"> </w:t>
      </w:r>
      <w:r w:rsidRPr="002610E6">
        <w:rPr>
          <w:rFonts w:ascii="仿宋_GB2312" w:eastAsia="仿宋_GB2312" w:hint="eastAsia"/>
          <w:sz w:val="32"/>
          <w:szCs w:val="32"/>
        </w:rPr>
        <w:t>裁判工作区桌椅若干</w:t>
      </w:r>
    </w:p>
    <w:p w:rsidR="00DA3CB7" w:rsidRDefault="00DA3CB7">
      <w:pPr>
        <w:rPr>
          <w:rFonts w:ascii="仿宋_GB2312" w:eastAsia="仿宋_GB2312"/>
          <w:sz w:val="32"/>
          <w:szCs w:val="32"/>
        </w:rPr>
      </w:pPr>
      <w:r>
        <w:t xml:space="preserve">      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、球员及观众用品</w:t>
      </w:r>
    </w:p>
    <w:p w:rsidR="00DA3CB7" w:rsidRDefault="00DA3CB7" w:rsidP="002610E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每片场地入口处球员休息座椅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把</w:t>
      </w:r>
    </w:p>
    <w:p w:rsidR="00DA3CB7" w:rsidRDefault="00DA3CB7" w:rsidP="002610E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观众区座椅若干</w:t>
      </w:r>
    </w:p>
    <w:p w:rsidR="00DA3CB7" w:rsidRDefault="00DA3CB7" w:rsidP="002610E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、组委会用品</w:t>
      </w:r>
    </w:p>
    <w:p w:rsidR="00DA3CB7" w:rsidRDefault="00DA3CB7" w:rsidP="002610E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比赛背景板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块</w:t>
      </w:r>
    </w:p>
    <w:p w:rsidR="00DA3CB7" w:rsidRDefault="00DA3CB7" w:rsidP="002610E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比赛易拉宝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个</w:t>
      </w:r>
    </w:p>
    <w:p w:rsidR="00DA3CB7" w:rsidRPr="002610E6" w:rsidRDefault="00DA3CB7" w:rsidP="002610E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场地内响板处赛事名称制作物（根据场地数量确定）</w:t>
      </w:r>
    </w:p>
    <w:sectPr w:rsidR="00DA3CB7" w:rsidRPr="002610E6" w:rsidSect="00F7645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CB7" w:rsidRDefault="00DA3CB7" w:rsidP="00C913B8">
      <w:r>
        <w:separator/>
      </w:r>
    </w:p>
  </w:endnote>
  <w:endnote w:type="continuationSeparator" w:id="0">
    <w:p w:rsidR="00DA3CB7" w:rsidRDefault="00DA3CB7" w:rsidP="00C91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CB7" w:rsidRDefault="00DA3CB7">
    <w:pPr>
      <w:pStyle w:val="Footer"/>
      <w:jc w:val="right"/>
    </w:pPr>
    <w:fldSimple w:instr="PAGE   \* MERGEFORMAT">
      <w:r w:rsidRPr="00476C2B">
        <w:rPr>
          <w:noProof/>
          <w:lang w:val="zh-CN"/>
        </w:rPr>
        <w:t>1</w:t>
      </w:r>
    </w:fldSimple>
  </w:p>
  <w:p w:rsidR="00DA3CB7" w:rsidRDefault="00DA3C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CB7" w:rsidRDefault="00DA3CB7" w:rsidP="00C913B8">
      <w:r>
        <w:separator/>
      </w:r>
    </w:p>
  </w:footnote>
  <w:footnote w:type="continuationSeparator" w:id="0">
    <w:p w:rsidR="00DA3CB7" w:rsidRDefault="00DA3CB7" w:rsidP="00C913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F6B"/>
    <w:rsid w:val="002610E6"/>
    <w:rsid w:val="00291C7F"/>
    <w:rsid w:val="00333069"/>
    <w:rsid w:val="00337094"/>
    <w:rsid w:val="00405D51"/>
    <w:rsid w:val="00476C2B"/>
    <w:rsid w:val="005D2501"/>
    <w:rsid w:val="005D4BAE"/>
    <w:rsid w:val="007D1C3C"/>
    <w:rsid w:val="00B34F6B"/>
    <w:rsid w:val="00C65E1B"/>
    <w:rsid w:val="00C913B8"/>
    <w:rsid w:val="00CF2379"/>
    <w:rsid w:val="00D07312"/>
    <w:rsid w:val="00DA3CB7"/>
    <w:rsid w:val="00DF6CDD"/>
    <w:rsid w:val="00F76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F6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34F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34F6B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44</Words>
  <Characters>254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zhouxiaochao</cp:lastModifiedBy>
  <cp:revision>3</cp:revision>
  <dcterms:created xsi:type="dcterms:W3CDTF">2015-05-18T08:50:00Z</dcterms:created>
  <dcterms:modified xsi:type="dcterms:W3CDTF">2015-06-03T07:49:00Z</dcterms:modified>
</cp:coreProperties>
</file>