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fffffff2"/>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B7453" w:rsidRPr="00672BFD" w14:paraId="594927D7" w14:textId="77777777" w:rsidTr="00215ADD">
        <w:tc>
          <w:tcPr>
            <w:tcW w:w="509" w:type="dxa"/>
          </w:tcPr>
          <w:p w14:paraId="7FD532AE" w14:textId="77777777" w:rsidR="00672BFD" w:rsidRPr="00405884" w:rsidRDefault="00672BFD" w:rsidP="0024666E">
            <w:pPr>
              <w:pStyle w:val="affff"/>
              <w:framePr w:wrap="notBeside" w:vAnchor="page" w:hAnchor="page" w:x="1372" w:y="568"/>
              <w:tabs>
                <w:tab w:val="clear" w:pos="4153"/>
                <w:tab w:val="clear" w:pos="8306"/>
              </w:tabs>
              <w:spacing w:line="240" w:lineRule="auto"/>
              <w:jc w:val="left"/>
              <w:rPr>
                <w:rFonts w:ascii="黑体" w:eastAsia="黑体" w:hAnsi="黑体"/>
                <w:sz w:val="21"/>
                <w:szCs w:val="21"/>
              </w:rPr>
            </w:pPr>
            <w:bookmarkStart w:id="0" w:name="_Hlk113484209"/>
            <w:bookmarkEnd w:id="0"/>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14:paraId="310649C7" w14:textId="1C580C8B" w:rsidR="00672BFD" w:rsidRPr="00672BFD" w:rsidRDefault="00672BFD" w:rsidP="00C94DF2">
            <w:pPr>
              <w:pStyle w:val="affff"/>
              <w:framePr w:wrap="notBeside" w:vAnchor="page" w:hAnchor="page" w:x="1372" w:y="568"/>
              <w:tabs>
                <w:tab w:val="clear" w:pos="4153"/>
                <w:tab w:val="clear" w:pos="8306"/>
              </w:tabs>
              <w:spacing w:line="240" w:lineRule="auto"/>
              <w:jc w:val="both"/>
              <w:rPr>
                <w:rFonts w:ascii="黑体" w:eastAsia="黑体" w:hAnsi="黑体"/>
                <w:sz w:val="21"/>
                <w:szCs w:val="21"/>
              </w:rPr>
            </w:pPr>
            <w:r w:rsidRPr="00672BFD">
              <w:rPr>
                <w:rFonts w:ascii="黑体" w:eastAsia="黑体" w:hAnsi="黑体"/>
                <w:sz w:val="21"/>
                <w:szCs w:val="21"/>
              </w:rPr>
              <w:fldChar w:fldCharType="begin">
                <w:ffData>
                  <w:name w:val="ICS"/>
                  <w:enabled/>
                  <w:calcOnExit w:val="0"/>
                  <w:textInput>
                    <w:default w:val="点击此处添加ICS号"/>
                  </w:textInput>
                </w:ffData>
              </w:fldChar>
            </w:r>
            <w:bookmarkStart w:id="1" w:name="ICS"/>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106B96">
              <w:rPr>
                <w:rFonts w:ascii="黑体" w:eastAsia="黑体" w:hAnsi="黑体"/>
                <w:sz w:val="21"/>
                <w:szCs w:val="21"/>
              </w:rPr>
              <w:t>97.220</w:t>
            </w:r>
            <w:r w:rsidRPr="00672BFD">
              <w:rPr>
                <w:rFonts w:ascii="黑体" w:eastAsia="黑体" w:hAnsi="黑体"/>
                <w:sz w:val="21"/>
                <w:szCs w:val="21"/>
              </w:rPr>
              <w:fldChar w:fldCharType="end"/>
            </w:r>
            <w:bookmarkEnd w:id="1"/>
          </w:p>
        </w:tc>
      </w:tr>
      <w:tr w:rsidR="007B7453" w:rsidRPr="00672BFD" w14:paraId="3BC70115" w14:textId="77777777" w:rsidTr="00215ADD">
        <w:tc>
          <w:tcPr>
            <w:tcW w:w="509" w:type="dxa"/>
          </w:tcPr>
          <w:p w14:paraId="668A470F" w14:textId="77777777" w:rsidR="00672BFD" w:rsidRPr="00672BFD" w:rsidRDefault="00672BFD" w:rsidP="0024666E">
            <w:pPr>
              <w:pStyle w:val="affff"/>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tbl>
            <w:tblPr>
              <w:tblStyle w:val="affffffffff2"/>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F4050" w14:paraId="410CE81F" w14:textId="77777777" w:rsidTr="008A173B">
              <w:trPr>
                <w:trHeight w:hRule="exact" w:val="1021"/>
              </w:trPr>
              <w:tc>
                <w:tcPr>
                  <w:tcW w:w="9242" w:type="dxa"/>
                  <w:vAlign w:val="center"/>
                </w:tcPr>
                <w:p w14:paraId="61D4F020" w14:textId="63B7D109" w:rsidR="000F4050" w:rsidRDefault="007B6032" w:rsidP="0019493B">
                  <w:pPr>
                    <w:pStyle w:val="affffb"/>
                    <w:framePr w:w="0" w:hRule="auto" w:wrap="auto" w:hAnchor="text" w:xAlign="left" w:yAlign="inline" w:anchorLock="0"/>
                    <w:ind w:left="420" w:right="624"/>
                    <w:rPr>
                      <w:rFonts w:ascii="宋体" w:hAnsi="宋体"/>
                      <w:sz w:val="28"/>
                      <w:szCs w:val="28"/>
                    </w:rPr>
                  </w:pPr>
                  <w:r w:rsidRPr="00AA52A1">
                    <w:rPr>
                      <w:noProof/>
                    </w:rPr>
                    <w:drawing>
                      <wp:inline distT="0" distB="0" distL="0" distR="0" wp14:anchorId="52BEEA93" wp14:editId="0139E21F">
                        <wp:extent cx="414720" cy="43056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20" cy="430560"/>
                                </a:xfrm>
                                <a:prstGeom prst="rect">
                                  <a:avLst/>
                                </a:prstGeom>
                                <a:noFill/>
                                <a:ln>
                                  <a:noFill/>
                                </a:ln>
                              </pic:spPr>
                            </pic:pic>
                          </a:graphicData>
                        </a:graphic>
                      </wp:inline>
                    </w:drawing>
                  </w:r>
                  <w:r w:rsidRPr="00F72829">
                    <w:rPr>
                      <w:noProof/>
                    </w:rPr>
                    <w:drawing>
                      <wp:inline distT="0" distB="0" distL="0" distR="0" wp14:anchorId="24A47523" wp14:editId="542E8A32">
                        <wp:extent cx="170935" cy="436596"/>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71" cy="522509"/>
                                </a:xfrm>
                                <a:prstGeom prst="rect">
                                  <a:avLst/>
                                </a:prstGeom>
                                <a:noFill/>
                                <a:ln>
                                  <a:noFill/>
                                </a:ln>
                              </pic:spPr>
                            </pic:pic>
                          </a:graphicData>
                        </a:graphic>
                      </wp:inline>
                    </w:drawing>
                  </w:r>
                  <w:r w:rsidR="000F4050" w:rsidRPr="001446C2">
                    <w:rPr>
                      <w:sz w:val="21"/>
                      <w:szCs w:val="21"/>
                    </w:rPr>
                    <w:t xml:space="preserve"> </w:t>
                  </w:r>
                  <w:r w:rsidR="009C3257">
                    <w:fldChar w:fldCharType="begin">
                      <w:ffData>
                        <w:name w:val="c1"/>
                        <w:enabled/>
                        <w:calcOnExit w:val="0"/>
                        <w:textInput>
                          <w:maxLength w:val="7"/>
                        </w:textInput>
                      </w:ffData>
                    </w:fldChar>
                  </w:r>
                  <w:bookmarkStart w:id="2" w:name="c1"/>
                  <w:r w:rsidR="009C3257">
                    <w:instrText xml:space="preserve"> FORMTEXT </w:instrText>
                  </w:r>
                  <w:r w:rsidR="009C3257">
                    <w:fldChar w:fldCharType="separate"/>
                  </w:r>
                  <w:r w:rsidR="00106B96">
                    <w:t> </w:t>
                  </w:r>
                  <w:r w:rsidR="00106B96">
                    <w:t> </w:t>
                  </w:r>
                  <w:r w:rsidR="00106B96">
                    <w:t> </w:t>
                  </w:r>
                  <w:r w:rsidR="00106B96">
                    <w:t> </w:t>
                  </w:r>
                  <w:r w:rsidR="00106B96">
                    <w:t> </w:t>
                  </w:r>
                  <w:r w:rsidR="009C3257">
                    <w:fldChar w:fldCharType="end"/>
                  </w:r>
                  <w:bookmarkEnd w:id="2"/>
                </w:p>
              </w:tc>
            </w:tr>
          </w:tbl>
          <w:p w14:paraId="2731C7B4" w14:textId="78CB4204" w:rsidR="00FB231D" w:rsidRPr="00672BFD" w:rsidRDefault="00672BFD" w:rsidP="0024666E">
            <w:pPr>
              <w:pStyle w:val="affff"/>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3"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106B96">
              <w:rPr>
                <w:rFonts w:ascii="黑体" w:eastAsia="黑体" w:hAnsi="黑体" w:hint="eastAsia"/>
                <w:sz w:val="21"/>
                <w:szCs w:val="21"/>
              </w:rPr>
              <w:t>Y</w:t>
            </w:r>
            <w:r w:rsidR="00106B96">
              <w:rPr>
                <w:rFonts w:ascii="黑体" w:eastAsia="黑体" w:hAnsi="黑体"/>
                <w:sz w:val="21"/>
                <w:szCs w:val="21"/>
              </w:rPr>
              <w:t>5</w:t>
            </w:r>
            <w:r w:rsidR="00106B96">
              <w:rPr>
                <w:rFonts w:ascii="黑体" w:eastAsia="黑体" w:hAnsi="黑体"/>
                <w:sz w:val="21"/>
                <w:szCs w:val="21"/>
              </w:rPr>
              <w:t> </w:t>
            </w:r>
            <w:r w:rsidR="00106B96">
              <w:rPr>
                <w:rFonts w:ascii="黑体" w:eastAsia="黑体" w:hAnsi="黑体"/>
                <w:sz w:val="21"/>
                <w:szCs w:val="21"/>
              </w:rPr>
              <w:t> </w:t>
            </w:r>
            <w:r w:rsidR="00106B96">
              <w:rPr>
                <w:rFonts w:ascii="黑体" w:eastAsia="黑体" w:hAnsi="黑体"/>
                <w:sz w:val="21"/>
                <w:szCs w:val="21"/>
              </w:rPr>
              <w:t> </w:t>
            </w:r>
            <w:r w:rsidR="00106B96">
              <w:rPr>
                <w:rFonts w:ascii="黑体" w:eastAsia="黑体" w:hAnsi="黑体"/>
                <w:sz w:val="21"/>
                <w:szCs w:val="21"/>
              </w:rPr>
              <w:t> </w:t>
            </w:r>
            <w:r w:rsidR="00106B96">
              <w:rPr>
                <w:rFonts w:ascii="黑体" w:eastAsia="黑体" w:hAnsi="黑体"/>
                <w:sz w:val="21"/>
                <w:szCs w:val="21"/>
              </w:rPr>
              <w:t> </w:t>
            </w:r>
            <w:r w:rsidRPr="00672BFD">
              <w:rPr>
                <w:rFonts w:ascii="黑体" w:eastAsia="黑体" w:hAnsi="黑体"/>
                <w:sz w:val="21"/>
                <w:szCs w:val="21"/>
              </w:rPr>
              <w:fldChar w:fldCharType="end"/>
            </w:r>
            <w:bookmarkEnd w:id="3"/>
          </w:p>
        </w:tc>
      </w:tr>
    </w:tbl>
    <w:bookmarkStart w:id="4" w:name="_Hlk26473981"/>
    <w:p w14:paraId="5C816169" w14:textId="1049D575" w:rsidR="0000040A" w:rsidRPr="007B7453" w:rsidRDefault="007B7453" w:rsidP="000107E0">
      <w:pPr>
        <w:pStyle w:val="affffc"/>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5"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283C34">
        <w:rPr>
          <w:rFonts w:ascii="黑体" w:eastAsia="黑体"/>
          <w:b w:val="0"/>
          <w:w w:val="100"/>
          <w:sz w:val="48"/>
        </w:rPr>
        <w:t> </w:t>
      </w:r>
      <w:r w:rsidR="00283C34">
        <w:rPr>
          <w:rFonts w:ascii="黑体" w:eastAsia="黑体"/>
          <w:b w:val="0"/>
          <w:w w:val="100"/>
          <w:sz w:val="48"/>
        </w:rPr>
        <w:t> </w:t>
      </w:r>
      <w:r w:rsidR="00283C34">
        <w:rPr>
          <w:rFonts w:ascii="黑体" w:eastAsia="黑体"/>
          <w:b w:val="0"/>
          <w:w w:val="100"/>
          <w:sz w:val="48"/>
        </w:rPr>
        <w:t> </w:t>
      </w:r>
      <w:r w:rsidR="00283C34">
        <w:rPr>
          <w:rFonts w:ascii="黑体" w:eastAsia="黑体"/>
          <w:b w:val="0"/>
          <w:w w:val="100"/>
          <w:sz w:val="48"/>
        </w:rPr>
        <w:t> </w:t>
      </w:r>
      <w:r w:rsidR="00283C34">
        <w:rPr>
          <w:rFonts w:ascii="黑体" w:eastAsia="黑体"/>
          <w:b w:val="0"/>
          <w:w w:val="100"/>
          <w:sz w:val="48"/>
        </w:rPr>
        <w:t> </w:t>
      </w:r>
      <w:r w:rsidRPr="001A4CF3">
        <w:rPr>
          <w:rFonts w:ascii="黑体" w:eastAsia="黑体"/>
          <w:b w:val="0"/>
          <w:w w:val="100"/>
          <w:sz w:val="48"/>
        </w:rPr>
        <w:fldChar w:fldCharType="end"/>
      </w:r>
      <w:bookmarkEnd w:id="5"/>
      <w:r w:rsidR="00AE2A69">
        <w:rPr>
          <w:rFonts w:ascii="黑体" w:eastAsia="黑体" w:hint="eastAsia"/>
          <w:b w:val="0"/>
          <w:w w:val="100"/>
          <w:sz w:val="48"/>
        </w:rPr>
        <w:t>团体</w:t>
      </w:r>
      <w:r>
        <w:rPr>
          <w:rFonts w:ascii="黑体" w:eastAsia="黑体" w:hAnsi="黑体" w:hint="eastAsia"/>
          <w:b w:val="0"/>
          <w:bCs w:val="0"/>
          <w:w w:val="100"/>
          <w:sz w:val="48"/>
          <w:szCs w:val="48"/>
        </w:rPr>
        <w:t>标准</w:t>
      </w:r>
    </w:p>
    <w:bookmarkEnd w:id="4"/>
    <w:p w14:paraId="6A82F0BA" w14:textId="77777777" w:rsidR="00AA456B" w:rsidRPr="00A952D7" w:rsidRDefault="00AE2A69" w:rsidP="00A952D7">
      <w:pPr>
        <w:pStyle w:val="affffffffff9"/>
        <w:framePr w:wrap="auto"/>
      </w:pPr>
      <w:r>
        <w:t>T/</w:t>
      </w:r>
      <w:r w:rsidR="00EB31ED">
        <w:fldChar w:fldCharType="begin">
          <w:ffData>
            <w:name w:val="文字1"/>
            <w:enabled/>
            <w:calcOnExit w:val="0"/>
            <w:textInput>
              <w:default w:val="XXX"/>
            </w:textInput>
          </w:ffData>
        </w:fldChar>
      </w:r>
      <w:bookmarkStart w:id="6" w:name="文字1"/>
      <w:r w:rsidR="00EB31ED">
        <w:instrText xml:space="preserve"> FORMTEXT </w:instrText>
      </w:r>
      <w:r w:rsidR="00EB31ED">
        <w:fldChar w:fldCharType="separate"/>
      </w:r>
      <w:r w:rsidR="00EB31ED">
        <w:t>XXX</w:t>
      </w:r>
      <w:r w:rsidR="00EB31ED">
        <w:fldChar w:fldCharType="end"/>
      </w:r>
      <w:bookmarkEnd w:id="6"/>
      <w:r w:rsidR="00634D9E">
        <w:t xml:space="preserve"> </w:t>
      </w:r>
      <w:r w:rsidR="00EB31ED">
        <w:fldChar w:fldCharType="begin">
          <w:ffData>
            <w:name w:val="NSTD_CODE_F"/>
            <w:enabled/>
            <w:calcOnExit w:val="0"/>
            <w:textInput>
              <w:default w:val="XXXX"/>
            </w:textInput>
          </w:ffData>
        </w:fldChar>
      </w:r>
      <w:bookmarkStart w:id="7" w:name="NSTD_CODE_F"/>
      <w:r w:rsidR="00EB31ED">
        <w:instrText xml:space="preserve"> FORMTEXT </w:instrText>
      </w:r>
      <w:r w:rsidR="00EB31ED">
        <w:fldChar w:fldCharType="separate"/>
      </w:r>
      <w:r w:rsidR="00EB31ED">
        <w:t>XXXX</w:t>
      </w:r>
      <w:r w:rsidR="00EB31ED">
        <w:fldChar w:fldCharType="end"/>
      </w:r>
      <w:bookmarkEnd w:id="7"/>
      <w:r w:rsidR="004644A6" w:rsidRPr="004644A6">
        <w:rPr>
          <w:rFonts w:hAnsi="黑体"/>
        </w:rPr>
        <w:t>—</w:t>
      </w:r>
      <w:r w:rsidR="00087A77">
        <w:fldChar w:fldCharType="begin">
          <w:ffData>
            <w:name w:val="NSTD_CODE_B"/>
            <w:enabled/>
            <w:calcOnExit w:val="0"/>
            <w:textInput>
              <w:default w:val="XXXX"/>
            </w:textInput>
          </w:ffData>
        </w:fldChar>
      </w:r>
      <w:bookmarkStart w:id="8" w:name="NSTD_CODE_B"/>
      <w:r w:rsidR="00087A77">
        <w:instrText xml:space="preserve"> FORMTEXT </w:instrText>
      </w:r>
      <w:r w:rsidR="00087A77">
        <w:fldChar w:fldCharType="separate"/>
      </w:r>
      <w:r w:rsidR="00087A77">
        <w:t>XXXX</w:t>
      </w:r>
      <w:r w:rsidR="00087A77">
        <w:fldChar w:fldCharType="end"/>
      </w:r>
      <w:bookmarkEnd w:id="8"/>
    </w:p>
    <w:p w14:paraId="3C5A0BE0" w14:textId="77777777" w:rsidR="00E846C8" w:rsidRPr="001E4882" w:rsidRDefault="00087A77" w:rsidP="00A952D7">
      <w:pPr>
        <w:pStyle w:val="affffffffffa"/>
        <w:framePr w:wrap="auto"/>
        <w:rPr>
          <w:rFonts w:hAnsi="黑体"/>
        </w:rPr>
      </w:pPr>
      <w:r w:rsidRPr="001E4882">
        <w:rPr>
          <w:rFonts w:hAnsi="黑体"/>
        </w:rPr>
        <w:fldChar w:fldCharType="begin">
          <w:ffData>
            <w:name w:val="OSTD_CODE"/>
            <w:enabled/>
            <w:calcOnExit w:val="0"/>
            <w:textInput/>
          </w:ffData>
        </w:fldChar>
      </w:r>
      <w:bookmarkStart w:id="9"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9"/>
    </w:p>
    <w:p w14:paraId="65867753" w14:textId="77777777"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18787446" wp14:editId="601163F7">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20F81"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o:allowoverlap="f">
                <w10:wrap anchorx="page" anchory="page"/>
              </v:line>
            </w:pict>
          </mc:Fallback>
        </mc:AlternateContent>
      </w:r>
    </w:p>
    <w:p w14:paraId="729C9B04" w14:textId="77777777" w:rsidR="006816A4" w:rsidRDefault="006816A4" w:rsidP="0036429C">
      <w:pPr>
        <w:pStyle w:val="affffc"/>
        <w:framePr w:w="9639" w:h="6976" w:hRule="exact" w:hSpace="0" w:vSpace="0" w:wrap="around" w:hAnchor="page" w:y="6408"/>
        <w:jc w:val="center"/>
        <w:rPr>
          <w:rFonts w:ascii="黑体" w:eastAsia="黑体" w:hAnsi="黑体"/>
          <w:b w:val="0"/>
          <w:bCs w:val="0"/>
          <w:w w:val="100"/>
        </w:rPr>
      </w:pPr>
    </w:p>
    <w:p w14:paraId="7CF3EFEC" w14:textId="0299F495" w:rsidR="006816A4" w:rsidRDefault="00562308" w:rsidP="00463B77">
      <w:pPr>
        <w:pStyle w:val="affffffffffb"/>
        <w:framePr w:h="6974" w:hRule="exact" w:wrap="around" w:x="1419" w:anchorLock="1"/>
      </w:pPr>
      <w:r>
        <w:fldChar w:fldCharType="begin">
          <w:ffData>
            <w:name w:val="CSTD_NAME"/>
            <w:enabled/>
            <w:calcOnExit w:val="0"/>
            <w:textInput>
              <w:default w:val="点击此处添加标准名称"/>
            </w:textInput>
          </w:ffData>
        </w:fldChar>
      </w:r>
      <w:bookmarkStart w:id="10" w:name="CSTD_NAME"/>
      <w:r>
        <w:instrText xml:space="preserve"> FORMTEXT </w:instrText>
      </w:r>
      <w:r>
        <w:fldChar w:fldCharType="separate"/>
      </w:r>
      <w:r w:rsidR="00807235">
        <w:t>航空航天模型运动技能等级与测试方法</w:t>
      </w:r>
      <w:r>
        <w:fldChar w:fldCharType="end"/>
      </w:r>
      <w:bookmarkEnd w:id="10"/>
    </w:p>
    <w:p w14:paraId="35481A29" w14:textId="77777777" w:rsidR="00815419" w:rsidRPr="00815419" w:rsidRDefault="00815419" w:rsidP="00324EDD">
      <w:pPr>
        <w:framePr w:w="9639" w:h="6974" w:hRule="exact" w:wrap="around" w:vAnchor="page" w:hAnchor="page" w:x="1419" w:y="6408" w:anchorLock="1"/>
        <w:ind w:left="-1418"/>
      </w:pPr>
    </w:p>
    <w:p w14:paraId="2A206040" w14:textId="29860AB7" w:rsidR="00755402" w:rsidRPr="008B50C8" w:rsidRDefault="00F515EE" w:rsidP="00463B77">
      <w:pPr>
        <w:pStyle w:val="afffffffb"/>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1"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010974">
        <w:rPr>
          <w:rFonts w:eastAsia="黑体" w:hint="eastAsia"/>
          <w:noProof/>
          <w:szCs w:val="28"/>
        </w:rPr>
        <w:t>点击此处添加标准名称的英文译名</w:t>
      </w:r>
      <w:r>
        <w:rPr>
          <w:rFonts w:eastAsia="黑体"/>
          <w:noProof/>
          <w:szCs w:val="28"/>
        </w:rPr>
        <w:fldChar w:fldCharType="end"/>
      </w:r>
      <w:bookmarkEnd w:id="11"/>
    </w:p>
    <w:p w14:paraId="37194A6C" w14:textId="77777777" w:rsidR="00815419" w:rsidRPr="00324EDD" w:rsidRDefault="00815419" w:rsidP="00324EDD">
      <w:pPr>
        <w:framePr w:w="9639" w:h="6974" w:hRule="exact" w:wrap="around" w:vAnchor="page" w:hAnchor="page" w:x="1419" w:y="6408" w:anchorLock="1"/>
        <w:spacing w:line="760" w:lineRule="exact"/>
        <w:ind w:left="-1418"/>
      </w:pPr>
    </w:p>
    <w:p w14:paraId="6048DC89" w14:textId="77777777" w:rsidR="00B87131" w:rsidRPr="008B50C8" w:rsidRDefault="00B87131" w:rsidP="00463B77">
      <w:pPr>
        <w:pStyle w:val="afffffffb"/>
        <w:framePr w:w="9639" w:h="6974" w:hRule="exact" w:wrap="around" w:vAnchor="page" w:hAnchor="page" w:x="1419" w:y="6408" w:anchorLock="1"/>
        <w:textAlignment w:val="bottom"/>
        <w:rPr>
          <w:rFonts w:eastAsia="黑体"/>
          <w:noProof/>
          <w:szCs w:val="28"/>
        </w:rPr>
      </w:pPr>
    </w:p>
    <w:p w14:paraId="664162A9" w14:textId="3707B894" w:rsidR="00CA7AFD" w:rsidRPr="00AC4D95" w:rsidRDefault="00A32D73" w:rsidP="00463B77">
      <w:pPr>
        <w:pStyle w:val="afffffffb"/>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noProof/>
          <w:sz w:val="24"/>
          <w:szCs w:val="28"/>
        </w:rPr>
        <w:instrText xml:space="preserve"> FORMDROPDOWN </w:instrText>
      </w:r>
      <w:r w:rsidR="00000000">
        <w:rPr>
          <w:noProof/>
          <w:sz w:val="24"/>
          <w:szCs w:val="28"/>
        </w:rPr>
      </w:r>
      <w:r w:rsidR="00000000">
        <w:rPr>
          <w:noProof/>
          <w:sz w:val="24"/>
          <w:szCs w:val="28"/>
        </w:rPr>
        <w:fldChar w:fldCharType="separate"/>
      </w:r>
      <w:r>
        <w:rPr>
          <w:noProof/>
          <w:sz w:val="24"/>
          <w:szCs w:val="28"/>
        </w:rPr>
        <w:fldChar w:fldCharType="end"/>
      </w:r>
      <w:bookmarkEnd w:id="12"/>
    </w:p>
    <w:p w14:paraId="7572E700" w14:textId="518EFC08" w:rsidR="0036429C" w:rsidRDefault="00B378E5" w:rsidP="00463B77">
      <w:pPr>
        <w:pStyle w:val="afffffffb"/>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3" w:name="CMPLSH_DATE"/>
      <w:r>
        <w:rPr>
          <w:noProof/>
          <w:sz w:val="21"/>
          <w:szCs w:val="28"/>
        </w:rPr>
        <w:instrText xml:space="preserve"> FORMTEXT </w:instrText>
      </w:r>
      <w:r>
        <w:rPr>
          <w:noProof/>
          <w:sz w:val="21"/>
          <w:szCs w:val="28"/>
        </w:rPr>
      </w:r>
      <w:r>
        <w:rPr>
          <w:noProof/>
          <w:sz w:val="21"/>
          <w:szCs w:val="28"/>
        </w:rPr>
        <w:fldChar w:fldCharType="separate"/>
      </w:r>
      <w:r w:rsidR="00FB2FEC">
        <w:rPr>
          <w:rFonts w:hint="eastAsia"/>
          <w:noProof/>
          <w:sz w:val="21"/>
          <w:szCs w:val="28"/>
        </w:rPr>
        <w:t>（本草案完成时间：</w:t>
      </w:r>
      <w:r w:rsidR="00652C10">
        <w:rPr>
          <w:rFonts w:hint="eastAsia"/>
          <w:noProof/>
          <w:sz w:val="21"/>
          <w:szCs w:val="28"/>
        </w:rPr>
        <w:t>2</w:t>
      </w:r>
      <w:r w:rsidR="00652C10">
        <w:rPr>
          <w:noProof/>
          <w:sz w:val="21"/>
          <w:szCs w:val="28"/>
        </w:rPr>
        <w:t>022</w:t>
      </w:r>
      <w:r w:rsidR="00652C10">
        <w:rPr>
          <w:rFonts w:hint="eastAsia"/>
          <w:noProof/>
          <w:sz w:val="21"/>
          <w:szCs w:val="28"/>
        </w:rPr>
        <w:t>年</w:t>
      </w:r>
      <w:r w:rsidR="007E2D03">
        <w:rPr>
          <w:noProof/>
          <w:sz w:val="21"/>
          <w:szCs w:val="28"/>
        </w:rPr>
        <w:t>9</w:t>
      </w:r>
      <w:r w:rsidR="00652C10">
        <w:rPr>
          <w:rFonts w:hint="eastAsia"/>
          <w:noProof/>
          <w:sz w:val="21"/>
          <w:szCs w:val="28"/>
        </w:rPr>
        <w:t>月</w:t>
      </w:r>
      <w:r w:rsidR="006702D6">
        <w:rPr>
          <w:noProof/>
          <w:sz w:val="21"/>
          <w:szCs w:val="28"/>
        </w:rPr>
        <w:t>15</w:t>
      </w:r>
      <w:r w:rsidR="00652C10">
        <w:rPr>
          <w:rFonts w:hint="eastAsia"/>
          <w:noProof/>
          <w:sz w:val="21"/>
          <w:szCs w:val="28"/>
        </w:rPr>
        <w:t>日</w:t>
      </w:r>
      <w:r w:rsidR="00FB2FEC">
        <w:rPr>
          <w:rFonts w:hint="eastAsia"/>
          <w:noProof/>
          <w:sz w:val="21"/>
          <w:szCs w:val="28"/>
        </w:rPr>
        <w:t>）</w:t>
      </w:r>
      <w:r>
        <w:rPr>
          <w:noProof/>
          <w:sz w:val="21"/>
          <w:szCs w:val="28"/>
        </w:rPr>
        <w:fldChar w:fldCharType="end"/>
      </w:r>
      <w:bookmarkEnd w:id="13"/>
    </w:p>
    <w:p w14:paraId="5414E3A2" w14:textId="77777777" w:rsidR="00DE703F" w:rsidRPr="00A6537A" w:rsidRDefault="008620FC" w:rsidP="00463B77">
      <w:pPr>
        <w:pStyle w:val="afffffffb"/>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sidRPr="00A6537A">
        <w:rPr>
          <w:b/>
          <w:noProof/>
          <w:sz w:val="21"/>
          <w:szCs w:val="28"/>
        </w:rPr>
        <w:instrText xml:space="preserve"> FORMDROPDOWN </w:instrText>
      </w:r>
      <w:r w:rsidR="00000000">
        <w:rPr>
          <w:b/>
          <w:noProof/>
          <w:sz w:val="21"/>
          <w:szCs w:val="28"/>
        </w:rPr>
      </w:r>
      <w:r w:rsidR="00000000">
        <w:rPr>
          <w:b/>
          <w:noProof/>
          <w:sz w:val="21"/>
          <w:szCs w:val="28"/>
        </w:rPr>
        <w:fldChar w:fldCharType="separate"/>
      </w:r>
      <w:r w:rsidRPr="00A6537A">
        <w:rPr>
          <w:b/>
          <w:noProof/>
          <w:sz w:val="21"/>
          <w:szCs w:val="28"/>
        </w:rPr>
        <w:fldChar w:fldCharType="end"/>
      </w:r>
      <w:bookmarkEnd w:id="14"/>
    </w:p>
    <w:p w14:paraId="406DA8C6" w14:textId="77777777" w:rsidR="00CD50A1" w:rsidRDefault="00087A77" w:rsidP="00EE7869">
      <w:pPr>
        <w:pStyle w:val="affffffffff7"/>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7"/>
      <w:r w:rsidR="00CD50A1">
        <w:rPr>
          <w:rFonts w:hint="eastAsia"/>
        </w:rPr>
        <w:t>发布</w:t>
      </w:r>
    </w:p>
    <w:p w14:paraId="49F0957C" w14:textId="77777777" w:rsidR="00CD50A1" w:rsidRDefault="00087A77" w:rsidP="00EE7869">
      <w:pPr>
        <w:pStyle w:val="affffffffff8"/>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20"/>
      <w:r w:rsidR="00CD50A1">
        <w:rPr>
          <w:rFonts w:hint="eastAsia"/>
        </w:rPr>
        <w:t>实施</w:t>
      </w:r>
    </w:p>
    <w:p w14:paraId="2DA3A2EB" w14:textId="77777777" w:rsidR="007B7453" w:rsidRPr="004C7E8B" w:rsidRDefault="007B7453" w:rsidP="004C25A2">
      <w:pPr>
        <w:pStyle w:val="affffffffb"/>
        <w:framePr w:h="584" w:hRule="exact" w:hSpace="181" w:vSpace="181" w:wrap="around" w:y="14800"/>
        <w:rPr>
          <w:rFonts w:hAnsi="黑体"/>
        </w:rPr>
      </w:pPr>
      <w:r w:rsidRPr="004C7E8B">
        <w:rPr>
          <w:rFonts w:hAnsi="黑体"/>
          <w:w w:val="100"/>
          <w:sz w:val="28"/>
        </w:rPr>
        <w:fldChar w:fldCharType="begin">
          <w:ffData>
            <w:name w:val="fm"/>
            <w:enabled/>
            <w:calcOnExit w:val="0"/>
            <w:textInput/>
          </w:ffData>
        </w:fldChar>
      </w:r>
      <w:bookmarkStart w:id="21"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004C25A2">
        <w:rPr>
          <w:rFonts w:hAnsi="黑体"/>
          <w:w w:val="100"/>
          <w:sz w:val="28"/>
        </w:rPr>
        <w:t> </w:t>
      </w:r>
      <w:r w:rsidR="004C25A2">
        <w:rPr>
          <w:rFonts w:hAnsi="黑体"/>
          <w:w w:val="100"/>
          <w:sz w:val="28"/>
        </w:rPr>
        <w:t> </w:t>
      </w:r>
      <w:r w:rsidR="004C25A2">
        <w:rPr>
          <w:rFonts w:hAnsi="黑体"/>
          <w:w w:val="100"/>
          <w:sz w:val="28"/>
        </w:rPr>
        <w:t> </w:t>
      </w:r>
      <w:r w:rsidR="004C25A2">
        <w:rPr>
          <w:rFonts w:hAnsi="黑体"/>
          <w:w w:val="100"/>
          <w:sz w:val="28"/>
        </w:rPr>
        <w:t> </w:t>
      </w:r>
      <w:r w:rsidR="004C25A2">
        <w:rPr>
          <w:rFonts w:hAnsi="黑体"/>
          <w:w w:val="100"/>
          <w:sz w:val="28"/>
        </w:rPr>
        <w:t> </w:t>
      </w:r>
      <w:r w:rsidRPr="004C7E8B">
        <w:rPr>
          <w:rFonts w:hAnsi="黑体"/>
          <w:w w:val="100"/>
          <w:sz w:val="28"/>
        </w:rPr>
        <w:fldChar w:fldCharType="end"/>
      </w:r>
      <w:bookmarkEnd w:id="21"/>
      <w:r w:rsidR="00196EF5" w:rsidRPr="004C7E8B">
        <w:rPr>
          <w:rFonts w:ascii="Times New Roman"/>
          <w:w w:val="100"/>
          <w:sz w:val="28"/>
        </w:rPr>
        <w:t> </w:t>
      </w:r>
      <w:r w:rsidR="00196EF5" w:rsidRPr="004C7E8B">
        <w:rPr>
          <w:rFonts w:ascii="Times New Roman"/>
          <w:w w:val="100"/>
          <w:sz w:val="28"/>
        </w:rPr>
        <w:t> </w:t>
      </w:r>
      <w:r w:rsidRPr="004C7E8B">
        <w:rPr>
          <w:rStyle w:val="affffffffffff0"/>
          <w:rFonts w:hAnsi="黑体" w:hint="eastAsia"/>
          <w:position w:val="0"/>
        </w:rPr>
        <w:t>发</w:t>
      </w:r>
      <w:r w:rsidRPr="004C7E8B">
        <w:rPr>
          <w:rStyle w:val="affffffffffff0"/>
          <w:rFonts w:hAnsi="黑体" w:hint="eastAsia"/>
          <w:spacing w:val="0"/>
          <w:position w:val="0"/>
        </w:rPr>
        <w:t>布</w:t>
      </w:r>
    </w:p>
    <w:p w14:paraId="79ADE849" w14:textId="77777777" w:rsidR="00A02BAE" w:rsidRPr="00CD50A1" w:rsidRDefault="006A37B9" w:rsidP="00A02BAE">
      <w:pPr>
        <w:rPr>
          <w:rFonts w:ascii="宋体" w:hAnsi="宋体"/>
          <w:sz w:val="28"/>
          <w:szCs w:val="28"/>
        </w:rPr>
        <w:sectPr w:rsidR="00A02BAE" w:rsidRPr="00CD50A1" w:rsidSect="009908A3">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1634DFF6" wp14:editId="0580A30F">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C97C8"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w10:wrap anchorx="page" anchory="page"/>
                <w10:anchorlock/>
              </v:line>
            </w:pict>
          </mc:Fallback>
        </mc:AlternateContent>
      </w:r>
    </w:p>
    <w:p w14:paraId="1A446256" w14:textId="77777777" w:rsidR="00E537F1" w:rsidRDefault="00E537F1" w:rsidP="00E537F1">
      <w:pPr>
        <w:pStyle w:val="affffff8"/>
        <w:spacing w:after="468"/>
      </w:pPr>
      <w:bookmarkStart w:id="22" w:name="BookMark1"/>
      <w:r w:rsidRPr="00E537F1">
        <w:rPr>
          <w:rFonts w:hint="eastAsia"/>
          <w:spacing w:val="320"/>
        </w:rPr>
        <w:lastRenderedPageBreak/>
        <w:t>目</w:t>
      </w:r>
      <w:r>
        <w:rPr>
          <w:rFonts w:hint="eastAsia"/>
        </w:rPr>
        <w:t>次</w:t>
      </w:r>
    </w:p>
    <w:p w14:paraId="0AA29246" w14:textId="5F11F859" w:rsidR="00390668" w:rsidRDefault="00E537F1">
      <w:pPr>
        <w:pStyle w:val="TOC1"/>
        <w:tabs>
          <w:tab w:val="right" w:leader="dot" w:pos="9345"/>
        </w:tabs>
        <w:rPr>
          <w:rFonts w:asciiTheme="minorHAnsi" w:eastAsiaTheme="minorEastAsia" w:hAnsiTheme="minorHAnsi" w:cstheme="minorBidi"/>
          <w:noProof/>
          <w:szCs w:val="22"/>
        </w:rPr>
      </w:pPr>
      <w:r w:rsidRPr="00E537F1">
        <w:fldChar w:fldCharType="begin"/>
      </w:r>
      <w:r w:rsidRPr="00E537F1">
        <w:instrText xml:space="preserve"> TOC \o "1-1" \h \t "标准文件_一级条标题,2,标准文件_附录一级条标题,2," </w:instrText>
      </w:r>
      <w:r w:rsidRPr="00E537F1">
        <w:fldChar w:fldCharType="separate"/>
      </w:r>
      <w:hyperlink w:anchor="_Toc114149321" w:history="1">
        <w:r w:rsidR="00390668" w:rsidRPr="00DD7D71">
          <w:rPr>
            <w:rStyle w:val="afffffff4"/>
            <w:noProof/>
            <w:spacing w:val="320"/>
          </w:rPr>
          <w:t>前</w:t>
        </w:r>
        <w:r w:rsidR="00390668" w:rsidRPr="00DD7D71">
          <w:rPr>
            <w:rStyle w:val="afffffff4"/>
            <w:noProof/>
          </w:rPr>
          <w:t>言</w:t>
        </w:r>
        <w:r w:rsidR="00390668">
          <w:rPr>
            <w:noProof/>
          </w:rPr>
          <w:tab/>
        </w:r>
        <w:r w:rsidR="00390668">
          <w:rPr>
            <w:noProof/>
          </w:rPr>
          <w:fldChar w:fldCharType="begin"/>
        </w:r>
        <w:r w:rsidR="00390668">
          <w:rPr>
            <w:noProof/>
          </w:rPr>
          <w:instrText xml:space="preserve"> PAGEREF _Toc114149321 \h </w:instrText>
        </w:r>
        <w:r w:rsidR="00390668">
          <w:rPr>
            <w:noProof/>
          </w:rPr>
        </w:r>
        <w:r w:rsidR="00390668">
          <w:rPr>
            <w:noProof/>
          </w:rPr>
          <w:fldChar w:fldCharType="separate"/>
        </w:r>
        <w:r w:rsidR="00390668">
          <w:rPr>
            <w:noProof/>
          </w:rPr>
          <w:t>III</w:t>
        </w:r>
        <w:r w:rsidR="00390668">
          <w:rPr>
            <w:noProof/>
          </w:rPr>
          <w:fldChar w:fldCharType="end"/>
        </w:r>
      </w:hyperlink>
    </w:p>
    <w:p w14:paraId="19D236DD" w14:textId="710EF6D8" w:rsidR="00390668" w:rsidRDefault="00000000">
      <w:pPr>
        <w:pStyle w:val="TOC1"/>
        <w:tabs>
          <w:tab w:val="right" w:leader="dot" w:pos="9345"/>
        </w:tabs>
        <w:rPr>
          <w:rFonts w:asciiTheme="minorHAnsi" w:eastAsiaTheme="minorEastAsia" w:hAnsiTheme="minorHAnsi" w:cstheme="minorBidi"/>
          <w:noProof/>
          <w:szCs w:val="22"/>
        </w:rPr>
      </w:pPr>
      <w:hyperlink w:anchor="_Toc114149322" w:history="1">
        <w:r w:rsidR="00390668" w:rsidRPr="00DD7D71">
          <w:rPr>
            <w:rStyle w:val="afffffff4"/>
            <w:noProof/>
            <w:spacing w:val="320"/>
          </w:rPr>
          <w:t>引</w:t>
        </w:r>
        <w:r w:rsidR="00390668" w:rsidRPr="00DD7D71">
          <w:rPr>
            <w:rStyle w:val="afffffff4"/>
            <w:noProof/>
          </w:rPr>
          <w:t>言</w:t>
        </w:r>
        <w:r w:rsidR="00390668">
          <w:rPr>
            <w:noProof/>
          </w:rPr>
          <w:tab/>
        </w:r>
        <w:r w:rsidR="00390668">
          <w:rPr>
            <w:noProof/>
          </w:rPr>
          <w:fldChar w:fldCharType="begin"/>
        </w:r>
        <w:r w:rsidR="00390668">
          <w:rPr>
            <w:noProof/>
          </w:rPr>
          <w:instrText xml:space="preserve"> PAGEREF _Toc114149322 \h </w:instrText>
        </w:r>
        <w:r w:rsidR="00390668">
          <w:rPr>
            <w:noProof/>
          </w:rPr>
        </w:r>
        <w:r w:rsidR="00390668">
          <w:rPr>
            <w:noProof/>
          </w:rPr>
          <w:fldChar w:fldCharType="separate"/>
        </w:r>
        <w:r w:rsidR="00390668">
          <w:rPr>
            <w:noProof/>
          </w:rPr>
          <w:t>IV</w:t>
        </w:r>
        <w:r w:rsidR="00390668">
          <w:rPr>
            <w:noProof/>
          </w:rPr>
          <w:fldChar w:fldCharType="end"/>
        </w:r>
      </w:hyperlink>
    </w:p>
    <w:p w14:paraId="308F6EF0" w14:textId="45EFFA40" w:rsidR="00390668" w:rsidRDefault="00000000">
      <w:pPr>
        <w:pStyle w:val="TOC1"/>
        <w:tabs>
          <w:tab w:val="right" w:leader="dot" w:pos="9345"/>
        </w:tabs>
        <w:rPr>
          <w:rFonts w:asciiTheme="minorHAnsi" w:eastAsiaTheme="minorEastAsia" w:hAnsiTheme="minorHAnsi" w:cstheme="minorBidi"/>
          <w:noProof/>
          <w:szCs w:val="22"/>
        </w:rPr>
      </w:pPr>
      <w:hyperlink w:anchor="_Toc114149323" w:history="1">
        <w:r w:rsidR="00390668" w:rsidRPr="00DD7D71">
          <w:rPr>
            <w:rStyle w:val="afffffff4"/>
            <w:noProof/>
          </w:rPr>
          <w:t>1 范围</w:t>
        </w:r>
        <w:r w:rsidR="00390668">
          <w:rPr>
            <w:noProof/>
          </w:rPr>
          <w:tab/>
        </w:r>
        <w:r w:rsidR="00390668">
          <w:rPr>
            <w:noProof/>
          </w:rPr>
          <w:fldChar w:fldCharType="begin"/>
        </w:r>
        <w:r w:rsidR="00390668">
          <w:rPr>
            <w:noProof/>
          </w:rPr>
          <w:instrText xml:space="preserve"> PAGEREF _Toc114149323 \h </w:instrText>
        </w:r>
        <w:r w:rsidR="00390668">
          <w:rPr>
            <w:noProof/>
          </w:rPr>
        </w:r>
        <w:r w:rsidR="00390668">
          <w:rPr>
            <w:noProof/>
          </w:rPr>
          <w:fldChar w:fldCharType="separate"/>
        </w:r>
        <w:r w:rsidR="00390668">
          <w:rPr>
            <w:noProof/>
          </w:rPr>
          <w:t>5</w:t>
        </w:r>
        <w:r w:rsidR="00390668">
          <w:rPr>
            <w:noProof/>
          </w:rPr>
          <w:fldChar w:fldCharType="end"/>
        </w:r>
      </w:hyperlink>
    </w:p>
    <w:p w14:paraId="099FBEF0" w14:textId="6602CA64" w:rsidR="00390668" w:rsidRDefault="00000000">
      <w:pPr>
        <w:pStyle w:val="TOC1"/>
        <w:tabs>
          <w:tab w:val="right" w:leader="dot" w:pos="9345"/>
        </w:tabs>
        <w:rPr>
          <w:rFonts w:asciiTheme="minorHAnsi" w:eastAsiaTheme="minorEastAsia" w:hAnsiTheme="minorHAnsi" w:cstheme="minorBidi"/>
          <w:noProof/>
          <w:szCs w:val="22"/>
        </w:rPr>
      </w:pPr>
      <w:hyperlink w:anchor="_Toc114149324" w:history="1">
        <w:r w:rsidR="00390668" w:rsidRPr="00DD7D71">
          <w:rPr>
            <w:rStyle w:val="afffffff4"/>
            <w:noProof/>
          </w:rPr>
          <w:t>2 规范性引用文件</w:t>
        </w:r>
        <w:r w:rsidR="00390668">
          <w:rPr>
            <w:noProof/>
          </w:rPr>
          <w:tab/>
        </w:r>
        <w:r w:rsidR="00390668">
          <w:rPr>
            <w:noProof/>
          </w:rPr>
          <w:fldChar w:fldCharType="begin"/>
        </w:r>
        <w:r w:rsidR="00390668">
          <w:rPr>
            <w:noProof/>
          </w:rPr>
          <w:instrText xml:space="preserve"> PAGEREF _Toc114149324 \h </w:instrText>
        </w:r>
        <w:r w:rsidR="00390668">
          <w:rPr>
            <w:noProof/>
          </w:rPr>
        </w:r>
        <w:r w:rsidR="00390668">
          <w:rPr>
            <w:noProof/>
          </w:rPr>
          <w:fldChar w:fldCharType="separate"/>
        </w:r>
        <w:r w:rsidR="00390668">
          <w:rPr>
            <w:noProof/>
          </w:rPr>
          <w:t>5</w:t>
        </w:r>
        <w:r w:rsidR="00390668">
          <w:rPr>
            <w:noProof/>
          </w:rPr>
          <w:fldChar w:fldCharType="end"/>
        </w:r>
      </w:hyperlink>
    </w:p>
    <w:p w14:paraId="506CB72E" w14:textId="62913EB5" w:rsidR="00390668" w:rsidRDefault="00000000">
      <w:pPr>
        <w:pStyle w:val="TOC1"/>
        <w:tabs>
          <w:tab w:val="right" w:leader="dot" w:pos="9345"/>
        </w:tabs>
        <w:rPr>
          <w:rFonts w:asciiTheme="minorHAnsi" w:eastAsiaTheme="minorEastAsia" w:hAnsiTheme="minorHAnsi" w:cstheme="minorBidi"/>
          <w:noProof/>
          <w:szCs w:val="22"/>
        </w:rPr>
      </w:pPr>
      <w:hyperlink w:anchor="_Toc114149325" w:history="1">
        <w:r w:rsidR="00390668" w:rsidRPr="00DD7D71">
          <w:rPr>
            <w:rStyle w:val="afffffff4"/>
            <w:noProof/>
          </w:rPr>
          <w:t>3 术语和定义</w:t>
        </w:r>
        <w:r w:rsidR="00390668">
          <w:rPr>
            <w:noProof/>
          </w:rPr>
          <w:tab/>
        </w:r>
        <w:r w:rsidR="00390668">
          <w:rPr>
            <w:noProof/>
          </w:rPr>
          <w:fldChar w:fldCharType="begin"/>
        </w:r>
        <w:r w:rsidR="00390668">
          <w:rPr>
            <w:noProof/>
          </w:rPr>
          <w:instrText xml:space="preserve"> PAGEREF _Toc114149325 \h </w:instrText>
        </w:r>
        <w:r w:rsidR="00390668">
          <w:rPr>
            <w:noProof/>
          </w:rPr>
        </w:r>
        <w:r w:rsidR="00390668">
          <w:rPr>
            <w:noProof/>
          </w:rPr>
          <w:fldChar w:fldCharType="separate"/>
        </w:r>
        <w:r w:rsidR="00390668">
          <w:rPr>
            <w:noProof/>
          </w:rPr>
          <w:t>5</w:t>
        </w:r>
        <w:r w:rsidR="00390668">
          <w:rPr>
            <w:noProof/>
          </w:rPr>
          <w:fldChar w:fldCharType="end"/>
        </w:r>
      </w:hyperlink>
    </w:p>
    <w:p w14:paraId="75BC502D" w14:textId="1EF4F0B4" w:rsidR="00390668" w:rsidRDefault="00000000">
      <w:pPr>
        <w:pStyle w:val="TOC1"/>
        <w:tabs>
          <w:tab w:val="right" w:leader="dot" w:pos="9345"/>
        </w:tabs>
        <w:rPr>
          <w:rFonts w:asciiTheme="minorHAnsi" w:eastAsiaTheme="minorEastAsia" w:hAnsiTheme="minorHAnsi" w:cstheme="minorBidi"/>
          <w:noProof/>
          <w:szCs w:val="22"/>
        </w:rPr>
      </w:pPr>
      <w:hyperlink w:anchor="_Toc114149326" w:history="1">
        <w:r w:rsidR="00390668" w:rsidRPr="00DD7D71">
          <w:rPr>
            <w:rStyle w:val="afffffff4"/>
            <w:noProof/>
          </w:rPr>
          <w:t>4 测试规定</w:t>
        </w:r>
        <w:r w:rsidR="00390668">
          <w:rPr>
            <w:noProof/>
          </w:rPr>
          <w:tab/>
        </w:r>
        <w:r w:rsidR="00390668">
          <w:rPr>
            <w:noProof/>
          </w:rPr>
          <w:fldChar w:fldCharType="begin"/>
        </w:r>
        <w:r w:rsidR="00390668">
          <w:rPr>
            <w:noProof/>
          </w:rPr>
          <w:instrText xml:space="preserve"> PAGEREF _Toc114149326 \h </w:instrText>
        </w:r>
        <w:r w:rsidR="00390668">
          <w:rPr>
            <w:noProof/>
          </w:rPr>
        </w:r>
        <w:r w:rsidR="00390668">
          <w:rPr>
            <w:noProof/>
          </w:rPr>
          <w:fldChar w:fldCharType="separate"/>
        </w:r>
        <w:r w:rsidR="00390668">
          <w:rPr>
            <w:noProof/>
          </w:rPr>
          <w:t>6</w:t>
        </w:r>
        <w:r w:rsidR="00390668">
          <w:rPr>
            <w:noProof/>
          </w:rPr>
          <w:fldChar w:fldCharType="end"/>
        </w:r>
      </w:hyperlink>
    </w:p>
    <w:p w14:paraId="545CC0D6" w14:textId="55CA7011" w:rsidR="00390668" w:rsidRDefault="00000000">
      <w:pPr>
        <w:pStyle w:val="TOC1"/>
        <w:tabs>
          <w:tab w:val="right" w:leader="dot" w:pos="9345"/>
        </w:tabs>
        <w:rPr>
          <w:rFonts w:asciiTheme="minorHAnsi" w:eastAsiaTheme="minorEastAsia" w:hAnsiTheme="minorHAnsi" w:cstheme="minorBidi"/>
          <w:noProof/>
          <w:szCs w:val="22"/>
        </w:rPr>
      </w:pPr>
      <w:hyperlink w:anchor="_Toc114149327" w:history="1">
        <w:r w:rsidR="00390668" w:rsidRPr="00DD7D71">
          <w:rPr>
            <w:rStyle w:val="afffffff4"/>
            <w:noProof/>
          </w:rPr>
          <w:t>5 评审规定</w:t>
        </w:r>
        <w:r w:rsidR="00390668">
          <w:rPr>
            <w:noProof/>
          </w:rPr>
          <w:tab/>
        </w:r>
        <w:r w:rsidR="00390668">
          <w:rPr>
            <w:noProof/>
          </w:rPr>
          <w:fldChar w:fldCharType="begin"/>
        </w:r>
        <w:r w:rsidR="00390668">
          <w:rPr>
            <w:noProof/>
          </w:rPr>
          <w:instrText xml:space="preserve"> PAGEREF _Toc114149327 \h </w:instrText>
        </w:r>
        <w:r w:rsidR="00390668">
          <w:rPr>
            <w:noProof/>
          </w:rPr>
        </w:r>
        <w:r w:rsidR="00390668">
          <w:rPr>
            <w:noProof/>
          </w:rPr>
          <w:fldChar w:fldCharType="separate"/>
        </w:r>
        <w:r w:rsidR="00390668">
          <w:rPr>
            <w:noProof/>
          </w:rPr>
          <w:t>6</w:t>
        </w:r>
        <w:r w:rsidR="00390668">
          <w:rPr>
            <w:noProof/>
          </w:rPr>
          <w:fldChar w:fldCharType="end"/>
        </w:r>
      </w:hyperlink>
    </w:p>
    <w:p w14:paraId="055EC091" w14:textId="71A5BC90" w:rsidR="00390668" w:rsidRDefault="00000000">
      <w:pPr>
        <w:pStyle w:val="TOC1"/>
        <w:tabs>
          <w:tab w:val="right" w:leader="dot" w:pos="9345"/>
        </w:tabs>
        <w:rPr>
          <w:rFonts w:asciiTheme="minorHAnsi" w:eastAsiaTheme="minorEastAsia" w:hAnsiTheme="minorHAnsi" w:cstheme="minorBidi"/>
          <w:noProof/>
          <w:szCs w:val="22"/>
        </w:rPr>
      </w:pPr>
      <w:hyperlink w:anchor="_Toc114149328" w:history="1">
        <w:r w:rsidR="00390668" w:rsidRPr="00DD7D71">
          <w:rPr>
            <w:rStyle w:val="afffffff4"/>
            <w:noProof/>
          </w:rPr>
          <w:t>6 测试通用要求</w:t>
        </w:r>
        <w:r w:rsidR="00390668">
          <w:rPr>
            <w:noProof/>
          </w:rPr>
          <w:tab/>
        </w:r>
        <w:r w:rsidR="00390668">
          <w:rPr>
            <w:noProof/>
          </w:rPr>
          <w:fldChar w:fldCharType="begin"/>
        </w:r>
        <w:r w:rsidR="00390668">
          <w:rPr>
            <w:noProof/>
          </w:rPr>
          <w:instrText xml:space="preserve"> PAGEREF _Toc114149328 \h </w:instrText>
        </w:r>
        <w:r w:rsidR="00390668">
          <w:rPr>
            <w:noProof/>
          </w:rPr>
        </w:r>
        <w:r w:rsidR="00390668">
          <w:rPr>
            <w:noProof/>
          </w:rPr>
          <w:fldChar w:fldCharType="separate"/>
        </w:r>
        <w:r w:rsidR="00390668">
          <w:rPr>
            <w:noProof/>
          </w:rPr>
          <w:t>6</w:t>
        </w:r>
        <w:r w:rsidR="00390668">
          <w:rPr>
            <w:noProof/>
          </w:rPr>
          <w:fldChar w:fldCharType="end"/>
        </w:r>
      </w:hyperlink>
    </w:p>
    <w:p w14:paraId="1F0E2098" w14:textId="62EBC506" w:rsidR="00390668" w:rsidRDefault="00000000">
      <w:pPr>
        <w:pStyle w:val="TOC2"/>
        <w:rPr>
          <w:rFonts w:asciiTheme="minorHAnsi" w:eastAsiaTheme="minorEastAsia" w:hAnsiTheme="minorHAnsi" w:cstheme="minorBidi"/>
          <w:noProof/>
          <w:szCs w:val="22"/>
        </w:rPr>
      </w:pPr>
      <w:hyperlink w:anchor="_Toc114149329" w:history="1">
        <w:r w:rsidR="00390668" w:rsidRPr="00DD7D71">
          <w:rPr>
            <w:rStyle w:val="afffffff4"/>
            <w:noProof/>
            <w14:scene3d>
              <w14:camera w14:prst="orthographicFront"/>
              <w14:lightRig w14:rig="threePt" w14:dir="t">
                <w14:rot w14:lat="0" w14:lon="0" w14:rev="0"/>
              </w14:lightRig>
            </w14:scene3d>
          </w:rPr>
          <w:t>6.1</w:t>
        </w:r>
        <w:r w:rsidR="00390668" w:rsidRPr="00DD7D71">
          <w:rPr>
            <w:rStyle w:val="afffffff4"/>
            <w:noProof/>
          </w:rPr>
          <w:t xml:space="preserve"> 场地</w:t>
        </w:r>
        <w:r w:rsidR="00390668">
          <w:rPr>
            <w:noProof/>
          </w:rPr>
          <w:tab/>
        </w:r>
        <w:r w:rsidR="00390668">
          <w:rPr>
            <w:noProof/>
          </w:rPr>
          <w:fldChar w:fldCharType="begin"/>
        </w:r>
        <w:r w:rsidR="00390668">
          <w:rPr>
            <w:noProof/>
          </w:rPr>
          <w:instrText xml:space="preserve"> PAGEREF _Toc114149329 \h </w:instrText>
        </w:r>
        <w:r w:rsidR="00390668">
          <w:rPr>
            <w:noProof/>
          </w:rPr>
        </w:r>
        <w:r w:rsidR="00390668">
          <w:rPr>
            <w:noProof/>
          </w:rPr>
          <w:fldChar w:fldCharType="separate"/>
        </w:r>
        <w:r w:rsidR="00390668">
          <w:rPr>
            <w:noProof/>
          </w:rPr>
          <w:t>6</w:t>
        </w:r>
        <w:r w:rsidR="00390668">
          <w:rPr>
            <w:noProof/>
          </w:rPr>
          <w:fldChar w:fldCharType="end"/>
        </w:r>
      </w:hyperlink>
    </w:p>
    <w:p w14:paraId="7C05173F" w14:textId="56849C68" w:rsidR="00390668" w:rsidRDefault="00000000">
      <w:pPr>
        <w:pStyle w:val="TOC2"/>
        <w:rPr>
          <w:rFonts w:asciiTheme="minorHAnsi" w:eastAsiaTheme="minorEastAsia" w:hAnsiTheme="minorHAnsi" w:cstheme="minorBidi"/>
          <w:noProof/>
          <w:szCs w:val="22"/>
        </w:rPr>
      </w:pPr>
      <w:hyperlink w:anchor="_Toc114149330" w:history="1">
        <w:r w:rsidR="00390668" w:rsidRPr="00DD7D71">
          <w:rPr>
            <w:rStyle w:val="afffffff4"/>
            <w:noProof/>
            <w14:scene3d>
              <w14:camera w14:prst="orthographicFront"/>
              <w14:lightRig w14:rig="threePt" w14:dir="t">
                <w14:rot w14:lat="0" w14:lon="0" w14:rev="0"/>
              </w14:lightRig>
            </w14:scene3d>
          </w:rPr>
          <w:t>6.2</w:t>
        </w:r>
        <w:r w:rsidR="00390668" w:rsidRPr="00DD7D71">
          <w:rPr>
            <w:rStyle w:val="afffffff4"/>
            <w:noProof/>
          </w:rPr>
          <w:t xml:space="preserve"> 器材</w:t>
        </w:r>
        <w:r w:rsidR="00390668">
          <w:rPr>
            <w:noProof/>
          </w:rPr>
          <w:tab/>
        </w:r>
        <w:r w:rsidR="00390668">
          <w:rPr>
            <w:noProof/>
          </w:rPr>
          <w:fldChar w:fldCharType="begin"/>
        </w:r>
        <w:r w:rsidR="00390668">
          <w:rPr>
            <w:noProof/>
          </w:rPr>
          <w:instrText xml:space="preserve"> PAGEREF _Toc114149330 \h </w:instrText>
        </w:r>
        <w:r w:rsidR="00390668">
          <w:rPr>
            <w:noProof/>
          </w:rPr>
        </w:r>
        <w:r w:rsidR="00390668">
          <w:rPr>
            <w:noProof/>
          </w:rPr>
          <w:fldChar w:fldCharType="separate"/>
        </w:r>
        <w:r w:rsidR="00390668">
          <w:rPr>
            <w:noProof/>
          </w:rPr>
          <w:t>6</w:t>
        </w:r>
        <w:r w:rsidR="00390668">
          <w:rPr>
            <w:noProof/>
          </w:rPr>
          <w:fldChar w:fldCharType="end"/>
        </w:r>
      </w:hyperlink>
    </w:p>
    <w:p w14:paraId="6A59B648" w14:textId="1753848E" w:rsidR="00390668" w:rsidRDefault="00000000">
      <w:pPr>
        <w:pStyle w:val="TOC2"/>
        <w:rPr>
          <w:rFonts w:asciiTheme="minorHAnsi" w:eastAsiaTheme="minorEastAsia" w:hAnsiTheme="minorHAnsi" w:cstheme="minorBidi"/>
          <w:noProof/>
          <w:szCs w:val="22"/>
        </w:rPr>
      </w:pPr>
      <w:hyperlink w:anchor="_Toc114149331" w:history="1">
        <w:r w:rsidR="00390668" w:rsidRPr="00DD7D71">
          <w:rPr>
            <w:rStyle w:val="afffffff4"/>
            <w:noProof/>
            <w14:scene3d>
              <w14:camera w14:prst="orthographicFront"/>
              <w14:lightRig w14:rig="threePt" w14:dir="t">
                <w14:rot w14:lat="0" w14:lon="0" w14:rev="0"/>
              </w14:lightRig>
            </w14:scene3d>
          </w:rPr>
          <w:t>6.3</w:t>
        </w:r>
        <w:r w:rsidR="00390668" w:rsidRPr="00DD7D71">
          <w:rPr>
            <w:rStyle w:val="afffffff4"/>
            <w:noProof/>
          </w:rPr>
          <w:t xml:space="preserve"> 气象</w:t>
        </w:r>
        <w:r w:rsidR="00390668">
          <w:rPr>
            <w:noProof/>
          </w:rPr>
          <w:tab/>
        </w:r>
        <w:r w:rsidR="00390668">
          <w:rPr>
            <w:noProof/>
          </w:rPr>
          <w:fldChar w:fldCharType="begin"/>
        </w:r>
        <w:r w:rsidR="00390668">
          <w:rPr>
            <w:noProof/>
          </w:rPr>
          <w:instrText xml:space="preserve"> PAGEREF _Toc114149331 \h </w:instrText>
        </w:r>
        <w:r w:rsidR="00390668">
          <w:rPr>
            <w:noProof/>
          </w:rPr>
        </w:r>
        <w:r w:rsidR="00390668">
          <w:rPr>
            <w:noProof/>
          </w:rPr>
          <w:fldChar w:fldCharType="separate"/>
        </w:r>
        <w:r w:rsidR="00390668">
          <w:rPr>
            <w:noProof/>
          </w:rPr>
          <w:t>6</w:t>
        </w:r>
        <w:r w:rsidR="00390668">
          <w:rPr>
            <w:noProof/>
          </w:rPr>
          <w:fldChar w:fldCharType="end"/>
        </w:r>
      </w:hyperlink>
    </w:p>
    <w:p w14:paraId="0EB2E5AA" w14:textId="51AFF8AF" w:rsidR="00390668" w:rsidRDefault="00000000">
      <w:pPr>
        <w:pStyle w:val="TOC1"/>
        <w:tabs>
          <w:tab w:val="right" w:leader="dot" w:pos="9345"/>
        </w:tabs>
        <w:rPr>
          <w:rFonts w:asciiTheme="minorHAnsi" w:eastAsiaTheme="minorEastAsia" w:hAnsiTheme="minorHAnsi" w:cstheme="minorBidi"/>
          <w:noProof/>
          <w:szCs w:val="22"/>
        </w:rPr>
      </w:pPr>
      <w:hyperlink w:anchor="_Toc114149332" w:history="1">
        <w:r w:rsidR="00390668" w:rsidRPr="00DD7D71">
          <w:rPr>
            <w:rStyle w:val="afffffff4"/>
            <w:noProof/>
          </w:rPr>
          <w:t>7 成绩评定</w:t>
        </w:r>
        <w:r w:rsidR="00390668">
          <w:rPr>
            <w:noProof/>
          </w:rPr>
          <w:tab/>
        </w:r>
        <w:r w:rsidR="00390668">
          <w:rPr>
            <w:noProof/>
          </w:rPr>
          <w:fldChar w:fldCharType="begin"/>
        </w:r>
        <w:r w:rsidR="00390668">
          <w:rPr>
            <w:noProof/>
          </w:rPr>
          <w:instrText xml:space="preserve"> PAGEREF _Toc114149332 \h </w:instrText>
        </w:r>
        <w:r w:rsidR="00390668">
          <w:rPr>
            <w:noProof/>
          </w:rPr>
        </w:r>
        <w:r w:rsidR="00390668">
          <w:rPr>
            <w:noProof/>
          </w:rPr>
          <w:fldChar w:fldCharType="separate"/>
        </w:r>
        <w:r w:rsidR="00390668">
          <w:rPr>
            <w:noProof/>
          </w:rPr>
          <w:t>6</w:t>
        </w:r>
        <w:r w:rsidR="00390668">
          <w:rPr>
            <w:noProof/>
          </w:rPr>
          <w:fldChar w:fldCharType="end"/>
        </w:r>
      </w:hyperlink>
    </w:p>
    <w:p w14:paraId="002167C1" w14:textId="29DBA00F" w:rsidR="00390668" w:rsidRDefault="00000000">
      <w:pPr>
        <w:pStyle w:val="TOC2"/>
        <w:rPr>
          <w:rFonts w:asciiTheme="minorHAnsi" w:eastAsiaTheme="minorEastAsia" w:hAnsiTheme="minorHAnsi" w:cstheme="minorBidi"/>
          <w:noProof/>
          <w:szCs w:val="22"/>
        </w:rPr>
      </w:pPr>
      <w:hyperlink w:anchor="_Toc114149333" w:history="1">
        <w:r w:rsidR="00390668" w:rsidRPr="00DD7D71">
          <w:rPr>
            <w:rStyle w:val="afffffff4"/>
            <w:noProof/>
            <w14:scene3d>
              <w14:camera w14:prst="orthographicFront"/>
              <w14:lightRig w14:rig="threePt" w14:dir="t">
                <w14:rot w14:lat="0" w14:lon="0" w14:rev="0"/>
              </w14:lightRig>
            </w14:scene3d>
          </w:rPr>
          <w:t>7.1</w:t>
        </w:r>
        <w:r w:rsidR="00390668" w:rsidRPr="00DD7D71">
          <w:rPr>
            <w:rStyle w:val="afffffff4"/>
            <w:noProof/>
          </w:rPr>
          <w:t xml:space="preserve"> 科目成绩</w:t>
        </w:r>
        <w:r w:rsidR="00390668">
          <w:rPr>
            <w:noProof/>
          </w:rPr>
          <w:tab/>
        </w:r>
        <w:r w:rsidR="00390668">
          <w:rPr>
            <w:noProof/>
          </w:rPr>
          <w:fldChar w:fldCharType="begin"/>
        </w:r>
        <w:r w:rsidR="00390668">
          <w:rPr>
            <w:noProof/>
          </w:rPr>
          <w:instrText xml:space="preserve"> PAGEREF _Toc114149333 \h </w:instrText>
        </w:r>
        <w:r w:rsidR="00390668">
          <w:rPr>
            <w:noProof/>
          </w:rPr>
        </w:r>
        <w:r w:rsidR="00390668">
          <w:rPr>
            <w:noProof/>
          </w:rPr>
          <w:fldChar w:fldCharType="separate"/>
        </w:r>
        <w:r w:rsidR="00390668">
          <w:rPr>
            <w:noProof/>
          </w:rPr>
          <w:t>6</w:t>
        </w:r>
        <w:r w:rsidR="00390668">
          <w:rPr>
            <w:noProof/>
          </w:rPr>
          <w:fldChar w:fldCharType="end"/>
        </w:r>
      </w:hyperlink>
    </w:p>
    <w:p w14:paraId="1C96050C" w14:textId="495567F3" w:rsidR="00390668" w:rsidRDefault="00000000">
      <w:pPr>
        <w:pStyle w:val="TOC2"/>
        <w:rPr>
          <w:rFonts w:asciiTheme="minorHAnsi" w:eastAsiaTheme="minorEastAsia" w:hAnsiTheme="minorHAnsi" w:cstheme="minorBidi"/>
          <w:noProof/>
          <w:szCs w:val="22"/>
        </w:rPr>
      </w:pPr>
      <w:hyperlink w:anchor="_Toc114149334" w:history="1">
        <w:r w:rsidR="00390668" w:rsidRPr="00DD7D71">
          <w:rPr>
            <w:rStyle w:val="afffffff4"/>
            <w:noProof/>
            <w14:scene3d>
              <w14:camera w14:prst="orthographicFront"/>
              <w14:lightRig w14:rig="threePt" w14:dir="t">
                <w14:rot w14:lat="0" w14:lon="0" w14:rev="0"/>
              </w14:lightRig>
            </w14:scene3d>
          </w:rPr>
          <w:t>7.2</w:t>
        </w:r>
        <w:r w:rsidR="00390668" w:rsidRPr="00DD7D71">
          <w:rPr>
            <w:rStyle w:val="afffffff4"/>
            <w:noProof/>
          </w:rPr>
          <w:t xml:space="preserve"> 制作分评分通用规则</w:t>
        </w:r>
        <w:r w:rsidR="00390668">
          <w:rPr>
            <w:noProof/>
          </w:rPr>
          <w:tab/>
        </w:r>
        <w:r w:rsidR="00390668">
          <w:rPr>
            <w:noProof/>
          </w:rPr>
          <w:fldChar w:fldCharType="begin"/>
        </w:r>
        <w:r w:rsidR="00390668">
          <w:rPr>
            <w:noProof/>
          </w:rPr>
          <w:instrText xml:space="preserve"> PAGEREF _Toc114149334 \h </w:instrText>
        </w:r>
        <w:r w:rsidR="00390668">
          <w:rPr>
            <w:noProof/>
          </w:rPr>
        </w:r>
        <w:r w:rsidR="00390668">
          <w:rPr>
            <w:noProof/>
          </w:rPr>
          <w:fldChar w:fldCharType="separate"/>
        </w:r>
        <w:r w:rsidR="00390668">
          <w:rPr>
            <w:noProof/>
          </w:rPr>
          <w:t>6</w:t>
        </w:r>
        <w:r w:rsidR="00390668">
          <w:rPr>
            <w:noProof/>
          </w:rPr>
          <w:fldChar w:fldCharType="end"/>
        </w:r>
      </w:hyperlink>
    </w:p>
    <w:p w14:paraId="424C5E19" w14:textId="3B46611C" w:rsidR="00390668" w:rsidRDefault="00000000">
      <w:pPr>
        <w:pStyle w:val="TOC2"/>
        <w:rPr>
          <w:rFonts w:asciiTheme="minorHAnsi" w:eastAsiaTheme="minorEastAsia" w:hAnsiTheme="minorHAnsi" w:cstheme="minorBidi"/>
          <w:noProof/>
          <w:szCs w:val="22"/>
        </w:rPr>
      </w:pPr>
      <w:hyperlink w:anchor="_Toc114149335" w:history="1">
        <w:r w:rsidR="00390668" w:rsidRPr="00DD7D71">
          <w:rPr>
            <w:rStyle w:val="afffffff4"/>
            <w:noProof/>
            <w14:scene3d>
              <w14:camera w14:prst="orthographicFront"/>
              <w14:lightRig w14:rig="threePt" w14:dir="t">
                <w14:rot w14:lat="0" w14:lon="0" w14:rev="0"/>
              </w14:lightRig>
            </w14:scene3d>
          </w:rPr>
          <w:t>7.3</w:t>
        </w:r>
        <w:r w:rsidR="00390668" w:rsidRPr="00DD7D71">
          <w:rPr>
            <w:rStyle w:val="afffffff4"/>
            <w:noProof/>
          </w:rPr>
          <w:t xml:space="preserve"> 飞行分评分通用规则</w:t>
        </w:r>
        <w:r w:rsidR="00390668">
          <w:rPr>
            <w:noProof/>
          </w:rPr>
          <w:tab/>
        </w:r>
        <w:r w:rsidR="00390668">
          <w:rPr>
            <w:noProof/>
          </w:rPr>
          <w:fldChar w:fldCharType="begin"/>
        </w:r>
        <w:r w:rsidR="00390668">
          <w:rPr>
            <w:noProof/>
          </w:rPr>
          <w:instrText xml:space="preserve"> PAGEREF _Toc114149335 \h </w:instrText>
        </w:r>
        <w:r w:rsidR="00390668">
          <w:rPr>
            <w:noProof/>
          </w:rPr>
        </w:r>
        <w:r w:rsidR="00390668">
          <w:rPr>
            <w:noProof/>
          </w:rPr>
          <w:fldChar w:fldCharType="separate"/>
        </w:r>
        <w:r w:rsidR="00390668">
          <w:rPr>
            <w:noProof/>
          </w:rPr>
          <w:t>7</w:t>
        </w:r>
        <w:r w:rsidR="00390668">
          <w:rPr>
            <w:noProof/>
          </w:rPr>
          <w:fldChar w:fldCharType="end"/>
        </w:r>
      </w:hyperlink>
    </w:p>
    <w:p w14:paraId="06C2CAEA" w14:textId="3F53F248" w:rsidR="00390668" w:rsidRDefault="00000000">
      <w:pPr>
        <w:pStyle w:val="TOC1"/>
        <w:tabs>
          <w:tab w:val="right" w:leader="dot" w:pos="9345"/>
        </w:tabs>
        <w:rPr>
          <w:rFonts w:asciiTheme="minorHAnsi" w:eastAsiaTheme="minorEastAsia" w:hAnsiTheme="minorHAnsi" w:cstheme="minorBidi"/>
          <w:noProof/>
          <w:szCs w:val="22"/>
        </w:rPr>
      </w:pPr>
      <w:hyperlink w:anchor="_Toc114149336" w:history="1">
        <w:r w:rsidR="00390668" w:rsidRPr="00DD7D71">
          <w:rPr>
            <w:rStyle w:val="afffffff4"/>
            <w:noProof/>
          </w:rPr>
          <w:t>8 运动技能等级</w:t>
        </w:r>
        <w:r w:rsidR="00390668">
          <w:rPr>
            <w:noProof/>
          </w:rPr>
          <w:tab/>
        </w:r>
        <w:r w:rsidR="00390668">
          <w:rPr>
            <w:noProof/>
          </w:rPr>
          <w:fldChar w:fldCharType="begin"/>
        </w:r>
        <w:r w:rsidR="00390668">
          <w:rPr>
            <w:noProof/>
          </w:rPr>
          <w:instrText xml:space="preserve"> PAGEREF _Toc114149336 \h </w:instrText>
        </w:r>
        <w:r w:rsidR="00390668">
          <w:rPr>
            <w:noProof/>
          </w:rPr>
        </w:r>
        <w:r w:rsidR="00390668">
          <w:rPr>
            <w:noProof/>
          </w:rPr>
          <w:fldChar w:fldCharType="separate"/>
        </w:r>
        <w:r w:rsidR="00390668">
          <w:rPr>
            <w:noProof/>
          </w:rPr>
          <w:t>7</w:t>
        </w:r>
        <w:r w:rsidR="00390668">
          <w:rPr>
            <w:noProof/>
          </w:rPr>
          <w:fldChar w:fldCharType="end"/>
        </w:r>
      </w:hyperlink>
    </w:p>
    <w:p w14:paraId="79EF20B6" w14:textId="5E9559B8" w:rsidR="00390668" w:rsidRDefault="00000000">
      <w:pPr>
        <w:pStyle w:val="TOC1"/>
        <w:tabs>
          <w:tab w:val="right" w:leader="dot" w:pos="9345"/>
        </w:tabs>
        <w:rPr>
          <w:rFonts w:asciiTheme="minorHAnsi" w:eastAsiaTheme="minorEastAsia" w:hAnsiTheme="minorHAnsi" w:cstheme="minorBidi"/>
          <w:noProof/>
          <w:szCs w:val="22"/>
        </w:rPr>
      </w:pPr>
      <w:hyperlink w:anchor="_Toc114149337" w:history="1">
        <w:r w:rsidR="00390668" w:rsidRPr="00DD7D71">
          <w:rPr>
            <w:rStyle w:val="afffffff4"/>
            <w:noProof/>
          </w:rPr>
          <w:t>9 测试方法</w:t>
        </w:r>
        <w:r w:rsidR="00390668">
          <w:rPr>
            <w:noProof/>
          </w:rPr>
          <w:tab/>
        </w:r>
        <w:r w:rsidR="00390668">
          <w:rPr>
            <w:noProof/>
          </w:rPr>
          <w:fldChar w:fldCharType="begin"/>
        </w:r>
        <w:r w:rsidR="00390668">
          <w:rPr>
            <w:noProof/>
          </w:rPr>
          <w:instrText xml:space="preserve"> PAGEREF _Toc114149337 \h </w:instrText>
        </w:r>
        <w:r w:rsidR="00390668">
          <w:rPr>
            <w:noProof/>
          </w:rPr>
        </w:r>
        <w:r w:rsidR="00390668">
          <w:rPr>
            <w:noProof/>
          </w:rPr>
          <w:fldChar w:fldCharType="separate"/>
        </w:r>
        <w:r w:rsidR="00390668">
          <w:rPr>
            <w:noProof/>
          </w:rPr>
          <w:t>8</w:t>
        </w:r>
        <w:r w:rsidR="00390668">
          <w:rPr>
            <w:noProof/>
          </w:rPr>
          <w:fldChar w:fldCharType="end"/>
        </w:r>
      </w:hyperlink>
    </w:p>
    <w:p w14:paraId="65C6DEAD" w14:textId="1F22C89A" w:rsidR="00390668" w:rsidRDefault="00000000">
      <w:pPr>
        <w:pStyle w:val="TOC1"/>
        <w:tabs>
          <w:tab w:val="right" w:leader="dot" w:pos="9345"/>
        </w:tabs>
        <w:rPr>
          <w:rFonts w:asciiTheme="minorHAnsi" w:eastAsiaTheme="minorEastAsia" w:hAnsiTheme="minorHAnsi" w:cstheme="minorBidi"/>
          <w:noProof/>
          <w:szCs w:val="22"/>
        </w:rPr>
      </w:pPr>
      <w:hyperlink w:anchor="_Toc114149338" w:history="1">
        <w:r w:rsidR="00390668" w:rsidRPr="00DD7D71">
          <w:rPr>
            <w:rStyle w:val="afffffff4"/>
            <w:noProof/>
            <w:spacing w:val="100"/>
          </w:rPr>
          <w:t>附录A</w:t>
        </w:r>
        <w:r w:rsidR="00390668" w:rsidRPr="00DD7D71">
          <w:rPr>
            <w:rStyle w:val="afffffff4"/>
            <w:noProof/>
          </w:rPr>
          <w:t xml:space="preserve"> （规范性） 等级一科目测试方法</w:t>
        </w:r>
        <w:r w:rsidR="00390668">
          <w:rPr>
            <w:noProof/>
          </w:rPr>
          <w:tab/>
        </w:r>
        <w:r w:rsidR="00390668">
          <w:rPr>
            <w:noProof/>
          </w:rPr>
          <w:fldChar w:fldCharType="begin"/>
        </w:r>
        <w:r w:rsidR="00390668">
          <w:rPr>
            <w:noProof/>
          </w:rPr>
          <w:instrText xml:space="preserve"> PAGEREF _Toc114149338 \h </w:instrText>
        </w:r>
        <w:r w:rsidR="00390668">
          <w:rPr>
            <w:noProof/>
          </w:rPr>
        </w:r>
        <w:r w:rsidR="00390668">
          <w:rPr>
            <w:noProof/>
          </w:rPr>
          <w:fldChar w:fldCharType="separate"/>
        </w:r>
        <w:r w:rsidR="00390668">
          <w:rPr>
            <w:noProof/>
          </w:rPr>
          <w:t>9</w:t>
        </w:r>
        <w:r w:rsidR="00390668">
          <w:rPr>
            <w:noProof/>
          </w:rPr>
          <w:fldChar w:fldCharType="end"/>
        </w:r>
      </w:hyperlink>
    </w:p>
    <w:p w14:paraId="195976BB" w14:textId="6F82CB0F" w:rsidR="00390668" w:rsidRDefault="00000000">
      <w:pPr>
        <w:pStyle w:val="TOC2"/>
        <w:rPr>
          <w:rFonts w:asciiTheme="minorHAnsi" w:eastAsiaTheme="minorEastAsia" w:hAnsiTheme="minorHAnsi" w:cstheme="minorBidi"/>
          <w:noProof/>
          <w:szCs w:val="22"/>
        </w:rPr>
      </w:pPr>
      <w:hyperlink w:anchor="_Toc114149339" w:history="1">
        <w:r w:rsidR="00390668" w:rsidRPr="00DD7D71">
          <w:rPr>
            <w:rStyle w:val="afffffff4"/>
            <w:noProof/>
          </w:rPr>
          <w:t>A.1 纸飞机类模型飞机</w:t>
        </w:r>
        <w:r w:rsidR="00390668">
          <w:rPr>
            <w:noProof/>
          </w:rPr>
          <w:tab/>
        </w:r>
        <w:r w:rsidR="00390668">
          <w:rPr>
            <w:noProof/>
          </w:rPr>
          <w:fldChar w:fldCharType="begin"/>
        </w:r>
        <w:r w:rsidR="00390668">
          <w:rPr>
            <w:noProof/>
          </w:rPr>
          <w:instrText xml:space="preserve"> PAGEREF _Toc114149339 \h </w:instrText>
        </w:r>
        <w:r w:rsidR="00390668">
          <w:rPr>
            <w:noProof/>
          </w:rPr>
        </w:r>
        <w:r w:rsidR="00390668">
          <w:rPr>
            <w:noProof/>
          </w:rPr>
          <w:fldChar w:fldCharType="separate"/>
        </w:r>
        <w:r w:rsidR="00390668">
          <w:rPr>
            <w:noProof/>
          </w:rPr>
          <w:t>9</w:t>
        </w:r>
        <w:r w:rsidR="00390668">
          <w:rPr>
            <w:noProof/>
          </w:rPr>
          <w:fldChar w:fldCharType="end"/>
        </w:r>
      </w:hyperlink>
    </w:p>
    <w:p w14:paraId="182C9C48" w14:textId="623F123C" w:rsidR="00390668" w:rsidRDefault="00000000">
      <w:pPr>
        <w:pStyle w:val="TOC2"/>
        <w:rPr>
          <w:rFonts w:asciiTheme="minorHAnsi" w:eastAsiaTheme="minorEastAsia" w:hAnsiTheme="minorHAnsi" w:cstheme="minorBidi"/>
          <w:noProof/>
          <w:szCs w:val="22"/>
        </w:rPr>
      </w:pPr>
      <w:hyperlink w:anchor="_Toc114149340" w:history="1">
        <w:r w:rsidR="00390668" w:rsidRPr="00DD7D71">
          <w:rPr>
            <w:rStyle w:val="afffffff4"/>
            <w:noProof/>
          </w:rPr>
          <w:t>A.2 自由飞类模型飞机</w:t>
        </w:r>
        <w:r w:rsidR="00390668">
          <w:rPr>
            <w:noProof/>
          </w:rPr>
          <w:tab/>
        </w:r>
        <w:r w:rsidR="00390668">
          <w:rPr>
            <w:noProof/>
          </w:rPr>
          <w:fldChar w:fldCharType="begin"/>
        </w:r>
        <w:r w:rsidR="00390668">
          <w:rPr>
            <w:noProof/>
          </w:rPr>
          <w:instrText xml:space="preserve"> PAGEREF _Toc114149340 \h </w:instrText>
        </w:r>
        <w:r w:rsidR="00390668">
          <w:rPr>
            <w:noProof/>
          </w:rPr>
        </w:r>
        <w:r w:rsidR="00390668">
          <w:rPr>
            <w:noProof/>
          </w:rPr>
          <w:fldChar w:fldCharType="separate"/>
        </w:r>
        <w:r w:rsidR="00390668">
          <w:rPr>
            <w:noProof/>
          </w:rPr>
          <w:t>9</w:t>
        </w:r>
        <w:r w:rsidR="00390668">
          <w:rPr>
            <w:noProof/>
          </w:rPr>
          <w:fldChar w:fldCharType="end"/>
        </w:r>
      </w:hyperlink>
    </w:p>
    <w:p w14:paraId="0274406A" w14:textId="3B5F0037" w:rsidR="00390668" w:rsidRDefault="00000000">
      <w:pPr>
        <w:pStyle w:val="TOC1"/>
        <w:tabs>
          <w:tab w:val="right" w:leader="dot" w:pos="9345"/>
        </w:tabs>
        <w:rPr>
          <w:rFonts w:asciiTheme="minorHAnsi" w:eastAsiaTheme="minorEastAsia" w:hAnsiTheme="minorHAnsi" w:cstheme="minorBidi"/>
          <w:noProof/>
          <w:szCs w:val="22"/>
        </w:rPr>
      </w:pPr>
      <w:hyperlink w:anchor="_Toc114149341" w:history="1">
        <w:r w:rsidR="00390668" w:rsidRPr="00DD7D71">
          <w:rPr>
            <w:rStyle w:val="afffffff4"/>
            <w:noProof/>
            <w:spacing w:val="100"/>
          </w:rPr>
          <w:t>附录B</w:t>
        </w:r>
        <w:r w:rsidR="00390668" w:rsidRPr="00DD7D71">
          <w:rPr>
            <w:rStyle w:val="afffffff4"/>
            <w:noProof/>
          </w:rPr>
          <w:t xml:space="preserve"> （规范性） 等级二科目测试方法</w:t>
        </w:r>
        <w:r w:rsidR="00390668">
          <w:rPr>
            <w:noProof/>
          </w:rPr>
          <w:tab/>
        </w:r>
        <w:r w:rsidR="00390668">
          <w:rPr>
            <w:noProof/>
          </w:rPr>
          <w:fldChar w:fldCharType="begin"/>
        </w:r>
        <w:r w:rsidR="00390668">
          <w:rPr>
            <w:noProof/>
          </w:rPr>
          <w:instrText xml:space="preserve"> PAGEREF _Toc114149341 \h </w:instrText>
        </w:r>
        <w:r w:rsidR="00390668">
          <w:rPr>
            <w:noProof/>
          </w:rPr>
        </w:r>
        <w:r w:rsidR="00390668">
          <w:rPr>
            <w:noProof/>
          </w:rPr>
          <w:fldChar w:fldCharType="separate"/>
        </w:r>
        <w:r w:rsidR="00390668">
          <w:rPr>
            <w:noProof/>
          </w:rPr>
          <w:t>11</w:t>
        </w:r>
        <w:r w:rsidR="00390668">
          <w:rPr>
            <w:noProof/>
          </w:rPr>
          <w:fldChar w:fldCharType="end"/>
        </w:r>
      </w:hyperlink>
    </w:p>
    <w:p w14:paraId="40D7D635" w14:textId="12D3C047" w:rsidR="00390668" w:rsidRDefault="00000000">
      <w:pPr>
        <w:pStyle w:val="TOC2"/>
        <w:rPr>
          <w:rFonts w:asciiTheme="minorHAnsi" w:eastAsiaTheme="minorEastAsia" w:hAnsiTheme="minorHAnsi" w:cstheme="minorBidi"/>
          <w:noProof/>
          <w:szCs w:val="22"/>
        </w:rPr>
      </w:pPr>
      <w:hyperlink w:anchor="_Toc114149342" w:history="1">
        <w:r w:rsidR="00390668" w:rsidRPr="00DD7D71">
          <w:rPr>
            <w:rStyle w:val="afffffff4"/>
            <w:noProof/>
          </w:rPr>
          <w:t>B.1 纸飞机类模型飞机</w:t>
        </w:r>
        <w:r w:rsidR="00390668">
          <w:rPr>
            <w:noProof/>
          </w:rPr>
          <w:tab/>
        </w:r>
        <w:r w:rsidR="00390668">
          <w:rPr>
            <w:noProof/>
          </w:rPr>
          <w:fldChar w:fldCharType="begin"/>
        </w:r>
        <w:r w:rsidR="00390668">
          <w:rPr>
            <w:noProof/>
          </w:rPr>
          <w:instrText xml:space="preserve"> PAGEREF _Toc114149342 \h </w:instrText>
        </w:r>
        <w:r w:rsidR="00390668">
          <w:rPr>
            <w:noProof/>
          </w:rPr>
        </w:r>
        <w:r w:rsidR="00390668">
          <w:rPr>
            <w:noProof/>
          </w:rPr>
          <w:fldChar w:fldCharType="separate"/>
        </w:r>
        <w:r w:rsidR="00390668">
          <w:rPr>
            <w:noProof/>
          </w:rPr>
          <w:t>11</w:t>
        </w:r>
        <w:r w:rsidR="00390668">
          <w:rPr>
            <w:noProof/>
          </w:rPr>
          <w:fldChar w:fldCharType="end"/>
        </w:r>
      </w:hyperlink>
    </w:p>
    <w:p w14:paraId="334195D6" w14:textId="6292F0DE" w:rsidR="00390668" w:rsidRDefault="00000000">
      <w:pPr>
        <w:pStyle w:val="TOC2"/>
        <w:rPr>
          <w:rFonts w:asciiTheme="minorHAnsi" w:eastAsiaTheme="minorEastAsia" w:hAnsiTheme="minorHAnsi" w:cstheme="minorBidi"/>
          <w:noProof/>
          <w:szCs w:val="22"/>
        </w:rPr>
      </w:pPr>
      <w:hyperlink w:anchor="_Toc114149343" w:history="1">
        <w:r w:rsidR="00390668" w:rsidRPr="00DD7D71">
          <w:rPr>
            <w:rStyle w:val="afffffff4"/>
            <w:noProof/>
          </w:rPr>
          <w:t>B.2 自由飞类模型飞机</w:t>
        </w:r>
        <w:r w:rsidR="00390668">
          <w:rPr>
            <w:noProof/>
          </w:rPr>
          <w:tab/>
        </w:r>
        <w:r w:rsidR="00390668">
          <w:rPr>
            <w:noProof/>
          </w:rPr>
          <w:fldChar w:fldCharType="begin"/>
        </w:r>
        <w:r w:rsidR="00390668">
          <w:rPr>
            <w:noProof/>
          </w:rPr>
          <w:instrText xml:space="preserve"> PAGEREF _Toc114149343 \h </w:instrText>
        </w:r>
        <w:r w:rsidR="00390668">
          <w:rPr>
            <w:noProof/>
          </w:rPr>
        </w:r>
        <w:r w:rsidR="00390668">
          <w:rPr>
            <w:noProof/>
          </w:rPr>
          <w:fldChar w:fldCharType="separate"/>
        </w:r>
        <w:r w:rsidR="00390668">
          <w:rPr>
            <w:noProof/>
          </w:rPr>
          <w:t>11</w:t>
        </w:r>
        <w:r w:rsidR="00390668">
          <w:rPr>
            <w:noProof/>
          </w:rPr>
          <w:fldChar w:fldCharType="end"/>
        </w:r>
      </w:hyperlink>
    </w:p>
    <w:p w14:paraId="761DF068" w14:textId="048FBFAF" w:rsidR="00390668" w:rsidRDefault="00000000">
      <w:pPr>
        <w:pStyle w:val="TOC1"/>
        <w:tabs>
          <w:tab w:val="right" w:leader="dot" w:pos="9345"/>
        </w:tabs>
        <w:rPr>
          <w:rFonts w:asciiTheme="minorHAnsi" w:eastAsiaTheme="minorEastAsia" w:hAnsiTheme="minorHAnsi" w:cstheme="minorBidi"/>
          <w:noProof/>
          <w:szCs w:val="22"/>
        </w:rPr>
      </w:pPr>
      <w:hyperlink w:anchor="_Toc114149344" w:history="1">
        <w:r w:rsidR="00390668" w:rsidRPr="00DD7D71">
          <w:rPr>
            <w:rStyle w:val="afffffff4"/>
            <w:noProof/>
            <w:spacing w:val="100"/>
          </w:rPr>
          <w:t>附录C</w:t>
        </w:r>
        <w:r w:rsidR="00390668" w:rsidRPr="00DD7D71">
          <w:rPr>
            <w:rStyle w:val="afffffff4"/>
            <w:noProof/>
          </w:rPr>
          <w:t xml:space="preserve"> （规范性） 等级三科目测试方法</w:t>
        </w:r>
        <w:r w:rsidR="00390668">
          <w:rPr>
            <w:noProof/>
          </w:rPr>
          <w:tab/>
        </w:r>
        <w:r w:rsidR="00390668">
          <w:rPr>
            <w:noProof/>
          </w:rPr>
          <w:fldChar w:fldCharType="begin"/>
        </w:r>
        <w:r w:rsidR="00390668">
          <w:rPr>
            <w:noProof/>
          </w:rPr>
          <w:instrText xml:space="preserve"> PAGEREF _Toc114149344 \h </w:instrText>
        </w:r>
        <w:r w:rsidR="00390668">
          <w:rPr>
            <w:noProof/>
          </w:rPr>
        </w:r>
        <w:r w:rsidR="00390668">
          <w:rPr>
            <w:noProof/>
          </w:rPr>
          <w:fldChar w:fldCharType="separate"/>
        </w:r>
        <w:r w:rsidR="00390668">
          <w:rPr>
            <w:noProof/>
          </w:rPr>
          <w:t>13</w:t>
        </w:r>
        <w:r w:rsidR="00390668">
          <w:rPr>
            <w:noProof/>
          </w:rPr>
          <w:fldChar w:fldCharType="end"/>
        </w:r>
      </w:hyperlink>
    </w:p>
    <w:p w14:paraId="759CB26D" w14:textId="3A0E726D" w:rsidR="00390668" w:rsidRDefault="00000000">
      <w:pPr>
        <w:pStyle w:val="TOC2"/>
        <w:rPr>
          <w:rFonts w:asciiTheme="minorHAnsi" w:eastAsiaTheme="minorEastAsia" w:hAnsiTheme="minorHAnsi" w:cstheme="minorBidi"/>
          <w:noProof/>
          <w:szCs w:val="22"/>
        </w:rPr>
      </w:pPr>
      <w:hyperlink w:anchor="_Toc114149345" w:history="1">
        <w:r w:rsidR="00390668" w:rsidRPr="00DD7D71">
          <w:rPr>
            <w:rStyle w:val="afffffff4"/>
            <w:noProof/>
          </w:rPr>
          <w:t>C.1 纸飞机类模型飞机</w:t>
        </w:r>
        <w:r w:rsidR="00390668">
          <w:rPr>
            <w:noProof/>
          </w:rPr>
          <w:tab/>
        </w:r>
        <w:r w:rsidR="00390668">
          <w:rPr>
            <w:noProof/>
          </w:rPr>
          <w:fldChar w:fldCharType="begin"/>
        </w:r>
        <w:r w:rsidR="00390668">
          <w:rPr>
            <w:noProof/>
          </w:rPr>
          <w:instrText xml:space="preserve"> PAGEREF _Toc114149345 \h </w:instrText>
        </w:r>
        <w:r w:rsidR="00390668">
          <w:rPr>
            <w:noProof/>
          </w:rPr>
        </w:r>
        <w:r w:rsidR="00390668">
          <w:rPr>
            <w:noProof/>
          </w:rPr>
          <w:fldChar w:fldCharType="separate"/>
        </w:r>
        <w:r w:rsidR="00390668">
          <w:rPr>
            <w:noProof/>
          </w:rPr>
          <w:t>13</w:t>
        </w:r>
        <w:r w:rsidR="00390668">
          <w:rPr>
            <w:noProof/>
          </w:rPr>
          <w:fldChar w:fldCharType="end"/>
        </w:r>
      </w:hyperlink>
    </w:p>
    <w:p w14:paraId="1775E820" w14:textId="410ED83A" w:rsidR="00390668" w:rsidRDefault="00000000">
      <w:pPr>
        <w:pStyle w:val="TOC2"/>
        <w:rPr>
          <w:rFonts w:asciiTheme="minorHAnsi" w:eastAsiaTheme="minorEastAsia" w:hAnsiTheme="minorHAnsi" w:cstheme="minorBidi"/>
          <w:noProof/>
          <w:szCs w:val="22"/>
        </w:rPr>
      </w:pPr>
      <w:hyperlink w:anchor="_Toc114149346" w:history="1">
        <w:r w:rsidR="00390668" w:rsidRPr="00DD7D71">
          <w:rPr>
            <w:rStyle w:val="afffffff4"/>
            <w:noProof/>
          </w:rPr>
          <w:t>C.2 航天模型类</w:t>
        </w:r>
        <w:r w:rsidR="00390668">
          <w:rPr>
            <w:noProof/>
          </w:rPr>
          <w:tab/>
        </w:r>
        <w:r w:rsidR="00390668">
          <w:rPr>
            <w:noProof/>
          </w:rPr>
          <w:fldChar w:fldCharType="begin"/>
        </w:r>
        <w:r w:rsidR="00390668">
          <w:rPr>
            <w:noProof/>
          </w:rPr>
          <w:instrText xml:space="preserve"> PAGEREF _Toc114149346 \h </w:instrText>
        </w:r>
        <w:r w:rsidR="00390668">
          <w:rPr>
            <w:noProof/>
          </w:rPr>
        </w:r>
        <w:r w:rsidR="00390668">
          <w:rPr>
            <w:noProof/>
          </w:rPr>
          <w:fldChar w:fldCharType="separate"/>
        </w:r>
        <w:r w:rsidR="00390668">
          <w:rPr>
            <w:noProof/>
          </w:rPr>
          <w:t>14</w:t>
        </w:r>
        <w:r w:rsidR="00390668">
          <w:rPr>
            <w:noProof/>
          </w:rPr>
          <w:fldChar w:fldCharType="end"/>
        </w:r>
      </w:hyperlink>
    </w:p>
    <w:p w14:paraId="2156D617" w14:textId="78247A95" w:rsidR="00390668" w:rsidRDefault="00000000">
      <w:pPr>
        <w:pStyle w:val="TOC2"/>
        <w:rPr>
          <w:rFonts w:asciiTheme="minorHAnsi" w:eastAsiaTheme="minorEastAsia" w:hAnsiTheme="minorHAnsi" w:cstheme="minorBidi"/>
          <w:noProof/>
          <w:szCs w:val="22"/>
        </w:rPr>
      </w:pPr>
      <w:hyperlink w:anchor="_Toc114149347" w:history="1">
        <w:r w:rsidR="00390668" w:rsidRPr="00DD7D71">
          <w:rPr>
            <w:rStyle w:val="afffffff4"/>
            <w:noProof/>
          </w:rPr>
          <w:t>C.3 自由飞类模型飞机</w:t>
        </w:r>
        <w:r w:rsidR="00390668">
          <w:rPr>
            <w:noProof/>
          </w:rPr>
          <w:tab/>
        </w:r>
        <w:r w:rsidR="00390668">
          <w:rPr>
            <w:noProof/>
          </w:rPr>
          <w:fldChar w:fldCharType="begin"/>
        </w:r>
        <w:r w:rsidR="00390668">
          <w:rPr>
            <w:noProof/>
          </w:rPr>
          <w:instrText xml:space="preserve"> PAGEREF _Toc114149347 \h </w:instrText>
        </w:r>
        <w:r w:rsidR="00390668">
          <w:rPr>
            <w:noProof/>
          </w:rPr>
        </w:r>
        <w:r w:rsidR="00390668">
          <w:rPr>
            <w:noProof/>
          </w:rPr>
          <w:fldChar w:fldCharType="separate"/>
        </w:r>
        <w:r w:rsidR="00390668">
          <w:rPr>
            <w:noProof/>
          </w:rPr>
          <w:t>14</w:t>
        </w:r>
        <w:r w:rsidR="00390668">
          <w:rPr>
            <w:noProof/>
          </w:rPr>
          <w:fldChar w:fldCharType="end"/>
        </w:r>
      </w:hyperlink>
    </w:p>
    <w:p w14:paraId="1B5FE841" w14:textId="44E57BE7" w:rsidR="00390668" w:rsidRDefault="00000000">
      <w:pPr>
        <w:pStyle w:val="TOC1"/>
        <w:tabs>
          <w:tab w:val="right" w:leader="dot" w:pos="9345"/>
        </w:tabs>
        <w:rPr>
          <w:rFonts w:asciiTheme="minorHAnsi" w:eastAsiaTheme="minorEastAsia" w:hAnsiTheme="minorHAnsi" w:cstheme="minorBidi"/>
          <w:noProof/>
          <w:szCs w:val="22"/>
        </w:rPr>
      </w:pPr>
      <w:hyperlink w:anchor="_Toc114149348" w:history="1">
        <w:r w:rsidR="00390668" w:rsidRPr="00DD7D71">
          <w:rPr>
            <w:rStyle w:val="afffffff4"/>
            <w:noProof/>
            <w:spacing w:val="100"/>
          </w:rPr>
          <w:t>附录D</w:t>
        </w:r>
        <w:r w:rsidR="00390668" w:rsidRPr="00DD7D71">
          <w:rPr>
            <w:rStyle w:val="afffffff4"/>
            <w:noProof/>
          </w:rPr>
          <w:t xml:space="preserve"> （规范性） 等级四科目测试方法</w:t>
        </w:r>
        <w:r w:rsidR="00390668">
          <w:rPr>
            <w:noProof/>
          </w:rPr>
          <w:tab/>
        </w:r>
        <w:r w:rsidR="00390668">
          <w:rPr>
            <w:noProof/>
          </w:rPr>
          <w:fldChar w:fldCharType="begin"/>
        </w:r>
        <w:r w:rsidR="00390668">
          <w:rPr>
            <w:noProof/>
          </w:rPr>
          <w:instrText xml:space="preserve"> PAGEREF _Toc114149348 \h </w:instrText>
        </w:r>
        <w:r w:rsidR="00390668">
          <w:rPr>
            <w:noProof/>
          </w:rPr>
        </w:r>
        <w:r w:rsidR="00390668">
          <w:rPr>
            <w:noProof/>
          </w:rPr>
          <w:fldChar w:fldCharType="separate"/>
        </w:r>
        <w:r w:rsidR="00390668">
          <w:rPr>
            <w:noProof/>
          </w:rPr>
          <w:t>16</w:t>
        </w:r>
        <w:r w:rsidR="00390668">
          <w:rPr>
            <w:noProof/>
          </w:rPr>
          <w:fldChar w:fldCharType="end"/>
        </w:r>
      </w:hyperlink>
    </w:p>
    <w:p w14:paraId="495DCC6C" w14:textId="09301547" w:rsidR="00390668" w:rsidRDefault="00000000">
      <w:pPr>
        <w:pStyle w:val="TOC2"/>
        <w:rPr>
          <w:rFonts w:asciiTheme="minorHAnsi" w:eastAsiaTheme="minorEastAsia" w:hAnsiTheme="minorHAnsi" w:cstheme="minorBidi"/>
          <w:noProof/>
          <w:szCs w:val="22"/>
        </w:rPr>
      </w:pPr>
      <w:hyperlink w:anchor="_Toc114149349" w:history="1">
        <w:r w:rsidR="00390668" w:rsidRPr="00DD7D71">
          <w:rPr>
            <w:rStyle w:val="afffffff4"/>
            <w:noProof/>
          </w:rPr>
          <w:t>D.1 纸飞机类模型飞机</w:t>
        </w:r>
        <w:r w:rsidR="00390668">
          <w:rPr>
            <w:noProof/>
          </w:rPr>
          <w:tab/>
        </w:r>
        <w:r w:rsidR="00390668">
          <w:rPr>
            <w:noProof/>
          </w:rPr>
          <w:fldChar w:fldCharType="begin"/>
        </w:r>
        <w:r w:rsidR="00390668">
          <w:rPr>
            <w:noProof/>
          </w:rPr>
          <w:instrText xml:space="preserve"> PAGEREF _Toc114149349 \h </w:instrText>
        </w:r>
        <w:r w:rsidR="00390668">
          <w:rPr>
            <w:noProof/>
          </w:rPr>
        </w:r>
        <w:r w:rsidR="00390668">
          <w:rPr>
            <w:noProof/>
          </w:rPr>
          <w:fldChar w:fldCharType="separate"/>
        </w:r>
        <w:r w:rsidR="00390668">
          <w:rPr>
            <w:noProof/>
          </w:rPr>
          <w:t>16</w:t>
        </w:r>
        <w:r w:rsidR="00390668">
          <w:rPr>
            <w:noProof/>
          </w:rPr>
          <w:fldChar w:fldCharType="end"/>
        </w:r>
      </w:hyperlink>
    </w:p>
    <w:p w14:paraId="2E7817AA" w14:textId="6EA3E230" w:rsidR="00390668" w:rsidRDefault="00000000">
      <w:pPr>
        <w:pStyle w:val="TOC2"/>
        <w:rPr>
          <w:rFonts w:asciiTheme="minorHAnsi" w:eastAsiaTheme="minorEastAsia" w:hAnsiTheme="minorHAnsi" w:cstheme="minorBidi"/>
          <w:noProof/>
          <w:szCs w:val="22"/>
        </w:rPr>
      </w:pPr>
      <w:hyperlink w:anchor="_Toc114149350" w:history="1">
        <w:r w:rsidR="00390668" w:rsidRPr="00DD7D71">
          <w:rPr>
            <w:rStyle w:val="afffffff4"/>
            <w:noProof/>
          </w:rPr>
          <w:t>D.2 模型火箭类</w:t>
        </w:r>
        <w:r w:rsidR="00390668">
          <w:rPr>
            <w:noProof/>
          </w:rPr>
          <w:tab/>
        </w:r>
        <w:r w:rsidR="00390668">
          <w:rPr>
            <w:noProof/>
          </w:rPr>
          <w:fldChar w:fldCharType="begin"/>
        </w:r>
        <w:r w:rsidR="00390668">
          <w:rPr>
            <w:noProof/>
          </w:rPr>
          <w:instrText xml:space="preserve"> PAGEREF _Toc114149350 \h </w:instrText>
        </w:r>
        <w:r w:rsidR="00390668">
          <w:rPr>
            <w:noProof/>
          </w:rPr>
        </w:r>
        <w:r w:rsidR="00390668">
          <w:rPr>
            <w:noProof/>
          </w:rPr>
          <w:fldChar w:fldCharType="separate"/>
        </w:r>
        <w:r w:rsidR="00390668">
          <w:rPr>
            <w:noProof/>
          </w:rPr>
          <w:t>17</w:t>
        </w:r>
        <w:r w:rsidR="00390668">
          <w:rPr>
            <w:noProof/>
          </w:rPr>
          <w:fldChar w:fldCharType="end"/>
        </w:r>
      </w:hyperlink>
    </w:p>
    <w:p w14:paraId="503092B9" w14:textId="31317614" w:rsidR="00390668" w:rsidRDefault="00000000">
      <w:pPr>
        <w:pStyle w:val="TOC2"/>
        <w:rPr>
          <w:rFonts w:asciiTheme="minorHAnsi" w:eastAsiaTheme="minorEastAsia" w:hAnsiTheme="minorHAnsi" w:cstheme="minorBidi"/>
          <w:noProof/>
          <w:szCs w:val="22"/>
        </w:rPr>
      </w:pPr>
      <w:hyperlink w:anchor="_Toc114149351" w:history="1">
        <w:r w:rsidR="00390668" w:rsidRPr="00DD7D71">
          <w:rPr>
            <w:rStyle w:val="afffffff4"/>
            <w:noProof/>
          </w:rPr>
          <w:t>D.3 自由飞类模型飞机</w:t>
        </w:r>
        <w:r w:rsidR="00390668">
          <w:rPr>
            <w:noProof/>
          </w:rPr>
          <w:tab/>
        </w:r>
        <w:r w:rsidR="00390668">
          <w:rPr>
            <w:noProof/>
          </w:rPr>
          <w:fldChar w:fldCharType="begin"/>
        </w:r>
        <w:r w:rsidR="00390668">
          <w:rPr>
            <w:noProof/>
          </w:rPr>
          <w:instrText xml:space="preserve"> PAGEREF _Toc114149351 \h </w:instrText>
        </w:r>
        <w:r w:rsidR="00390668">
          <w:rPr>
            <w:noProof/>
          </w:rPr>
        </w:r>
        <w:r w:rsidR="00390668">
          <w:rPr>
            <w:noProof/>
          </w:rPr>
          <w:fldChar w:fldCharType="separate"/>
        </w:r>
        <w:r w:rsidR="00390668">
          <w:rPr>
            <w:noProof/>
          </w:rPr>
          <w:t>17</w:t>
        </w:r>
        <w:r w:rsidR="00390668">
          <w:rPr>
            <w:noProof/>
          </w:rPr>
          <w:fldChar w:fldCharType="end"/>
        </w:r>
      </w:hyperlink>
    </w:p>
    <w:p w14:paraId="7279A55C" w14:textId="4D71C9EB" w:rsidR="00390668" w:rsidRDefault="00000000">
      <w:pPr>
        <w:pStyle w:val="TOC1"/>
        <w:tabs>
          <w:tab w:val="right" w:leader="dot" w:pos="9345"/>
        </w:tabs>
        <w:rPr>
          <w:rFonts w:asciiTheme="minorHAnsi" w:eastAsiaTheme="minorEastAsia" w:hAnsiTheme="minorHAnsi" w:cstheme="minorBidi"/>
          <w:noProof/>
          <w:szCs w:val="22"/>
        </w:rPr>
      </w:pPr>
      <w:hyperlink w:anchor="_Toc114149352" w:history="1">
        <w:r w:rsidR="00390668" w:rsidRPr="00DD7D71">
          <w:rPr>
            <w:rStyle w:val="afffffff4"/>
            <w:noProof/>
            <w:spacing w:val="100"/>
          </w:rPr>
          <w:t>附录E</w:t>
        </w:r>
        <w:r w:rsidR="00390668" w:rsidRPr="00DD7D71">
          <w:rPr>
            <w:rStyle w:val="afffffff4"/>
            <w:noProof/>
          </w:rPr>
          <w:t xml:space="preserve"> （规范性） 等级五科目测试方法</w:t>
        </w:r>
        <w:r w:rsidR="00390668">
          <w:rPr>
            <w:noProof/>
          </w:rPr>
          <w:tab/>
        </w:r>
        <w:r w:rsidR="00390668">
          <w:rPr>
            <w:noProof/>
          </w:rPr>
          <w:fldChar w:fldCharType="begin"/>
        </w:r>
        <w:r w:rsidR="00390668">
          <w:rPr>
            <w:noProof/>
          </w:rPr>
          <w:instrText xml:space="preserve"> PAGEREF _Toc114149352 \h </w:instrText>
        </w:r>
        <w:r w:rsidR="00390668">
          <w:rPr>
            <w:noProof/>
          </w:rPr>
        </w:r>
        <w:r w:rsidR="00390668">
          <w:rPr>
            <w:noProof/>
          </w:rPr>
          <w:fldChar w:fldCharType="separate"/>
        </w:r>
        <w:r w:rsidR="00390668">
          <w:rPr>
            <w:noProof/>
          </w:rPr>
          <w:t>20</w:t>
        </w:r>
        <w:r w:rsidR="00390668">
          <w:rPr>
            <w:noProof/>
          </w:rPr>
          <w:fldChar w:fldCharType="end"/>
        </w:r>
      </w:hyperlink>
    </w:p>
    <w:p w14:paraId="3FC9B8AD" w14:textId="0215A033" w:rsidR="00390668" w:rsidRDefault="00000000">
      <w:pPr>
        <w:pStyle w:val="TOC2"/>
        <w:rPr>
          <w:rFonts w:asciiTheme="minorHAnsi" w:eastAsiaTheme="minorEastAsia" w:hAnsiTheme="minorHAnsi" w:cstheme="minorBidi"/>
          <w:noProof/>
          <w:szCs w:val="22"/>
        </w:rPr>
      </w:pPr>
      <w:hyperlink w:anchor="_Toc114149353" w:history="1">
        <w:r w:rsidR="00390668" w:rsidRPr="00DD7D71">
          <w:rPr>
            <w:rStyle w:val="afffffff4"/>
            <w:noProof/>
          </w:rPr>
          <w:t>E.1 航天模型类</w:t>
        </w:r>
        <w:r w:rsidR="00390668">
          <w:rPr>
            <w:noProof/>
          </w:rPr>
          <w:tab/>
        </w:r>
        <w:r w:rsidR="00390668">
          <w:rPr>
            <w:noProof/>
          </w:rPr>
          <w:fldChar w:fldCharType="begin"/>
        </w:r>
        <w:r w:rsidR="00390668">
          <w:rPr>
            <w:noProof/>
          </w:rPr>
          <w:instrText xml:space="preserve"> PAGEREF _Toc114149353 \h </w:instrText>
        </w:r>
        <w:r w:rsidR="00390668">
          <w:rPr>
            <w:noProof/>
          </w:rPr>
        </w:r>
        <w:r w:rsidR="00390668">
          <w:rPr>
            <w:noProof/>
          </w:rPr>
          <w:fldChar w:fldCharType="separate"/>
        </w:r>
        <w:r w:rsidR="00390668">
          <w:rPr>
            <w:noProof/>
          </w:rPr>
          <w:t>20</w:t>
        </w:r>
        <w:r w:rsidR="00390668">
          <w:rPr>
            <w:noProof/>
          </w:rPr>
          <w:fldChar w:fldCharType="end"/>
        </w:r>
      </w:hyperlink>
    </w:p>
    <w:p w14:paraId="38BEA13C" w14:textId="1E193D0E" w:rsidR="00390668" w:rsidRDefault="00000000">
      <w:pPr>
        <w:pStyle w:val="TOC2"/>
        <w:rPr>
          <w:rFonts w:asciiTheme="minorHAnsi" w:eastAsiaTheme="minorEastAsia" w:hAnsiTheme="minorHAnsi" w:cstheme="minorBidi"/>
          <w:noProof/>
          <w:szCs w:val="22"/>
        </w:rPr>
      </w:pPr>
      <w:hyperlink w:anchor="_Toc114149354" w:history="1">
        <w:r w:rsidR="00390668" w:rsidRPr="00DD7D71">
          <w:rPr>
            <w:rStyle w:val="afffffff4"/>
            <w:noProof/>
          </w:rPr>
          <w:t>E.2 自由飞类模型飞机</w:t>
        </w:r>
        <w:r w:rsidR="00390668">
          <w:rPr>
            <w:noProof/>
          </w:rPr>
          <w:tab/>
        </w:r>
        <w:r w:rsidR="00390668">
          <w:rPr>
            <w:noProof/>
          </w:rPr>
          <w:fldChar w:fldCharType="begin"/>
        </w:r>
        <w:r w:rsidR="00390668">
          <w:rPr>
            <w:noProof/>
          </w:rPr>
          <w:instrText xml:space="preserve"> PAGEREF _Toc114149354 \h </w:instrText>
        </w:r>
        <w:r w:rsidR="00390668">
          <w:rPr>
            <w:noProof/>
          </w:rPr>
        </w:r>
        <w:r w:rsidR="00390668">
          <w:rPr>
            <w:noProof/>
          </w:rPr>
          <w:fldChar w:fldCharType="separate"/>
        </w:r>
        <w:r w:rsidR="00390668">
          <w:rPr>
            <w:noProof/>
          </w:rPr>
          <w:t>21</w:t>
        </w:r>
        <w:r w:rsidR="00390668">
          <w:rPr>
            <w:noProof/>
          </w:rPr>
          <w:fldChar w:fldCharType="end"/>
        </w:r>
      </w:hyperlink>
    </w:p>
    <w:p w14:paraId="043C5337" w14:textId="4C17E3ED" w:rsidR="00390668" w:rsidRDefault="00000000">
      <w:pPr>
        <w:pStyle w:val="TOC1"/>
        <w:tabs>
          <w:tab w:val="right" w:leader="dot" w:pos="9345"/>
        </w:tabs>
        <w:rPr>
          <w:rFonts w:asciiTheme="minorHAnsi" w:eastAsiaTheme="minorEastAsia" w:hAnsiTheme="minorHAnsi" w:cstheme="minorBidi"/>
          <w:noProof/>
          <w:szCs w:val="22"/>
        </w:rPr>
      </w:pPr>
      <w:hyperlink w:anchor="_Toc114149355" w:history="1">
        <w:r w:rsidR="00390668" w:rsidRPr="00DD7D71">
          <w:rPr>
            <w:rStyle w:val="afffffff4"/>
            <w:noProof/>
            <w:spacing w:val="100"/>
          </w:rPr>
          <w:t>附录F</w:t>
        </w:r>
        <w:r w:rsidR="00390668" w:rsidRPr="00DD7D71">
          <w:rPr>
            <w:rStyle w:val="afffffff4"/>
            <w:noProof/>
          </w:rPr>
          <w:t xml:space="preserve"> （规范性） 等级六科目测试方法</w:t>
        </w:r>
        <w:r w:rsidR="00390668">
          <w:rPr>
            <w:noProof/>
          </w:rPr>
          <w:tab/>
        </w:r>
        <w:r w:rsidR="00390668">
          <w:rPr>
            <w:noProof/>
          </w:rPr>
          <w:fldChar w:fldCharType="begin"/>
        </w:r>
        <w:r w:rsidR="00390668">
          <w:rPr>
            <w:noProof/>
          </w:rPr>
          <w:instrText xml:space="preserve"> PAGEREF _Toc114149355 \h </w:instrText>
        </w:r>
        <w:r w:rsidR="00390668">
          <w:rPr>
            <w:noProof/>
          </w:rPr>
        </w:r>
        <w:r w:rsidR="00390668">
          <w:rPr>
            <w:noProof/>
          </w:rPr>
          <w:fldChar w:fldCharType="separate"/>
        </w:r>
        <w:r w:rsidR="00390668">
          <w:rPr>
            <w:noProof/>
          </w:rPr>
          <w:t>24</w:t>
        </w:r>
        <w:r w:rsidR="00390668">
          <w:rPr>
            <w:noProof/>
          </w:rPr>
          <w:fldChar w:fldCharType="end"/>
        </w:r>
      </w:hyperlink>
    </w:p>
    <w:p w14:paraId="19512559" w14:textId="7572D2CD" w:rsidR="00390668" w:rsidRDefault="00000000">
      <w:pPr>
        <w:pStyle w:val="TOC2"/>
        <w:rPr>
          <w:rFonts w:asciiTheme="minorHAnsi" w:eastAsiaTheme="minorEastAsia" w:hAnsiTheme="minorHAnsi" w:cstheme="minorBidi"/>
          <w:noProof/>
          <w:szCs w:val="22"/>
        </w:rPr>
      </w:pPr>
      <w:hyperlink w:anchor="_Toc114149356" w:history="1">
        <w:r w:rsidR="00390668" w:rsidRPr="00DD7D71">
          <w:rPr>
            <w:rStyle w:val="afffffff4"/>
            <w:noProof/>
          </w:rPr>
          <w:t>F.1 自由飞类模型飞机</w:t>
        </w:r>
        <w:r w:rsidR="00390668">
          <w:rPr>
            <w:noProof/>
          </w:rPr>
          <w:tab/>
        </w:r>
        <w:r w:rsidR="00390668">
          <w:rPr>
            <w:noProof/>
          </w:rPr>
          <w:fldChar w:fldCharType="begin"/>
        </w:r>
        <w:r w:rsidR="00390668">
          <w:rPr>
            <w:noProof/>
          </w:rPr>
          <w:instrText xml:space="preserve"> PAGEREF _Toc114149356 \h </w:instrText>
        </w:r>
        <w:r w:rsidR="00390668">
          <w:rPr>
            <w:noProof/>
          </w:rPr>
        </w:r>
        <w:r w:rsidR="00390668">
          <w:rPr>
            <w:noProof/>
          </w:rPr>
          <w:fldChar w:fldCharType="separate"/>
        </w:r>
        <w:r w:rsidR="00390668">
          <w:rPr>
            <w:noProof/>
          </w:rPr>
          <w:t>24</w:t>
        </w:r>
        <w:r w:rsidR="00390668">
          <w:rPr>
            <w:noProof/>
          </w:rPr>
          <w:fldChar w:fldCharType="end"/>
        </w:r>
      </w:hyperlink>
    </w:p>
    <w:p w14:paraId="59127BEE" w14:textId="75FDE495" w:rsidR="00390668" w:rsidRDefault="00000000">
      <w:pPr>
        <w:pStyle w:val="TOC2"/>
        <w:rPr>
          <w:rFonts w:asciiTheme="minorHAnsi" w:eastAsiaTheme="minorEastAsia" w:hAnsiTheme="minorHAnsi" w:cstheme="minorBidi"/>
          <w:noProof/>
          <w:szCs w:val="22"/>
        </w:rPr>
      </w:pPr>
      <w:hyperlink w:anchor="_Toc114149357" w:history="1">
        <w:r w:rsidR="00390668" w:rsidRPr="00DD7D71">
          <w:rPr>
            <w:rStyle w:val="afffffff4"/>
            <w:noProof/>
          </w:rPr>
          <w:t>F.2 线操纵类模型飞机</w:t>
        </w:r>
        <w:r w:rsidR="00390668">
          <w:rPr>
            <w:noProof/>
          </w:rPr>
          <w:tab/>
        </w:r>
        <w:r w:rsidR="00390668">
          <w:rPr>
            <w:noProof/>
          </w:rPr>
          <w:fldChar w:fldCharType="begin"/>
        </w:r>
        <w:r w:rsidR="00390668">
          <w:rPr>
            <w:noProof/>
          </w:rPr>
          <w:instrText xml:space="preserve"> PAGEREF _Toc114149357 \h </w:instrText>
        </w:r>
        <w:r w:rsidR="00390668">
          <w:rPr>
            <w:noProof/>
          </w:rPr>
        </w:r>
        <w:r w:rsidR="00390668">
          <w:rPr>
            <w:noProof/>
          </w:rPr>
          <w:fldChar w:fldCharType="separate"/>
        </w:r>
        <w:r w:rsidR="00390668">
          <w:rPr>
            <w:noProof/>
          </w:rPr>
          <w:t>26</w:t>
        </w:r>
        <w:r w:rsidR="00390668">
          <w:rPr>
            <w:noProof/>
          </w:rPr>
          <w:fldChar w:fldCharType="end"/>
        </w:r>
      </w:hyperlink>
    </w:p>
    <w:p w14:paraId="352946EF" w14:textId="2DEB50E1" w:rsidR="00390668" w:rsidRDefault="00000000">
      <w:pPr>
        <w:pStyle w:val="TOC2"/>
        <w:rPr>
          <w:rFonts w:asciiTheme="minorHAnsi" w:eastAsiaTheme="minorEastAsia" w:hAnsiTheme="minorHAnsi" w:cstheme="minorBidi"/>
          <w:noProof/>
          <w:szCs w:val="22"/>
        </w:rPr>
      </w:pPr>
      <w:hyperlink w:anchor="_Toc114149358" w:history="1">
        <w:r w:rsidR="00390668" w:rsidRPr="00DD7D71">
          <w:rPr>
            <w:rStyle w:val="afffffff4"/>
            <w:noProof/>
          </w:rPr>
          <w:t>F.3 无线电遥控类模型飞机</w:t>
        </w:r>
        <w:r w:rsidR="00390668">
          <w:rPr>
            <w:noProof/>
          </w:rPr>
          <w:tab/>
        </w:r>
        <w:r w:rsidR="00390668">
          <w:rPr>
            <w:noProof/>
          </w:rPr>
          <w:fldChar w:fldCharType="begin"/>
        </w:r>
        <w:r w:rsidR="00390668">
          <w:rPr>
            <w:noProof/>
          </w:rPr>
          <w:instrText xml:space="preserve"> PAGEREF _Toc114149358 \h </w:instrText>
        </w:r>
        <w:r w:rsidR="00390668">
          <w:rPr>
            <w:noProof/>
          </w:rPr>
        </w:r>
        <w:r w:rsidR="00390668">
          <w:rPr>
            <w:noProof/>
          </w:rPr>
          <w:fldChar w:fldCharType="separate"/>
        </w:r>
        <w:r w:rsidR="00390668">
          <w:rPr>
            <w:noProof/>
          </w:rPr>
          <w:t>29</w:t>
        </w:r>
        <w:r w:rsidR="00390668">
          <w:rPr>
            <w:noProof/>
          </w:rPr>
          <w:fldChar w:fldCharType="end"/>
        </w:r>
      </w:hyperlink>
    </w:p>
    <w:p w14:paraId="0B9300C4" w14:textId="5B379E67" w:rsidR="00390668" w:rsidRDefault="00000000">
      <w:pPr>
        <w:pStyle w:val="TOC2"/>
        <w:rPr>
          <w:rFonts w:asciiTheme="minorHAnsi" w:eastAsiaTheme="minorEastAsia" w:hAnsiTheme="minorHAnsi" w:cstheme="minorBidi"/>
          <w:noProof/>
          <w:szCs w:val="22"/>
        </w:rPr>
      </w:pPr>
      <w:hyperlink w:anchor="_Toc114149359" w:history="1">
        <w:r w:rsidR="00390668" w:rsidRPr="00DD7D71">
          <w:rPr>
            <w:rStyle w:val="afffffff4"/>
            <w:noProof/>
          </w:rPr>
          <w:t>F.4 运动无人机</w:t>
        </w:r>
        <w:r w:rsidR="00390668">
          <w:rPr>
            <w:noProof/>
          </w:rPr>
          <w:tab/>
        </w:r>
        <w:r w:rsidR="00390668">
          <w:rPr>
            <w:noProof/>
          </w:rPr>
          <w:fldChar w:fldCharType="begin"/>
        </w:r>
        <w:r w:rsidR="00390668">
          <w:rPr>
            <w:noProof/>
          </w:rPr>
          <w:instrText xml:space="preserve"> PAGEREF _Toc114149359 \h </w:instrText>
        </w:r>
        <w:r w:rsidR="00390668">
          <w:rPr>
            <w:noProof/>
          </w:rPr>
        </w:r>
        <w:r w:rsidR="00390668">
          <w:rPr>
            <w:noProof/>
          </w:rPr>
          <w:fldChar w:fldCharType="separate"/>
        </w:r>
        <w:r w:rsidR="00390668">
          <w:rPr>
            <w:noProof/>
          </w:rPr>
          <w:t>32</w:t>
        </w:r>
        <w:r w:rsidR="00390668">
          <w:rPr>
            <w:noProof/>
          </w:rPr>
          <w:fldChar w:fldCharType="end"/>
        </w:r>
      </w:hyperlink>
    </w:p>
    <w:p w14:paraId="21910CB0" w14:textId="27613792" w:rsidR="00390668" w:rsidRDefault="00000000">
      <w:pPr>
        <w:pStyle w:val="TOC1"/>
        <w:tabs>
          <w:tab w:val="right" w:leader="dot" w:pos="9345"/>
        </w:tabs>
        <w:rPr>
          <w:rFonts w:asciiTheme="minorHAnsi" w:eastAsiaTheme="minorEastAsia" w:hAnsiTheme="minorHAnsi" w:cstheme="minorBidi"/>
          <w:noProof/>
          <w:szCs w:val="22"/>
        </w:rPr>
      </w:pPr>
      <w:hyperlink w:anchor="_Toc114149360" w:history="1">
        <w:r w:rsidR="00390668" w:rsidRPr="00DD7D71">
          <w:rPr>
            <w:rStyle w:val="afffffff4"/>
            <w:noProof/>
            <w:spacing w:val="100"/>
          </w:rPr>
          <w:t>附录G</w:t>
        </w:r>
        <w:r w:rsidR="00390668" w:rsidRPr="00DD7D71">
          <w:rPr>
            <w:rStyle w:val="afffffff4"/>
            <w:noProof/>
          </w:rPr>
          <w:t xml:space="preserve"> （规范性） 等级七科目测试方法</w:t>
        </w:r>
        <w:r w:rsidR="00390668">
          <w:rPr>
            <w:noProof/>
          </w:rPr>
          <w:tab/>
        </w:r>
        <w:r w:rsidR="00390668">
          <w:rPr>
            <w:noProof/>
          </w:rPr>
          <w:fldChar w:fldCharType="begin"/>
        </w:r>
        <w:r w:rsidR="00390668">
          <w:rPr>
            <w:noProof/>
          </w:rPr>
          <w:instrText xml:space="preserve"> PAGEREF _Toc114149360 \h </w:instrText>
        </w:r>
        <w:r w:rsidR="00390668">
          <w:rPr>
            <w:noProof/>
          </w:rPr>
        </w:r>
        <w:r w:rsidR="00390668">
          <w:rPr>
            <w:noProof/>
          </w:rPr>
          <w:fldChar w:fldCharType="separate"/>
        </w:r>
        <w:r w:rsidR="00390668">
          <w:rPr>
            <w:noProof/>
          </w:rPr>
          <w:t>36</w:t>
        </w:r>
        <w:r w:rsidR="00390668">
          <w:rPr>
            <w:noProof/>
          </w:rPr>
          <w:fldChar w:fldCharType="end"/>
        </w:r>
      </w:hyperlink>
    </w:p>
    <w:p w14:paraId="54A0793A" w14:textId="436E5A1F" w:rsidR="00390668" w:rsidRDefault="00000000">
      <w:pPr>
        <w:pStyle w:val="TOC2"/>
        <w:rPr>
          <w:rFonts w:asciiTheme="minorHAnsi" w:eastAsiaTheme="minorEastAsia" w:hAnsiTheme="minorHAnsi" w:cstheme="minorBidi"/>
          <w:noProof/>
          <w:szCs w:val="22"/>
        </w:rPr>
      </w:pPr>
      <w:hyperlink w:anchor="_Toc114149361" w:history="1">
        <w:r w:rsidR="00390668" w:rsidRPr="00DD7D71">
          <w:rPr>
            <w:rStyle w:val="afffffff4"/>
            <w:noProof/>
          </w:rPr>
          <w:t>G.1 线操纵类模型飞机</w:t>
        </w:r>
        <w:r w:rsidR="00390668">
          <w:rPr>
            <w:noProof/>
          </w:rPr>
          <w:tab/>
        </w:r>
        <w:r w:rsidR="00390668">
          <w:rPr>
            <w:noProof/>
          </w:rPr>
          <w:fldChar w:fldCharType="begin"/>
        </w:r>
        <w:r w:rsidR="00390668">
          <w:rPr>
            <w:noProof/>
          </w:rPr>
          <w:instrText xml:space="preserve"> PAGEREF _Toc114149361 \h </w:instrText>
        </w:r>
        <w:r w:rsidR="00390668">
          <w:rPr>
            <w:noProof/>
          </w:rPr>
        </w:r>
        <w:r w:rsidR="00390668">
          <w:rPr>
            <w:noProof/>
          </w:rPr>
          <w:fldChar w:fldCharType="separate"/>
        </w:r>
        <w:r w:rsidR="00390668">
          <w:rPr>
            <w:noProof/>
          </w:rPr>
          <w:t>36</w:t>
        </w:r>
        <w:r w:rsidR="00390668">
          <w:rPr>
            <w:noProof/>
          </w:rPr>
          <w:fldChar w:fldCharType="end"/>
        </w:r>
      </w:hyperlink>
    </w:p>
    <w:p w14:paraId="2B57963D" w14:textId="46D10F86" w:rsidR="00390668" w:rsidRDefault="00000000">
      <w:pPr>
        <w:pStyle w:val="TOC2"/>
        <w:rPr>
          <w:rFonts w:asciiTheme="minorHAnsi" w:eastAsiaTheme="minorEastAsia" w:hAnsiTheme="minorHAnsi" w:cstheme="minorBidi"/>
          <w:noProof/>
          <w:szCs w:val="22"/>
        </w:rPr>
      </w:pPr>
      <w:hyperlink w:anchor="_Toc114149362" w:history="1">
        <w:r w:rsidR="00390668" w:rsidRPr="00DD7D71">
          <w:rPr>
            <w:rStyle w:val="afffffff4"/>
            <w:noProof/>
          </w:rPr>
          <w:t>G.2 无线电遥控类模型飞机</w:t>
        </w:r>
        <w:r w:rsidR="00390668">
          <w:rPr>
            <w:noProof/>
          </w:rPr>
          <w:tab/>
        </w:r>
        <w:r w:rsidR="00390668">
          <w:rPr>
            <w:noProof/>
          </w:rPr>
          <w:fldChar w:fldCharType="begin"/>
        </w:r>
        <w:r w:rsidR="00390668">
          <w:rPr>
            <w:noProof/>
          </w:rPr>
          <w:instrText xml:space="preserve"> PAGEREF _Toc114149362 \h </w:instrText>
        </w:r>
        <w:r w:rsidR="00390668">
          <w:rPr>
            <w:noProof/>
          </w:rPr>
        </w:r>
        <w:r w:rsidR="00390668">
          <w:rPr>
            <w:noProof/>
          </w:rPr>
          <w:fldChar w:fldCharType="separate"/>
        </w:r>
        <w:r w:rsidR="00390668">
          <w:rPr>
            <w:noProof/>
          </w:rPr>
          <w:t>38</w:t>
        </w:r>
        <w:r w:rsidR="00390668">
          <w:rPr>
            <w:noProof/>
          </w:rPr>
          <w:fldChar w:fldCharType="end"/>
        </w:r>
      </w:hyperlink>
    </w:p>
    <w:p w14:paraId="5A2B78C7" w14:textId="1B47220A" w:rsidR="00390668" w:rsidRDefault="00000000">
      <w:pPr>
        <w:pStyle w:val="TOC2"/>
        <w:rPr>
          <w:rFonts w:asciiTheme="minorHAnsi" w:eastAsiaTheme="minorEastAsia" w:hAnsiTheme="minorHAnsi" w:cstheme="minorBidi"/>
          <w:noProof/>
          <w:szCs w:val="22"/>
        </w:rPr>
      </w:pPr>
      <w:hyperlink w:anchor="_Toc114149363" w:history="1">
        <w:r w:rsidR="00390668" w:rsidRPr="00DD7D71">
          <w:rPr>
            <w:rStyle w:val="afffffff4"/>
            <w:noProof/>
          </w:rPr>
          <w:t>G.3 运动无人机</w:t>
        </w:r>
        <w:r w:rsidR="00390668">
          <w:rPr>
            <w:noProof/>
          </w:rPr>
          <w:tab/>
        </w:r>
        <w:r w:rsidR="00390668">
          <w:rPr>
            <w:noProof/>
          </w:rPr>
          <w:fldChar w:fldCharType="begin"/>
        </w:r>
        <w:r w:rsidR="00390668">
          <w:rPr>
            <w:noProof/>
          </w:rPr>
          <w:instrText xml:space="preserve"> PAGEREF _Toc114149363 \h </w:instrText>
        </w:r>
        <w:r w:rsidR="00390668">
          <w:rPr>
            <w:noProof/>
          </w:rPr>
        </w:r>
        <w:r w:rsidR="00390668">
          <w:rPr>
            <w:noProof/>
          </w:rPr>
          <w:fldChar w:fldCharType="separate"/>
        </w:r>
        <w:r w:rsidR="00390668">
          <w:rPr>
            <w:noProof/>
          </w:rPr>
          <w:t>42</w:t>
        </w:r>
        <w:r w:rsidR="00390668">
          <w:rPr>
            <w:noProof/>
          </w:rPr>
          <w:fldChar w:fldCharType="end"/>
        </w:r>
      </w:hyperlink>
    </w:p>
    <w:p w14:paraId="50C5433B" w14:textId="42570061" w:rsidR="00390668" w:rsidRDefault="00000000">
      <w:pPr>
        <w:pStyle w:val="TOC1"/>
        <w:tabs>
          <w:tab w:val="right" w:leader="dot" w:pos="9345"/>
        </w:tabs>
        <w:rPr>
          <w:rFonts w:asciiTheme="minorHAnsi" w:eastAsiaTheme="minorEastAsia" w:hAnsiTheme="minorHAnsi" w:cstheme="minorBidi"/>
          <w:noProof/>
          <w:szCs w:val="22"/>
        </w:rPr>
      </w:pPr>
      <w:hyperlink w:anchor="_Toc114149364" w:history="1">
        <w:r w:rsidR="00390668" w:rsidRPr="00DD7D71">
          <w:rPr>
            <w:rStyle w:val="afffffff4"/>
            <w:noProof/>
            <w:spacing w:val="100"/>
          </w:rPr>
          <w:t>附录H</w:t>
        </w:r>
        <w:r w:rsidR="00390668" w:rsidRPr="00DD7D71">
          <w:rPr>
            <w:rStyle w:val="afffffff4"/>
            <w:noProof/>
          </w:rPr>
          <w:t xml:space="preserve"> （规范性） 等级八科目测试方法</w:t>
        </w:r>
        <w:r w:rsidR="00390668">
          <w:rPr>
            <w:noProof/>
          </w:rPr>
          <w:tab/>
        </w:r>
        <w:r w:rsidR="00390668">
          <w:rPr>
            <w:noProof/>
          </w:rPr>
          <w:fldChar w:fldCharType="begin"/>
        </w:r>
        <w:r w:rsidR="00390668">
          <w:rPr>
            <w:noProof/>
          </w:rPr>
          <w:instrText xml:space="preserve"> PAGEREF _Toc114149364 \h </w:instrText>
        </w:r>
        <w:r w:rsidR="00390668">
          <w:rPr>
            <w:noProof/>
          </w:rPr>
        </w:r>
        <w:r w:rsidR="00390668">
          <w:rPr>
            <w:noProof/>
          </w:rPr>
          <w:fldChar w:fldCharType="separate"/>
        </w:r>
        <w:r w:rsidR="00390668">
          <w:rPr>
            <w:noProof/>
          </w:rPr>
          <w:t>45</w:t>
        </w:r>
        <w:r w:rsidR="00390668">
          <w:rPr>
            <w:noProof/>
          </w:rPr>
          <w:fldChar w:fldCharType="end"/>
        </w:r>
      </w:hyperlink>
    </w:p>
    <w:p w14:paraId="3AB11F93" w14:textId="5164F47F" w:rsidR="00390668" w:rsidRDefault="00000000">
      <w:pPr>
        <w:pStyle w:val="TOC2"/>
        <w:rPr>
          <w:rFonts w:asciiTheme="minorHAnsi" w:eastAsiaTheme="minorEastAsia" w:hAnsiTheme="minorHAnsi" w:cstheme="minorBidi"/>
          <w:noProof/>
          <w:szCs w:val="22"/>
        </w:rPr>
      </w:pPr>
      <w:hyperlink w:anchor="_Toc114149365" w:history="1">
        <w:r w:rsidR="00390668" w:rsidRPr="00DD7D71">
          <w:rPr>
            <w:rStyle w:val="afffffff4"/>
            <w:noProof/>
          </w:rPr>
          <w:t>H.1 线操纵类模型飞机</w:t>
        </w:r>
        <w:r w:rsidR="00390668">
          <w:rPr>
            <w:noProof/>
          </w:rPr>
          <w:tab/>
        </w:r>
        <w:r w:rsidR="00390668">
          <w:rPr>
            <w:noProof/>
          </w:rPr>
          <w:fldChar w:fldCharType="begin"/>
        </w:r>
        <w:r w:rsidR="00390668">
          <w:rPr>
            <w:noProof/>
          </w:rPr>
          <w:instrText xml:space="preserve"> PAGEREF _Toc114149365 \h </w:instrText>
        </w:r>
        <w:r w:rsidR="00390668">
          <w:rPr>
            <w:noProof/>
          </w:rPr>
        </w:r>
        <w:r w:rsidR="00390668">
          <w:rPr>
            <w:noProof/>
          </w:rPr>
          <w:fldChar w:fldCharType="separate"/>
        </w:r>
        <w:r w:rsidR="00390668">
          <w:rPr>
            <w:noProof/>
          </w:rPr>
          <w:t>45</w:t>
        </w:r>
        <w:r w:rsidR="00390668">
          <w:rPr>
            <w:noProof/>
          </w:rPr>
          <w:fldChar w:fldCharType="end"/>
        </w:r>
      </w:hyperlink>
    </w:p>
    <w:p w14:paraId="38152EE2" w14:textId="1EDC8261" w:rsidR="00390668" w:rsidRDefault="00000000">
      <w:pPr>
        <w:pStyle w:val="TOC2"/>
        <w:rPr>
          <w:rFonts w:asciiTheme="minorHAnsi" w:eastAsiaTheme="minorEastAsia" w:hAnsiTheme="minorHAnsi" w:cstheme="minorBidi"/>
          <w:noProof/>
          <w:szCs w:val="22"/>
        </w:rPr>
      </w:pPr>
      <w:hyperlink w:anchor="_Toc114149366" w:history="1">
        <w:r w:rsidR="00390668" w:rsidRPr="00DD7D71">
          <w:rPr>
            <w:rStyle w:val="afffffff4"/>
            <w:noProof/>
          </w:rPr>
          <w:t>H.2 无线电遥控类模型飞机</w:t>
        </w:r>
        <w:r w:rsidR="00390668">
          <w:rPr>
            <w:noProof/>
          </w:rPr>
          <w:tab/>
        </w:r>
        <w:r w:rsidR="00390668">
          <w:rPr>
            <w:noProof/>
          </w:rPr>
          <w:fldChar w:fldCharType="begin"/>
        </w:r>
        <w:r w:rsidR="00390668">
          <w:rPr>
            <w:noProof/>
          </w:rPr>
          <w:instrText xml:space="preserve"> PAGEREF _Toc114149366 \h </w:instrText>
        </w:r>
        <w:r w:rsidR="00390668">
          <w:rPr>
            <w:noProof/>
          </w:rPr>
        </w:r>
        <w:r w:rsidR="00390668">
          <w:rPr>
            <w:noProof/>
          </w:rPr>
          <w:fldChar w:fldCharType="separate"/>
        </w:r>
        <w:r w:rsidR="00390668">
          <w:rPr>
            <w:noProof/>
          </w:rPr>
          <w:t>48</w:t>
        </w:r>
        <w:r w:rsidR="00390668">
          <w:rPr>
            <w:noProof/>
          </w:rPr>
          <w:fldChar w:fldCharType="end"/>
        </w:r>
      </w:hyperlink>
    </w:p>
    <w:p w14:paraId="1FB45DD5" w14:textId="59B1822E" w:rsidR="00390668" w:rsidRDefault="00000000">
      <w:pPr>
        <w:pStyle w:val="TOC2"/>
        <w:rPr>
          <w:rFonts w:asciiTheme="minorHAnsi" w:eastAsiaTheme="minorEastAsia" w:hAnsiTheme="minorHAnsi" w:cstheme="minorBidi"/>
          <w:noProof/>
          <w:szCs w:val="22"/>
        </w:rPr>
      </w:pPr>
      <w:hyperlink w:anchor="_Toc114149367" w:history="1">
        <w:r w:rsidR="00390668" w:rsidRPr="00DD7D71">
          <w:rPr>
            <w:rStyle w:val="afffffff4"/>
            <w:noProof/>
          </w:rPr>
          <w:t>H.3 运动无人机</w:t>
        </w:r>
        <w:r w:rsidR="00390668">
          <w:rPr>
            <w:noProof/>
          </w:rPr>
          <w:tab/>
        </w:r>
        <w:r w:rsidR="00390668">
          <w:rPr>
            <w:noProof/>
          </w:rPr>
          <w:fldChar w:fldCharType="begin"/>
        </w:r>
        <w:r w:rsidR="00390668">
          <w:rPr>
            <w:noProof/>
          </w:rPr>
          <w:instrText xml:space="preserve"> PAGEREF _Toc114149367 \h </w:instrText>
        </w:r>
        <w:r w:rsidR="00390668">
          <w:rPr>
            <w:noProof/>
          </w:rPr>
        </w:r>
        <w:r w:rsidR="00390668">
          <w:rPr>
            <w:noProof/>
          </w:rPr>
          <w:fldChar w:fldCharType="separate"/>
        </w:r>
        <w:r w:rsidR="00390668">
          <w:rPr>
            <w:noProof/>
          </w:rPr>
          <w:t>54</w:t>
        </w:r>
        <w:r w:rsidR="00390668">
          <w:rPr>
            <w:noProof/>
          </w:rPr>
          <w:fldChar w:fldCharType="end"/>
        </w:r>
      </w:hyperlink>
    </w:p>
    <w:p w14:paraId="65808407" w14:textId="58417BE7" w:rsidR="00390668" w:rsidRDefault="00000000">
      <w:pPr>
        <w:pStyle w:val="TOC1"/>
        <w:tabs>
          <w:tab w:val="right" w:leader="dot" w:pos="9345"/>
        </w:tabs>
        <w:rPr>
          <w:rFonts w:asciiTheme="minorHAnsi" w:eastAsiaTheme="minorEastAsia" w:hAnsiTheme="minorHAnsi" w:cstheme="minorBidi"/>
          <w:noProof/>
          <w:szCs w:val="22"/>
        </w:rPr>
      </w:pPr>
      <w:hyperlink w:anchor="_Toc114149368" w:history="1">
        <w:r w:rsidR="00390668" w:rsidRPr="00DD7D71">
          <w:rPr>
            <w:rStyle w:val="afffffff4"/>
            <w:noProof/>
            <w:spacing w:val="100"/>
          </w:rPr>
          <w:t>附录I</w:t>
        </w:r>
        <w:r w:rsidR="00390668" w:rsidRPr="00DD7D71">
          <w:rPr>
            <w:rStyle w:val="afffffff4"/>
            <w:noProof/>
          </w:rPr>
          <w:t xml:space="preserve"> （规范性） 等级九科目测试方法</w:t>
        </w:r>
        <w:r w:rsidR="00390668">
          <w:rPr>
            <w:noProof/>
          </w:rPr>
          <w:tab/>
        </w:r>
        <w:r w:rsidR="00390668">
          <w:rPr>
            <w:noProof/>
          </w:rPr>
          <w:fldChar w:fldCharType="begin"/>
        </w:r>
        <w:r w:rsidR="00390668">
          <w:rPr>
            <w:noProof/>
          </w:rPr>
          <w:instrText xml:space="preserve"> PAGEREF _Toc114149368 \h </w:instrText>
        </w:r>
        <w:r w:rsidR="00390668">
          <w:rPr>
            <w:noProof/>
          </w:rPr>
        </w:r>
        <w:r w:rsidR="00390668">
          <w:rPr>
            <w:noProof/>
          </w:rPr>
          <w:fldChar w:fldCharType="separate"/>
        </w:r>
        <w:r w:rsidR="00390668">
          <w:rPr>
            <w:noProof/>
          </w:rPr>
          <w:t>58</w:t>
        </w:r>
        <w:r w:rsidR="00390668">
          <w:rPr>
            <w:noProof/>
          </w:rPr>
          <w:fldChar w:fldCharType="end"/>
        </w:r>
      </w:hyperlink>
    </w:p>
    <w:p w14:paraId="0E55DD9B" w14:textId="4EDCF6A0" w:rsidR="00390668" w:rsidRDefault="00000000">
      <w:pPr>
        <w:pStyle w:val="TOC2"/>
        <w:rPr>
          <w:rFonts w:asciiTheme="minorHAnsi" w:eastAsiaTheme="minorEastAsia" w:hAnsiTheme="minorHAnsi" w:cstheme="minorBidi"/>
          <w:noProof/>
          <w:szCs w:val="22"/>
        </w:rPr>
      </w:pPr>
      <w:hyperlink w:anchor="_Toc114149369" w:history="1">
        <w:r w:rsidR="00390668" w:rsidRPr="00DD7D71">
          <w:rPr>
            <w:rStyle w:val="afffffff4"/>
            <w:noProof/>
          </w:rPr>
          <w:t>I.1 线操纵类模型飞机</w:t>
        </w:r>
        <w:r w:rsidR="00390668">
          <w:rPr>
            <w:noProof/>
          </w:rPr>
          <w:tab/>
        </w:r>
        <w:r w:rsidR="00390668">
          <w:rPr>
            <w:noProof/>
          </w:rPr>
          <w:fldChar w:fldCharType="begin"/>
        </w:r>
        <w:r w:rsidR="00390668">
          <w:rPr>
            <w:noProof/>
          </w:rPr>
          <w:instrText xml:space="preserve"> PAGEREF _Toc114149369 \h </w:instrText>
        </w:r>
        <w:r w:rsidR="00390668">
          <w:rPr>
            <w:noProof/>
          </w:rPr>
        </w:r>
        <w:r w:rsidR="00390668">
          <w:rPr>
            <w:noProof/>
          </w:rPr>
          <w:fldChar w:fldCharType="separate"/>
        </w:r>
        <w:r w:rsidR="00390668">
          <w:rPr>
            <w:noProof/>
          </w:rPr>
          <w:t>58</w:t>
        </w:r>
        <w:r w:rsidR="00390668">
          <w:rPr>
            <w:noProof/>
          </w:rPr>
          <w:fldChar w:fldCharType="end"/>
        </w:r>
      </w:hyperlink>
    </w:p>
    <w:p w14:paraId="0F234DB7" w14:textId="2E423CCA" w:rsidR="00390668" w:rsidRDefault="00000000">
      <w:pPr>
        <w:pStyle w:val="TOC2"/>
        <w:rPr>
          <w:rFonts w:asciiTheme="minorHAnsi" w:eastAsiaTheme="minorEastAsia" w:hAnsiTheme="minorHAnsi" w:cstheme="minorBidi"/>
          <w:noProof/>
          <w:szCs w:val="22"/>
        </w:rPr>
      </w:pPr>
      <w:hyperlink w:anchor="_Toc114149370" w:history="1">
        <w:r w:rsidR="00390668" w:rsidRPr="00DD7D71">
          <w:rPr>
            <w:rStyle w:val="afffffff4"/>
            <w:noProof/>
          </w:rPr>
          <w:t>I.2 无线电遥控类模型飞机</w:t>
        </w:r>
        <w:r w:rsidR="00390668">
          <w:rPr>
            <w:noProof/>
          </w:rPr>
          <w:tab/>
        </w:r>
        <w:r w:rsidR="00390668">
          <w:rPr>
            <w:noProof/>
          </w:rPr>
          <w:fldChar w:fldCharType="begin"/>
        </w:r>
        <w:r w:rsidR="00390668">
          <w:rPr>
            <w:noProof/>
          </w:rPr>
          <w:instrText xml:space="preserve"> PAGEREF _Toc114149370 \h </w:instrText>
        </w:r>
        <w:r w:rsidR="00390668">
          <w:rPr>
            <w:noProof/>
          </w:rPr>
        </w:r>
        <w:r w:rsidR="00390668">
          <w:rPr>
            <w:noProof/>
          </w:rPr>
          <w:fldChar w:fldCharType="separate"/>
        </w:r>
        <w:r w:rsidR="00390668">
          <w:rPr>
            <w:noProof/>
          </w:rPr>
          <w:t>60</w:t>
        </w:r>
        <w:r w:rsidR="00390668">
          <w:rPr>
            <w:noProof/>
          </w:rPr>
          <w:fldChar w:fldCharType="end"/>
        </w:r>
      </w:hyperlink>
    </w:p>
    <w:p w14:paraId="5869271E" w14:textId="33A49F7D" w:rsidR="00390668" w:rsidRDefault="00000000">
      <w:pPr>
        <w:pStyle w:val="TOC2"/>
        <w:rPr>
          <w:rFonts w:asciiTheme="minorHAnsi" w:eastAsiaTheme="minorEastAsia" w:hAnsiTheme="minorHAnsi" w:cstheme="minorBidi"/>
          <w:noProof/>
          <w:szCs w:val="22"/>
        </w:rPr>
      </w:pPr>
      <w:hyperlink w:anchor="_Toc114149371" w:history="1">
        <w:r w:rsidR="00390668" w:rsidRPr="00DD7D71">
          <w:rPr>
            <w:rStyle w:val="afffffff4"/>
            <w:noProof/>
          </w:rPr>
          <w:t>I.3 运动无人机</w:t>
        </w:r>
        <w:r w:rsidR="00390668">
          <w:rPr>
            <w:noProof/>
          </w:rPr>
          <w:tab/>
        </w:r>
        <w:r w:rsidR="00390668">
          <w:rPr>
            <w:noProof/>
          </w:rPr>
          <w:fldChar w:fldCharType="begin"/>
        </w:r>
        <w:r w:rsidR="00390668">
          <w:rPr>
            <w:noProof/>
          </w:rPr>
          <w:instrText xml:space="preserve"> PAGEREF _Toc114149371 \h </w:instrText>
        </w:r>
        <w:r w:rsidR="00390668">
          <w:rPr>
            <w:noProof/>
          </w:rPr>
        </w:r>
        <w:r w:rsidR="00390668">
          <w:rPr>
            <w:noProof/>
          </w:rPr>
          <w:fldChar w:fldCharType="separate"/>
        </w:r>
        <w:r w:rsidR="00390668">
          <w:rPr>
            <w:noProof/>
          </w:rPr>
          <w:t>67</w:t>
        </w:r>
        <w:r w:rsidR="00390668">
          <w:rPr>
            <w:noProof/>
          </w:rPr>
          <w:fldChar w:fldCharType="end"/>
        </w:r>
      </w:hyperlink>
    </w:p>
    <w:p w14:paraId="550E883B" w14:textId="1152CCB1" w:rsidR="00390668" w:rsidRDefault="00000000">
      <w:pPr>
        <w:pStyle w:val="TOC1"/>
        <w:tabs>
          <w:tab w:val="right" w:leader="dot" w:pos="9345"/>
        </w:tabs>
        <w:rPr>
          <w:rFonts w:asciiTheme="minorHAnsi" w:eastAsiaTheme="minorEastAsia" w:hAnsiTheme="minorHAnsi" w:cstheme="minorBidi"/>
          <w:noProof/>
          <w:szCs w:val="22"/>
        </w:rPr>
      </w:pPr>
      <w:hyperlink w:anchor="_Toc114149372" w:history="1">
        <w:r w:rsidR="00390668" w:rsidRPr="00DD7D71">
          <w:rPr>
            <w:rStyle w:val="afffffff4"/>
            <w:noProof/>
            <w:spacing w:val="100"/>
          </w:rPr>
          <w:t>附录J</w:t>
        </w:r>
        <w:r w:rsidR="00390668" w:rsidRPr="00DD7D71">
          <w:rPr>
            <w:rStyle w:val="afffffff4"/>
            <w:noProof/>
          </w:rPr>
          <w:t xml:space="preserve"> （规范性） 等级十科目测试方法</w:t>
        </w:r>
        <w:r w:rsidR="00390668">
          <w:rPr>
            <w:noProof/>
          </w:rPr>
          <w:tab/>
        </w:r>
        <w:r w:rsidR="00390668">
          <w:rPr>
            <w:noProof/>
          </w:rPr>
          <w:fldChar w:fldCharType="begin"/>
        </w:r>
        <w:r w:rsidR="00390668">
          <w:rPr>
            <w:noProof/>
          </w:rPr>
          <w:instrText xml:space="preserve"> PAGEREF _Toc114149372 \h </w:instrText>
        </w:r>
        <w:r w:rsidR="00390668">
          <w:rPr>
            <w:noProof/>
          </w:rPr>
        </w:r>
        <w:r w:rsidR="00390668">
          <w:rPr>
            <w:noProof/>
          </w:rPr>
          <w:fldChar w:fldCharType="separate"/>
        </w:r>
        <w:r w:rsidR="00390668">
          <w:rPr>
            <w:noProof/>
          </w:rPr>
          <w:t>70</w:t>
        </w:r>
        <w:r w:rsidR="00390668">
          <w:rPr>
            <w:noProof/>
          </w:rPr>
          <w:fldChar w:fldCharType="end"/>
        </w:r>
      </w:hyperlink>
    </w:p>
    <w:p w14:paraId="298D3393" w14:textId="72649030" w:rsidR="00390668" w:rsidRDefault="00000000">
      <w:pPr>
        <w:pStyle w:val="TOC2"/>
        <w:rPr>
          <w:rFonts w:asciiTheme="minorHAnsi" w:eastAsiaTheme="minorEastAsia" w:hAnsiTheme="minorHAnsi" w:cstheme="minorBidi"/>
          <w:noProof/>
          <w:szCs w:val="22"/>
        </w:rPr>
      </w:pPr>
      <w:hyperlink w:anchor="_Toc114149373" w:history="1">
        <w:r w:rsidR="00390668" w:rsidRPr="00DD7D71">
          <w:rPr>
            <w:rStyle w:val="afffffff4"/>
            <w:noProof/>
          </w:rPr>
          <w:t>J.1 线操纵类模型飞机</w:t>
        </w:r>
        <w:r w:rsidR="00390668">
          <w:rPr>
            <w:noProof/>
          </w:rPr>
          <w:tab/>
        </w:r>
        <w:r w:rsidR="00390668">
          <w:rPr>
            <w:noProof/>
          </w:rPr>
          <w:fldChar w:fldCharType="begin"/>
        </w:r>
        <w:r w:rsidR="00390668">
          <w:rPr>
            <w:noProof/>
          </w:rPr>
          <w:instrText xml:space="preserve"> PAGEREF _Toc114149373 \h </w:instrText>
        </w:r>
        <w:r w:rsidR="00390668">
          <w:rPr>
            <w:noProof/>
          </w:rPr>
        </w:r>
        <w:r w:rsidR="00390668">
          <w:rPr>
            <w:noProof/>
          </w:rPr>
          <w:fldChar w:fldCharType="separate"/>
        </w:r>
        <w:r w:rsidR="00390668">
          <w:rPr>
            <w:noProof/>
          </w:rPr>
          <w:t>70</w:t>
        </w:r>
        <w:r w:rsidR="00390668">
          <w:rPr>
            <w:noProof/>
          </w:rPr>
          <w:fldChar w:fldCharType="end"/>
        </w:r>
      </w:hyperlink>
    </w:p>
    <w:p w14:paraId="290056B6" w14:textId="73A0CA47" w:rsidR="00390668" w:rsidRDefault="00000000">
      <w:pPr>
        <w:pStyle w:val="TOC2"/>
        <w:rPr>
          <w:rFonts w:asciiTheme="minorHAnsi" w:eastAsiaTheme="minorEastAsia" w:hAnsiTheme="minorHAnsi" w:cstheme="minorBidi"/>
          <w:noProof/>
          <w:szCs w:val="22"/>
        </w:rPr>
      </w:pPr>
      <w:hyperlink w:anchor="_Toc114149374" w:history="1">
        <w:r w:rsidR="00390668" w:rsidRPr="00DD7D71">
          <w:rPr>
            <w:rStyle w:val="afffffff4"/>
            <w:noProof/>
          </w:rPr>
          <w:t>J.2 无线电遥控类模型飞机</w:t>
        </w:r>
        <w:r w:rsidR="00390668">
          <w:rPr>
            <w:noProof/>
          </w:rPr>
          <w:tab/>
        </w:r>
        <w:r w:rsidR="00390668">
          <w:rPr>
            <w:noProof/>
          </w:rPr>
          <w:fldChar w:fldCharType="begin"/>
        </w:r>
        <w:r w:rsidR="00390668">
          <w:rPr>
            <w:noProof/>
          </w:rPr>
          <w:instrText xml:space="preserve"> PAGEREF _Toc114149374 \h </w:instrText>
        </w:r>
        <w:r w:rsidR="00390668">
          <w:rPr>
            <w:noProof/>
          </w:rPr>
        </w:r>
        <w:r w:rsidR="00390668">
          <w:rPr>
            <w:noProof/>
          </w:rPr>
          <w:fldChar w:fldCharType="separate"/>
        </w:r>
        <w:r w:rsidR="00390668">
          <w:rPr>
            <w:noProof/>
          </w:rPr>
          <w:t>73</w:t>
        </w:r>
        <w:r w:rsidR="00390668">
          <w:rPr>
            <w:noProof/>
          </w:rPr>
          <w:fldChar w:fldCharType="end"/>
        </w:r>
      </w:hyperlink>
    </w:p>
    <w:p w14:paraId="0D0B4276" w14:textId="5CC981C0" w:rsidR="00390668" w:rsidRDefault="00000000">
      <w:pPr>
        <w:pStyle w:val="TOC2"/>
        <w:rPr>
          <w:rFonts w:asciiTheme="minorHAnsi" w:eastAsiaTheme="minorEastAsia" w:hAnsiTheme="minorHAnsi" w:cstheme="minorBidi"/>
          <w:noProof/>
          <w:szCs w:val="22"/>
        </w:rPr>
      </w:pPr>
      <w:hyperlink w:anchor="_Toc114149375" w:history="1">
        <w:r w:rsidR="00390668" w:rsidRPr="00DD7D71">
          <w:rPr>
            <w:rStyle w:val="afffffff4"/>
            <w:noProof/>
          </w:rPr>
          <w:t>J.3 运动无人机</w:t>
        </w:r>
        <w:r w:rsidR="00390668">
          <w:rPr>
            <w:noProof/>
          </w:rPr>
          <w:tab/>
        </w:r>
        <w:r w:rsidR="00390668">
          <w:rPr>
            <w:noProof/>
          </w:rPr>
          <w:fldChar w:fldCharType="begin"/>
        </w:r>
        <w:r w:rsidR="00390668">
          <w:rPr>
            <w:noProof/>
          </w:rPr>
          <w:instrText xml:space="preserve"> PAGEREF _Toc114149375 \h </w:instrText>
        </w:r>
        <w:r w:rsidR="00390668">
          <w:rPr>
            <w:noProof/>
          </w:rPr>
        </w:r>
        <w:r w:rsidR="00390668">
          <w:rPr>
            <w:noProof/>
          </w:rPr>
          <w:fldChar w:fldCharType="separate"/>
        </w:r>
        <w:r w:rsidR="00390668">
          <w:rPr>
            <w:noProof/>
          </w:rPr>
          <w:t>80</w:t>
        </w:r>
        <w:r w:rsidR="00390668">
          <w:rPr>
            <w:noProof/>
          </w:rPr>
          <w:fldChar w:fldCharType="end"/>
        </w:r>
      </w:hyperlink>
    </w:p>
    <w:p w14:paraId="04016124" w14:textId="2E36D030" w:rsidR="00390668" w:rsidRDefault="00000000">
      <w:pPr>
        <w:pStyle w:val="TOC1"/>
        <w:tabs>
          <w:tab w:val="right" w:leader="dot" w:pos="9345"/>
        </w:tabs>
        <w:rPr>
          <w:rFonts w:asciiTheme="minorHAnsi" w:eastAsiaTheme="minorEastAsia" w:hAnsiTheme="minorHAnsi" w:cstheme="minorBidi"/>
          <w:noProof/>
          <w:szCs w:val="22"/>
        </w:rPr>
      </w:pPr>
      <w:hyperlink w:anchor="_Toc114149376" w:history="1">
        <w:r w:rsidR="00390668" w:rsidRPr="00DD7D71">
          <w:rPr>
            <w:rStyle w:val="afffffff4"/>
            <w:noProof/>
            <w:spacing w:val="105"/>
          </w:rPr>
          <w:t>参考文</w:t>
        </w:r>
        <w:r w:rsidR="00390668" w:rsidRPr="00DD7D71">
          <w:rPr>
            <w:rStyle w:val="afffffff4"/>
            <w:noProof/>
          </w:rPr>
          <w:t>献</w:t>
        </w:r>
        <w:r w:rsidR="00390668">
          <w:rPr>
            <w:noProof/>
          </w:rPr>
          <w:tab/>
        </w:r>
        <w:r w:rsidR="00390668">
          <w:rPr>
            <w:noProof/>
          </w:rPr>
          <w:fldChar w:fldCharType="begin"/>
        </w:r>
        <w:r w:rsidR="00390668">
          <w:rPr>
            <w:noProof/>
          </w:rPr>
          <w:instrText xml:space="preserve"> PAGEREF _Toc114149376 \h </w:instrText>
        </w:r>
        <w:r w:rsidR="00390668">
          <w:rPr>
            <w:noProof/>
          </w:rPr>
        </w:r>
        <w:r w:rsidR="00390668">
          <w:rPr>
            <w:noProof/>
          </w:rPr>
          <w:fldChar w:fldCharType="separate"/>
        </w:r>
        <w:r w:rsidR="00390668">
          <w:rPr>
            <w:noProof/>
          </w:rPr>
          <w:t>83</w:t>
        </w:r>
        <w:r w:rsidR="00390668">
          <w:rPr>
            <w:noProof/>
          </w:rPr>
          <w:fldChar w:fldCharType="end"/>
        </w:r>
      </w:hyperlink>
    </w:p>
    <w:p w14:paraId="24DA9D59" w14:textId="43F8655D" w:rsidR="00E537F1" w:rsidRPr="00E537F1" w:rsidRDefault="00E537F1" w:rsidP="00E537F1">
      <w:pPr>
        <w:pStyle w:val="affffff8"/>
        <w:spacing w:after="468"/>
        <w:sectPr w:rsidR="00E537F1" w:rsidRPr="00E537F1">
          <w:headerReference w:type="default" r:id="rId16"/>
          <w:footerReference w:type="default" r:id="rId17"/>
          <w:pgSz w:w="11906" w:h="16838"/>
          <w:pgMar w:top="567" w:right="1134" w:bottom="1134" w:left="1417" w:header="1418" w:footer="1134" w:gutter="0"/>
          <w:pgNumType w:fmt="upperRoman" w:start="1"/>
          <w:cols w:space="425"/>
          <w:formProt w:val="0"/>
          <w:docGrid w:type="lines" w:linePitch="312"/>
        </w:sectPr>
      </w:pPr>
      <w:r w:rsidRPr="00E537F1">
        <w:fldChar w:fldCharType="end"/>
      </w:r>
    </w:p>
    <w:p w14:paraId="1461FA0A" w14:textId="77777777" w:rsidR="00E537F1" w:rsidRDefault="00E537F1" w:rsidP="00E537F1">
      <w:pPr>
        <w:pStyle w:val="a6"/>
        <w:spacing w:before="900" w:after="468"/>
      </w:pPr>
      <w:bookmarkStart w:id="23" w:name="_Toc114149321"/>
      <w:bookmarkStart w:id="24" w:name="BookMark2"/>
      <w:bookmarkEnd w:id="22"/>
      <w:r w:rsidRPr="00E537F1">
        <w:rPr>
          <w:rFonts w:hint="eastAsia"/>
          <w:spacing w:val="320"/>
        </w:rPr>
        <w:lastRenderedPageBreak/>
        <w:t>前</w:t>
      </w:r>
      <w:r>
        <w:rPr>
          <w:rFonts w:hint="eastAsia"/>
        </w:rPr>
        <w:t>言</w:t>
      </w:r>
      <w:bookmarkEnd w:id="23"/>
    </w:p>
    <w:p w14:paraId="4CAD22DC" w14:textId="77777777" w:rsidR="00E537F1" w:rsidRDefault="00E537F1" w:rsidP="00E537F1">
      <w:pPr>
        <w:pStyle w:val="afffff1"/>
        <w:ind w:firstLine="420"/>
      </w:pPr>
      <w:r>
        <w:rPr>
          <w:rFonts w:hint="eastAsia"/>
        </w:rPr>
        <w:t>本文件按照GB/T 1.1—2020《标准化工作导则  第1部分：标准化文件的结构和起草规则》的规定起草。</w:t>
      </w:r>
    </w:p>
    <w:p w14:paraId="2BAAEBD7" w14:textId="77777777" w:rsidR="00E537F1" w:rsidRPr="00E537F1" w:rsidRDefault="00E537F1" w:rsidP="00E537F1">
      <w:pPr>
        <w:pStyle w:val="afffff1"/>
        <w:ind w:firstLine="420"/>
      </w:pPr>
    </w:p>
    <w:p w14:paraId="7854CAC1" w14:textId="77777777" w:rsidR="00E537F1" w:rsidRDefault="00E537F1" w:rsidP="00E537F1">
      <w:pPr>
        <w:pStyle w:val="afffff1"/>
        <w:ind w:firstLine="420"/>
      </w:pPr>
    </w:p>
    <w:p w14:paraId="7DB3F84A" w14:textId="77777777" w:rsidR="00E537F1" w:rsidRDefault="00E537F1" w:rsidP="00E537F1">
      <w:pPr>
        <w:pStyle w:val="afffff1"/>
        <w:ind w:firstLine="420"/>
      </w:pPr>
    </w:p>
    <w:p w14:paraId="1BAC32AE" w14:textId="384AA7CC" w:rsidR="00E537F1" w:rsidRDefault="00E537F1" w:rsidP="00E537F1">
      <w:pPr>
        <w:pStyle w:val="afffff1"/>
        <w:ind w:firstLine="420"/>
      </w:pPr>
      <w:r>
        <w:rPr>
          <w:rFonts w:hint="eastAsia"/>
        </w:rPr>
        <w:t>本文件由</w:t>
      </w:r>
      <w:r w:rsidR="00CA58B6" w:rsidRPr="00CA58B6">
        <w:rPr>
          <w:rFonts w:hint="eastAsia"/>
        </w:rPr>
        <w:t>国家体育总局航空无线电模型运动管理中心、中国航空运动协会</w:t>
      </w:r>
      <w:r>
        <w:rPr>
          <w:rFonts w:hint="eastAsia"/>
        </w:rPr>
        <w:t>提出。</w:t>
      </w:r>
    </w:p>
    <w:p w14:paraId="6422D192" w14:textId="481CFB54" w:rsidR="00E537F1" w:rsidRDefault="00E537F1" w:rsidP="00E537F1">
      <w:pPr>
        <w:pStyle w:val="afffff1"/>
        <w:ind w:firstLine="420"/>
      </w:pPr>
      <w:r>
        <w:rPr>
          <w:rFonts w:hint="eastAsia"/>
        </w:rPr>
        <w:t>本文件由</w:t>
      </w:r>
      <w:r w:rsidR="00CA58B6" w:rsidRPr="00CA58B6">
        <w:rPr>
          <w:rFonts w:hint="eastAsia"/>
        </w:rPr>
        <w:t>中国航空运动协会</w:t>
      </w:r>
      <w:r>
        <w:rPr>
          <w:rFonts w:hint="eastAsia"/>
        </w:rPr>
        <w:t>归口。</w:t>
      </w:r>
    </w:p>
    <w:p w14:paraId="64E2482E" w14:textId="77777777" w:rsidR="00E537F1" w:rsidRDefault="00E537F1" w:rsidP="00E537F1">
      <w:pPr>
        <w:pStyle w:val="afffff1"/>
        <w:ind w:firstLine="420"/>
      </w:pPr>
      <w:r>
        <w:rPr>
          <w:rFonts w:hint="eastAsia"/>
        </w:rPr>
        <w:t>本文件起草单位：</w:t>
      </w:r>
    </w:p>
    <w:p w14:paraId="54169C96" w14:textId="77777777" w:rsidR="00E537F1" w:rsidRDefault="00E537F1" w:rsidP="00E537F1">
      <w:pPr>
        <w:pStyle w:val="afffff1"/>
        <w:ind w:firstLine="420"/>
      </w:pPr>
      <w:r>
        <w:rPr>
          <w:rFonts w:hint="eastAsia"/>
        </w:rPr>
        <w:t>本文件主要起草人：</w:t>
      </w:r>
    </w:p>
    <w:p w14:paraId="7C753879" w14:textId="77777777" w:rsidR="00E537F1" w:rsidRDefault="00E537F1" w:rsidP="00E537F1">
      <w:pPr>
        <w:pStyle w:val="afffff1"/>
        <w:ind w:firstLine="420"/>
      </w:pPr>
    </w:p>
    <w:p w14:paraId="6F6DAD36" w14:textId="6C470AC6" w:rsidR="00E537F1" w:rsidRPr="00E537F1" w:rsidRDefault="00E537F1" w:rsidP="00E537F1">
      <w:pPr>
        <w:pStyle w:val="afffff1"/>
        <w:ind w:firstLine="420"/>
        <w:sectPr w:rsidR="00E537F1" w:rsidRPr="00E537F1" w:rsidSect="00E537F1">
          <w:pgSz w:w="11906" w:h="16838"/>
          <w:pgMar w:top="567" w:right="1134" w:bottom="1134" w:left="1417" w:header="1418" w:footer="1134" w:gutter="0"/>
          <w:pgNumType w:fmt="upperRoman"/>
          <w:cols w:space="425"/>
          <w:formProt w:val="0"/>
          <w:docGrid w:type="lines" w:linePitch="312"/>
        </w:sectPr>
      </w:pPr>
    </w:p>
    <w:p w14:paraId="40710F4E" w14:textId="77777777" w:rsidR="005B76E6" w:rsidRDefault="005B76E6" w:rsidP="005B76E6">
      <w:pPr>
        <w:pStyle w:val="a6"/>
        <w:spacing w:after="468"/>
      </w:pPr>
      <w:bookmarkStart w:id="25" w:name="_Toc114149322"/>
      <w:bookmarkStart w:id="26" w:name="BookMark3"/>
      <w:bookmarkEnd w:id="24"/>
      <w:r w:rsidRPr="005B76E6">
        <w:rPr>
          <w:spacing w:val="320"/>
        </w:rPr>
        <w:lastRenderedPageBreak/>
        <w:t>引</w:t>
      </w:r>
      <w:r>
        <w:t>言</w:t>
      </w:r>
      <w:bookmarkEnd w:id="25"/>
    </w:p>
    <w:p w14:paraId="18DBF98C" w14:textId="49FABB31" w:rsidR="005B76E6" w:rsidRDefault="005B76E6" w:rsidP="005B76E6">
      <w:pPr>
        <w:pStyle w:val="afffff1"/>
        <w:ind w:firstLine="420"/>
        <w:rPr>
          <w:color w:val="FF0000"/>
        </w:rPr>
      </w:pPr>
      <w:bookmarkStart w:id="27" w:name="_Hlk113215131"/>
      <w:r>
        <w:rPr>
          <w:rFonts w:hint="eastAsia"/>
        </w:rPr>
        <w:t>航空航天模型运动技能等级与测试方法（以下简称“</w:t>
      </w:r>
      <w:r w:rsidR="009C01CA">
        <w:rPr>
          <w:rFonts w:hint="eastAsia"/>
        </w:rPr>
        <w:t>本文件</w:t>
      </w:r>
      <w:r>
        <w:rPr>
          <w:rFonts w:hint="eastAsia"/>
        </w:rPr>
        <w:t>”）是在航空航天模型</w:t>
      </w:r>
      <w:r w:rsidR="00B6120F">
        <w:rPr>
          <w:rFonts w:hint="eastAsia"/>
        </w:rPr>
        <w:t>课程标准的</w:t>
      </w:r>
      <w:r>
        <w:rPr>
          <w:rFonts w:hint="eastAsia"/>
        </w:rPr>
        <w:t>基础上，根据我国航空航天模型运动发展现状，结合当今世界航空航天模型发展趋势以及国际航空运动联合会（FAI）航空航天模型竞赛规则编制。</w:t>
      </w:r>
    </w:p>
    <w:p w14:paraId="2169A2CC" w14:textId="430F0228" w:rsidR="00B6120F" w:rsidRPr="004E3E6A" w:rsidRDefault="00B6120F" w:rsidP="005B76E6">
      <w:pPr>
        <w:pStyle w:val="afffff1"/>
        <w:ind w:firstLine="420"/>
        <w:rPr>
          <w:color w:val="000000" w:themeColor="text1"/>
        </w:rPr>
      </w:pPr>
      <w:r w:rsidRPr="004E3E6A">
        <w:rPr>
          <w:rFonts w:hint="eastAsia"/>
          <w:color w:val="000000" w:themeColor="text1"/>
        </w:rPr>
        <w:t>航空航天模型</w:t>
      </w:r>
      <w:r w:rsidR="00314259" w:rsidRPr="004E3E6A">
        <w:rPr>
          <w:rFonts w:hint="eastAsia"/>
          <w:color w:val="000000" w:themeColor="text1"/>
        </w:rPr>
        <w:t>运动</w:t>
      </w:r>
      <w:r w:rsidRPr="004E3E6A">
        <w:rPr>
          <w:rFonts w:hint="eastAsia"/>
          <w:color w:val="000000" w:themeColor="text1"/>
        </w:rPr>
        <w:t>兼具体育、科技和教育属性，</w:t>
      </w:r>
      <w:r w:rsidR="00314259" w:rsidRPr="004E3E6A">
        <w:rPr>
          <w:rFonts w:hint="eastAsia"/>
          <w:color w:val="000000" w:themeColor="text1"/>
        </w:rPr>
        <w:t>能够鼓励青少年通过研究学习、创意设计、动手制作和体育竞技等方式，增长知识，陶冶情操，强健体魄，增强青少年创新意识、竞争意识、团队意识，提高动手动脑能力和组织协调能力，激发青少年爱祖国、爱科学、爱航空、爱运动的情怀，树立“航空强国、科技强国”的远大理想，为国家培养全面发展的后备人才。</w:t>
      </w:r>
      <w:r w:rsidR="005D6E0F" w:rsidRPr="004E3E6A">
        <w:rPr>
          <w:rFonts w:hint="eastAsia"/>
          <w:color w:val="000000" w:themeColor="text1"/>
        </w:rPr>
        <w:t>开展航空航天模型运动技能等级测试工作是</w:t>
      </w:r>
      <w:r w:rsidR="00DF4DB8" w:rsidRPr="004E3E6A">
        <w:rPr>
          <w:rFonts w:hint="eastAsia"/>
          <w:color w:val="000000" w:themeColor="text1"/>
        </w:rPr>
        <w:t>贯彻落实“体教融合”的</w:t>
      </w:r>
      <w:r w:rsidR="00314259" w:rsidRPr="004E3E6A">
        <w:rPr>
          <w:rFonts w:hint="eastAsia"/>
          <w:color w:val="000000" w:themeColor="text1"/>
        </w:rPr>
        <w:t>重要举措</w:t>
      </w:r>
      <w:r w:rsidR="00DF4DB8" w:rsidRPr="004E3E6A">
        <w:rPr>
          <w:rFonts w:hint="eastAsia"/>
          <w:color w:val="000000" w:themeColor="text1"/>
        </w:rPr>
        <w:t>，也是普及推广航空科技体育的</w:t>
      </w:r>
      <w:r w:rsidR="00314259" w:rsidRPr="004E3E6A">
        <w:rPr>
          <w:rFonts w:hint="eastAsia"/>
          <w:color w:val="000000" w:themeColor="text1"/>
        </w:rPr>
        <w:t>具体行动</w:t>
      </w:r>
      <w:r w:rsidR="00DF4DB8" w:rsidRPr="004E3E6A">
        <w:rPr>
          <w:rFonts w:hint="eastAsia"/>
          <w:color w:val="000000" w:themeColor="text1"/>
        </w:rPr>
        <w:t>。</w:t>
      </w:r>
    </w:p>
    <w:p w14:paraId="4A012462" w14:textId="67EC243F" w:rsidR="005B76E6" w:rsidRPr="004647F8" w:rsidRDefault="009C01CA" w:rsidP="004647F8">
      <w:pPr>
        <w:pStyle w:val="afffff1"/>
        <w:ind w:firstLine="420"/>
        <w:rPr>
          <w:color w:val="000000" w:themeColor="text1"/>
        </w:rPr>
      </w:pPr>
      <w:r>
        <w:rPr>
          <w:rFonts w:hint="eastAsia"/>
          <w:color w:val="000000" w:themeColor="text1"/>
        </w:rPr>
        <w:t>本文件</w:t>
      </w:r>
      <w:r w:rsidR="005B76E6" w:rsidRPr="004E3E6A">
        <w:rPr>
          <w:rFonts w:hint="eastAsia"/>
          <w:color w:val="000000" w:themeColor="text1"/>
        </w:rPr>
        <w:t>适用于业余航空航天模型运动技能等级的测试，适用人群包括4周岁以上的</w:t>
      </w:r>
      <w:r w:rsidR="00241384" w:rsidRPr="004E3E6A">
        <w:rPr>
          <w:rFonts w:hint="eastAsia"/>
          <w:color w:val="000000" w:themeColor="text1"/>
        </w:rPr>
        <w:t>航空航天模型运动爱好者</w:t>
      </w:r>
      <w:r w:rsidR="005B76E6" w:rsidRPr="004E3E6A">
        <w:rPr>
          <w:rFonts w:hint="eastAsia"/>
          <w:color w:val="000000" w:themeColor="text1"/>
        </w:rPr>
        <w:t>，同时适用于全国各级各类学校</w:t>
      </w:r>
      <w:r w:rsidR="004E3E6A" w:rsidRPr="004E3E6A">
        <w:rPr>
          <w:rFonts w:hint="eastAsia"/>
          <w:color w:val="000000" w:themeColor="text1"/>
        </w:rPr>
        <w:t>、运动队</w:t>
      </w:r>
      <w:r w:rsidR="005B76E6" w:rsidRPr="004E3E6A">
        <w:rPr>
          <w:rFonts w:hint="eastAsia"/>
          <w:color w:val="000000" w:themeColor="text1"/>
        </w:rPr>
        <w:t>和俱乐部</w:t>
      </w:r>
      <w:r w:rsidR="0064394A" w:rsidRPr="004E3E6A">
        <w:rPr>
          <w:rFonts w:hint="eastAsia"/>
          <w:color w:val="000000" w:themeColor="text1"/>
        </w:rPr>
        <w:t>等</w:t>
      </w:r>
      <w:r w:rsidR="005B76E6" w:rsidRPr="004E3E6A">
        <w:rPr>
          <w:rFonts w:hint="eastAsia"/>
          <w:color w:val="000000" w:themeColor="text1"/>
        </w:rPr>
        <w:t>。</w:t>
      </w:r>
      <w:r>
        <w:rPr>
          <w:rFonts w:hint="eastAsia"/>
          <w:color w:val="000000" w:themeColor="text1"/>
        </w:rPr>
        <w:t>本文件</w:t>
      </w:r>
      <w:r w:rsidR="005B76E6" w:rsidRPr="004E3E6A">
        <w:rPr>
          <w:rFonts w:hint="eastAsia"/>
          <w:color w:val="000000" w:themeColor="text1"/>
        </w:rPr>
        <w:t>是引导我国</w:t>
      </w:r>
      <w:r w:rsidR="005F0AA6" w:rsidRPr="004E3E6A">
        <w:rPr>
          <w:rFonts w:hint="eastAsia"/>
          <w:color w:val="000000" w:themeColor="text1"/>
        </w:rPr>
        <w:t>科学化开展</w:t>
      </w:r>
      <w:r w:rsidR="005B76E6" w:rsidRPr="004E3E6A">
        <w:rPr>
          <w:rFonts w:hint="eastAsia"/>
          <w:color w:val="000000" w:themeColor="text1"/>
        </w:rPr>
        <w:t>航空航天模型</w:t>
      </w:r>
      <w:r w:rsidR="005F0AA6" w:rsidRPr="004E3E6A">
        <w:rPr>
          <w:rFonts w:hint="eastAsia"/>
          <w:color w:val="000000" w:themeColor="text1"/>
        </w:rPr>
        <w:t>运动教育培训工作</w:t>
      </w:r>
      <w:r w:rsidR="005B76E6" w:rsidRPr="004E3E6A">
        <w:rPr>
          <w:rFonts w:hint="eastAsia"/>
          <w:color w:val="000000" w:themeColor="text1"/>
        </w:rPr>
        <w:t>的指导性文件，</w:t>
      </w:r>
      <w:r w:rsidR="004647F8" w:rsidRPr="0044167F">
        <w:rPr>
          <w:rFonts w:hint="eastAsia"/>
          <w:color w:val="000000" w:themeColor="text1"/>
        </w:rPr>
        <w:t>同时本文件的应用也是检验航空航天模型学习和训练效果的有效手段。</w:t>
      </w:r>
    </w:p>
    <w:p w14:paraId="28DDAA1B" w14:textId="30B1288F" w:rsidR="005B76E6" w:rsidRDefault="009C01CA" w:rsidP="005B76E6">
      <w:pPr>
        <w:pStyle w:val="afffff1"/>
        <w:ind w:firstLine="420"/>
      </w:pPr>
      <w:r>
        <w:rPr>
          <w:rFonts w:hint="eastAsia"/>
        </w:rPr>
        <w:t>本文件</w:t>
      </w:r>
      <w:r w:rsidR="005B76E6">
        <w:rPr>
          <w:rFonts w:hint="eastAsia"/>
        </w:rPr>
        <w:t>对航空航天模型运动技能设置四个阶段、十个等级。其中等级一至等级二为基础阶段，等级三至等级五为普及阶段，等级六至等级八为提高阶段，等级九至等级十为专业阶段。测试科目分为航空模型类（包括：纸飞机类模型</w:t>
      </w:r>
      <w:r w:rsidR="0001794F">
        <w:rPr>
          <w:rFonts w:hint="eastAsia"/>
        </w:rPr>
        <w:t>飞机</w:t>
      </w:r>
      <w:r w:rsidR="005B76E6">
        <w:rPr>
          <w:rFonts w:hint="eastAsia"/>
        </w:rPr>
        <w:t>、自由飞类模型</w:t>
      </w:r>
      <w:r w:rsidR="0001794F">
        <w:rPr>
          <w:rFonts w:hint="eastAsia"/>
        </w:rPr>
        <w:t>飞机</w:t>
      </w:r>
      <w:r w:rsidR="005B76E6">
        <w:rPr>
          <w:rFonts w:hint="eastAsia"/>
        </w:rPr>
        <w:t>、</w:t>
      </w:r>
      <w:r w:rsidR="00EF366C">
        <w:rPr>
          <w:rFonts w:hint="eastAsia"/>
        </w:rPr>
        <w:t>线操纵类模型</w:t>
      </w:r>
      <w:r w:rsidR="0001794F">
        <w:rPr>
          <w:rFonts w:hint="eastAsia"/>
        </w:rPr>
        <w:t>飞机</w:t>
      </w:r>
      <w:r w:rsidR="00EF366C">
        <w:rPr>
          <w:rFonts w:hint="eastAsia"/>
        </w:rPr>
        <w:t>、</w:t>
      </w:r>
      <w:r w:rsidR="005B76E6">
        <w:rPr>
          <w:rFonts w:hint="eastAsia"/>
        </w:rPr>
        <w:t>无线电遥控类模型</w:t>
      </w:r>
      <w:r w:rsidR="0001794F">
        <w:rPr>
          <w:rFonts w:hint="eastAsia"/>
        </w:rPr>
        <w:t>飞机</w:t>
      </w:r>
      <w:r w:rsidR="005B76E6">
        <w:rPr>
          <w:rFonts w:hint="eastAsia"/>
        </w:rPr>
        <w:t>、</w:t>
      </w:r>
      <w:r w:rsidR="005B76E6" w:rsidRPr="004E3E6A">
        <w:rPr>
          <w:rFonts w:hint="eastAsia"/>
        </w:rPr>
        <w:t>运动无人机）</w:t>
      </w:r>
      <w:r w:rsidR="005B76E6">
        <w:rPr>
          <w:rFonts w:hint="eastAsia"/>
        </w:rPr>
        <w:t>和航天模型类，涵盖了航空航天模型运动的主要技能标准</w:t>
      </w:r>
      <w:r w:rsidR="00EF366C">
        <w:rPr>
          <w:rFonts w:hint="eastAsia"/>
        </w:rPr>
        <w:t>，</w:t>
      </w:r>
      <w:r w:rsidR="005B76E6">
        <w:rPr>
          <w:rFonts w:hint="eastAsia"/>
        </w:rPr>
        <w:t>通过级别划分和测试科目设置，对航空航天模型运动各等级应满足的技能做出规范，并强调测试者的制作、调试和飞行操控能力，同时体现运动项目的本质特征和运动技能的进阶规律。同等级中各项测试科目难度设置基本对等，专业阶段各等级能与高水平竞技运动有效衔接，从而实现爱好者与高水平运动员在技能上的贯通。</w:t>
      </w:r>
    </w:p>
    <w:p w14:paraId="5AD393DE" w14:textId="0DF2C720" w:rsidR="005B76E6" w:rsidRDefault="009C01CA" w:rsidP="005B76E6">
      <w:pPr>
        <w:pStyle w:val="afffff1"/>
        <w:ind w:firstLine="420"/>
      </w:pPr>
      <w:r>
        <w:rPr>
          <w:rFonts w:hint="eastAsia"/>
        </w:rPr>
        <w:t>本文件</w:t>
      </w:r>
      <w:r w:rsidR="005B76E6">
        <w:rPr>
          <w:rFonts w:hint="eastAsia"/>
        </w:rPr>
        <w:t>可操作性强，编制了标准清晰的</w:t>
      </w:r>
      <w:r w:rsidR="00807235">
        <w:rPr>
          <w:rFonts w:hint="eastAsia"/>
        </w:rPr>
        <w:t>测试要求</w:t>
      </w:r>
      <w:r w:rsidR="005B76E6">
        <w:rPr>
          <w:rFonts w:hint="eastAsia"/>
        </w:rPr>
        <w:t>和评分细则，同时对测试场地和器材提出统一要求，以保证不同时间、地点测试成绩的客观性和可信度。</w:t>
      </w:r>
    </w:p>
    <w:bookmarkEnd w:id="27"/>
    <w:p w14:paraId="1590278E" w14:textId="77777777" w:rsidR="005B76E6" w:rsidRPr="005B76E6" w:rsidRDefault="005B76E6" w:rsidP="005B76E6">
      <w:pPr>
        <w:pStyle w:val="afffff1"/>
        <w:ind w:firstLine="420"/>
      </w:pPr>
    </w:p>
    <w:p w14:paraId="601F1044" w14:textId="77777777" w:rsidR="005B76E6" w:rsidRDefault="005B76E6" w:rsidP="005B76E6">
      <w:pPr>
        <w:pStyle w:val="afffff1"/>
        <w:ind w:firstLine="420"/>
      </w:pPr>
    </w:p>
    <w:p w14:paraId="7B520697" w14:textId="75D0A38B" w:rsidR="005B76E6" w:rsidRPr="005B76E6" w:rsidRDefault="005B76E6" w:rsidP="005B76E6">
      <w:pPr>
        <w:pStyle w:val="afffff1"/>
        <w:ind w:firstLine="420"/>
        <w:sectPr w:rsidR="005B76E6" w:rsidRPr="005B76E6" w:rsidSect="00E537F1">
          <w:pgSz w:w="11906" w:h="16838"/>
          <w:pgMar w:top="567" w:right="1134" w:bottom="1134" w:left="1417" w:header="1418" w:footer="1134" w:gutter="0"/>
          <w:pgNumType w:fmt="upperRoman"/>
          <w:cols w:space="425"/>
          <w:formProt w:val="0"/>
          <w:docGrid w:type="lines" w:linePitch="312"/>
        </w:sectPr>
      </w:pPr>
    </w:p>
    <w:p w14:paraId="1FB52D56" w14:textId="77777777" w:rsidR="00894836" w:rsidRPr="00145D9D" w:rsidRDefault="00894836" w:rsidP="00093D25">
      <w:pPr>
        <w:spacing w:line="20" w:lineRule="exact"/>
        <w:jc w:val="center"/>
        <w:rPr>
          <w:rFonts w:ascii="黑体" w:eastAsia="黑体" w:hAnsi="黑体"/>
          <w:sz w:val="32"/>
          <w:szCs w:val="32"/>
        </w:rPr>
      </w:pPr>
      <w:bookmarkStart w:id="28" w:name="BookMark4"/>
      <w:bookmarkEnd w:id="26"/>
    </w:p>
    <w:p w14:paraId="0498F69E" w14:textId="77777777" w:rsidR="00894836" w:rsidRDefault="00894836" w:rsidP="00093D25">
      <w:pPr>
        <w:spacing w:line="20" w:lineRule="exact"/>
        <w:jc w:val="center"/>
        <w:rPr>
          <w:rFonts w:ascii="黑体" w:eastAsia="黑体" w:hAnsi="黑体"/>
          <w:sz w:val="32"/>
          <w:szCs w:val="32"/>
        </w:rPr>
      </w:pPr>
    </w:p>
    <w:p w14:paraId="7649B0D1" w14:textId="77777777" w:rsidR="00B47865" w:rsidRDefault="00000000" w:rsidP="00807235">
      <w:pPr>
        <w:pStyle w:val="afffffffffe"/>
        <w:spacing w:beforeLines="1" w:before="2" w:afterLines="220" w:after="528"/>
      </w:pPr>
      <w:sdt>
        <w:sdtPr>
          <w:tag w:val="NEW_STAND_NAME"/>
          <w:id w:val="595910757"/>
          <w:lock w:val="sdtLocked"/>
          <w:placeholder>
            <w:docPart w:val="A7210A8EF39540878ED9EC38C24C7782"/>
          </w:placeholder>
        </w:sdtPr>
        <w:sdtContent>
          <w:bookmarkStart w:id="29" w:name="NEW_STAND_NAME"/>
          <w:r w:rsidR="00EC6B25">
            <w:rPr>
              <w:rFonts w:hint="eastAsia"/>
            </w:rPr>
            <w:t>航空航天模型运动技能等级与测试方法</w:t>
          </w:r>
        </w:sdtContent>
      </w:sdt>
      <w:bookmarkStart w:id="30" w:name="_Toc17233325"/>
      <w:bookmarkStart w:id="31" w:name="_Toc17233333"/>
      <w:bookmarkStart w:id="32" w:name="_Toc24884211"/>
      <w:bookmarkStart w:id="33" w:name="_Toc24884218"/>
      <w:bookmarkStart w:id="34" w:name="_Toc26648465"/>
      <w:bookmarkStart w:id="35" w:name="_Toc26718930"/>
      <w:bookmarkStart w:id="36" w:name="_Toc26986530"/>
      <w:bookmarkStart w:id="37" w:name="_Toc26986771"/>
      <w:bookmarkStart w:id="38" w:name="_Toc97192964"/>
      <w:bookmarkEnd w:id="29"/>
    </w:p>
    <w:p w14:paraId="50ED0DAF" w14:textId="4F53877C" w:rsidR="00B47865" w:rsidRDefault="00B47865" w:rsidP="00B47865">
      <w:pPr>
        <w:pStyle w:val="afff2"/>
        <w:spacing w:before="240" w:after="240"/>
      </w:pPr>
      <w:bookmarkStart w:id="39" w:name="_Toc113263803"/>
      <w:bookmarkStart w:id="40" w:name="_Toc114149323"/>
      <w:bookmarkStart w:id="41" w:name="_Hlk113215410"/>
      <w:bookmarkEnd w:id="30"/>
      <w:bookmarkEnd w:id="31"/>
      <w:bookmarkEnd w:id="32"/>
      <w:bookmarkEnd w:id="33"/>
      <w:bookmarkEnd w:id="34"/>
      <w:bookmarkEnd w:id="35"/>
      <w:bookmarkEnd w:id="36"/>
      <w:bookmarkEnd w:id="37"/>
      <w:bookmarkEnd w:id="38"/>
      <w:r>
        <w:rPr>
          <w:rFonts w:hint="eastAsia"/>
        </w:rPr>
        <w:t>范围</w:t>
      </w:r>
      <w:bookmarkEnd w:id="39"/>
      <w:bookmarkEnd w:id="40"/>
    </w:p>
    <w:p w14:paraId="3132E0B8" w14:textId="5EB488E3" w:rsidR="00B47865" w:rsidRPr="00B23408" w:rsidRDefault="009C01CA" w:rsidP="00B47865">
      <w:pPr>
        <w:pStyle w:val="afffff1"/>
        <w:ind w:firstLine="420"/>
        <w:rPr>
          <w:color w:val="000000" w:themeColor="text1"/>
        </w:rPr>
      </w:pPr>
      <w:r>
        <w:rPr>
          <w:rFonts w:hint="eastAsia"/>
          <w:color w:val="000000" w:themeColor="text1"/>
        </w:rPr>
        <w:t>本文件</w:t>
      </w:r>
      <w:r w:rsidR="00B47865" w:rsidRPr="00B23408">
        <w:rPr>
          <w:rFonts w:hint="eastAsia"/>
          <w:color w:val="000000" w:themeColor="text1"/>
        </w:rPr>
        <w:t>规定了航空航天模型运动技能等级测试项目的术语和定义，测试规定，评审规定，</w:t>
      </w:r>
      <w:r w:rsidR="001600B5">
        <w:rPr>
          <w:rFonts w:hint="eastAsia"/>
          <w:color w:val="000000" w:themeColor="text1"/>
        </w:rPr>
        <w:t>测试通用要求，</w:t>
      </w:r>
      <w:r w:rsidR="00B47865" w:rsidRPr="00B23408">
        <w:rPr>
          <w:rFonts w:hint="eastAsia"/>
          <w:color w:val="000000" w:themeColor="text1"/>
        </w:rPr>
        <w:t>成绩评定，</w:t>
      </w:r>
      <w:r w:rsidR="00390668">
        <w:rPr>
          <w:rFonts w:hint="eastAsia"/>
          <w:color w:val="000000" w:themeColor="text1"/>
        </w:rPr>
        <w:t>运动技能</w:t>
      </w:r>
      <w:r w:rsidR="00B47865" w:rsidRPr="00B23408">
        <w:rPr>
          <w:rFonts w:hint="eastAsia"/>
          <w:color w:val="000000" w:themeColor="text1"/>
        </w:rPr>
        <w:t>等级</w:t>
      </w:r>
      <w:r w:rsidR="0076399C">
        <w:rPr>
          <w:rFonts w:hint="eastAsia"/>
          <w:color w:val="000000" w:themeColor="text1"/>
        </w:rPr>
        <w:t>和</w:t>
      </w:r>
      <w:r w:rsidR="00B47865" w:rsidRPr="00B23408">
        <w:rPr>
          <w:rFonts w:hint="eastAsia"/>
          <w:color w:val="000000" w:themeColor="text1"/>
        </w:rPr>
        <w:t>测试方法。</w:t>
      </w:r>
    </w:p>
    <w:p w14:paraId="07E3CD23" w14:textId="68C1A635" w:rsidR="00B47865" w:rsidRPr="00B23408" w:rsidRDefault="009C01CA" w:rsidP="00B47865">
      <w:pPr>
        <w:pStyle w:val="afffff1"/>
        <w:ind w:firstLine="420"/>
        <w:rPr>
          <w:color w:val="000000" w:themeColor="text1"/>
        </w:rPr>
      </w:pPr>
      <w:r>
        <w:rPr>
          <w:rFonts w:hint="eastAsia"/>
          <w:color w:val="000000" w:themeColor="text1"/>
        </w:rPr>
        <w:t>本文件</w:t>
      </w:r>
      <w:r w:rsidR="00B47865" w:rsidRPr="00B23408">
        <w:rPr>
          <w:rFonts w:hint="eastAsia"/>
          <w:color w:val="000000" w:themeColor="text1"/>
        </w:rPr>
        <w:t>适用于业余航空航天模型运动技能等级的划分和测试，适用人群包括4周岁以上的航空航天模型运动爱好者，同时适用于全国各级各类</w:t>
      </w:r>
      <w:r w:rsidR="00B23408" w:rsidRPr="00B23408">
        <w:rPr>
          <w:rFonts w:hint="eastAsia"/>
          <w:color w:val="000000" w:themeColor="text1"/>
        </w:rPr>
        <w:t>学校、</w:t>
      </w:r>
      <w:r w:rsidR="00B47865" w:rsidRPr="00B23408">
        <w:rPr>
          <w:rFonts w:hint="eastAsia"/>
          <w:color w:val="000000" w:themeColor="text1"/>
        </w:rPr>
        <w:t>运动队和俱乐部等。</w:t>
      </w:r>
    </w:p>
    <w:p w14:paraId="49416678" w14:textId="77777777" w:rsidR="00B47865" w:rsidRDefault="00B47865" w:rsidP="00B47865">
      <w:pPr>
        <w:pStyle w:val="afffff1"/>
        <w:ind w:firstLine="420"/>
      </w:pPr>
    </w:p>
    <w:p w14:paraId="6D04F09E" w14:textId="77777777" w:rsidR="00B47865" w:rsidRDefault="00B47865" w:rsidP="00B47865">
      <w:pPr>
        <w:pStyle w:val="afff2"/>
        <w:spacing w:before="240" w:after="240"/>
      </w:pPr>
      <w:bookmarkStart w:id="42" w:name="_Toc113263804"/>
      <w:bookmarkStart w:id="43" w:name="_Toc114149324"/>
      <w:r>
        <w:rPr>
          <w:rFonts w:hint="eastAsia"/>
        </w:rPr>
        <w:t>规范性引用文件</w:t>
      </w:r>
      <w:bookmarkEnd w:id="42"/>
      <w:bookmarkEnd w:id="43"/>
    </w:p>
    <w:sdt>
      <w:sdtPr>
        <w:rPr>
          <w:rFonts w:hint="eastAsia"/>
        </w:rPr>
        <w:id w:val="-122311815"/>
        <w:placeholder>
          <w:docPart w:val="918D6314CD6C4588BFB4F2912C3F801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18FD43B" w14:textId="77777777" w:rsidR="00B47865" w:rsidRDefault="00B47865" w:rsidP="00B47865">
          <w:pPr>
            <w:pStyle w:val="afffff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40DA816" w14:textId="77777777" w:rsidR="0049419C" w:rsidRDefault="0049419C" w:rsidP="0049419C">
      <w:pPr>
        <w:pStyle w:val="afffff1"/>
        <w:ind w:firstLine="420"/>
      </w:pPr>
      <w:r w:rsidRPr="00035851">
        <w:rPr>
          <w:rFonts w:hint="eastAsia"/>
        </w:rPr>
        <w:t>T</w:t>
      </w:r>
      <w:r w:rsidRPr="00035851">
        <w:t>/</w:t>
      </w:r>
      <w:r w:rsidRPr="00035851">
        <w:rPr>
          <w:rFonts w:hint="eastAsia"/>
        </w:rPr>
        <w:t>ASFC</w:t>
      </w:r>
      <w:r>
        <w:t xml:space="preserve"> </w:t>
      </w:r>
      <w:r w:rsidRPr="00035851">
        <w:t>1</w:t>
      </w:r>
      <w:r>
        <w:t>006</w:t>
      </w:r>
      <w:r>
        <w:rPr>
          <w:rFonts w:hint="eastAsia"/>
        </w:rPr>
        <w:t>—</w:t>
      </w:r>
      <w:r>
        <w:t>2020</w:t>
      </w:r>
      <w:r>
        <w:rPr>
          <w:rFonts w:hint="eastAsia"/>
        </w:rPr>
        <w:t>《航空航天模型运动器材通用要求》</w:t>
      </w:r>
    </w:p>
    <w:p w14:paraId="35EE4846" w14:textId="77777777" w:rsidR="00B47865" w:rsidRPr="00E030F9" w:rsidRDefault="00B47865" w:rsidP="00B47865">
      <w:pPr>
        <w:pStyle w:val="afff2"/>
        <w:spacing w:before="240" w:after="240"/>
      </w:pPr>
      <w:bookmarkStart w:id="44" w:name="_Toc113263805"/>
      <w:bookmarkStart w:id="45" w:name="_Toc114149325"/>
      <w:r>
        <w:rPr>
          <w:rFonts w:hint="eastAsia"/>
          <w:szCs w:val="21"/>
        </w:rPr>
        <w:t>术语和定义</w:t>
      </w:r>
      <w:bookmarkEnd w:id="44"/>
      <w:bookmarkEnd w:id="45"/>
    </w:p>
    <w:sdt>
      <w:sdtPr>
        <w:id w:val="-1308242216"/>
        <w:placeholder>
          <w:docPart w:val="F0EC9A13FBF74400A629BA7532644E3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115769EB" w14:textId="77777777" w:rsidR="00B47865" w:rsidRDefault="00B47865" w:rsidP="00B47865">
          <w:pPr>
            <w:pStyle w:val="afffff1"/>
            <w:ind w:firstLine="420"/>
          </w:pPr>
          <w:r>
            <w:t>下列术语和定义适用于本文件。</w:t>
          </w:r>
        </w:p>
      </w:sdtContent>
    </w:sdt>
    <w:p w14:paraId="61871098" w14:textId="6D273513" w:rsidR="00B47865" w:rsidRPr="007E2D03" w:rsidRDefault="00B47865" w:rsidP="00B47865">
      <w:pPr>
        <w:pStyle w:val="afffffffffffb"/>
        <w:ind w:left="420" w:hangingChars="200" w:hanging="420"/>
        <w:rPr>
          <w:rFonts w:ascii="黑体" w:eastAsia="黑体" w:hAnsi="黑体"/>
        </w:rPr>
      </w:pPr>
      <w:r w:rsidRPr="007E2D03">
        <w:rPr>
          <w:rFonts w:ascii="黑体" w:eastAsia="黑体" w:hAnsi="黑体"/>
        </w:rPr>
        <w:br/>
      </w:r>
      <w:r w:rsidRPr="007E2D03">
        <w:rPr>
          <w:rFonts w:ascii="黑体" w:eastAsia="黑体" w:hAnsi="黑体" w:hint="eastAsia"/>
        </w:rPr>
        <w:t>航空模型</w:t>
      </w:r>
      <w:r w:rsidR="000928CE">
        <w:rPr>
          <w:rFonts w:ascii="黑体" w:eastAsia="黑体" w:hAnsi="黑体" w:hint="eastAsia"/>
        </w:rPr>
        <w:t xml:space="preserve"> </w:t>
      </w:r>
      <w:proofErr w:type="spellStart"/>
      <w:r w:rsidR="00153E37">
        <w:rPr>
          <w:rFonts w:ascii="黑体" w:eastAsia="黑体" w:hAnsi="黑体" w:hint="eastAsia"/>
        </w:rPr>
        <w:t>aeromodel</w:t>
      </w:r>
      <w:proofErr w:type="spellEnd"/>
    </w:p>
    <w:p w14:paraId="15948837" w14:textId="7431F617" w:rsidR="00B47865" w:rsidRPr="00B84D32" w:rsidRDefault="00B47865" w:rsidP="00B47865">
      <w:pPr>
        <w:pStyle w:val="affffffffffff1"/>
        <w:rPr>
          <w:rFonts w:hAnsi="宋体"/>
          <w:sz w:val="21"/>
          <w:szCs w:val="20"/>
        </w:rPr>
      </w:pPr>
      <w:r w:rsidRPr="00B84D32">
        <w:rPr>
          <w:rFonts w:hAnsi="宋体" w:hint="eastAsia"/>
          <w:sz w:val="21"/>
          <w:szCs w:val="20"/>
        </w:rPr>
        <w:t>一种重于空气的、有尺寸和重量限制，带有或不带有动力的</w:t>
      </w:r>
      <w:r w:rsidR="008915D0">
        <w:rPr>
          <w:rFonts w:hAnsi="宋体" w:hint="eastAsia"/>
          <w:sz w:val="21"/>
          <w:szCs w:val="20"/>
        </w:rPr>
        <w:t>，</w:t>
      </w:r>
      <w:r w:rsidRPr="00B84D32">
        <w:rPr>
          <w:rFonts w:hAnsi="宋体" w:hint="eastAsia"/>
          <w:sz w:val="21"/>
          <w:szCs w:val="20"/>
        </w:rPr>
        <w:t>用于竞赛、运动、科研或娱乐，不可载人的</w:t>
      </w:r>
      <w:r w:rsidR="008915D0">
        <w:rPr>
          <w:rFonts w:hAnsi="宋体" w:hint="eastAsia"/>
          <w:sz w:val="21"/>
          <w:szCs w:val="20"/>
        </w:rPr>
        <w:t>模型</w:t>
      </w:r>
      <w:r w:rsidRPr="00B84D32">
        <w:rPr>
          <w:rFonts w:hAnsi="宋体" w:hint="eastAsia"/>
          <w:sz w:val="21"/>
          <w:szCs w:val="20"/>
        </w:rPr>
        <w:t>航空器。</w:t>
      </w:r>
    </w:p>
    <w:p w14:paraId="7E3A5628" w14:textId="4507DC36" w:rsidR="00B47865" w:rsidRPr="001C2640" w:rsidRDefault="00B47865" w:rsidP="00B47865">
      <w:pPr>
        <w:pStyle w:val="afffffffffffc"/>
        <w:ind w:left="420" w:hangingChars="200" w:hanging="420"/>
        <w:rPr>
          <w:rFonts w:ascii="黑体" w:eastAsia="黑体" w:hAnsi="黑体"/>
          <w:color w:val="000000" w:themeColor="text1"/>
        </w:rPr>
      </w:pPr>
      <w:r w:rsidRPr="001C2640">
        <w:rPr>
          <w:rFonts w:ascii="黑体" w:eastAsia="黑体" w:hAnsi="黑体"/>
          <w:color w:val="000000" w:themeColor="text1"/>
        </w:rPr>
        <w:br/>
      </w:r>
      <w:r w:rsidRPr="001C2640">
        <w:rPr>
          <w:rFonts w:ascii="黑体" w:eastAsia="黑体" w:hAnsi="黑体" w:hint="eastAsia"/>
          <w:color w:val="000000" w:themeColor="text1"/>
        </w:rPr>
        <w:t>纸飞机类模型</w:t>
      </w:r>
      <w:r w:rsidR="00B23408" w:rsidRPr="001C2640">
        <w:rPr>
          <w:rFonts w:ascii="黑体" w:eastAsia="黑体" w:hAnsi="黑体" w:hint="eastAsia"/>
          <w:color w:val="000000" w:themeColor="text1"/>
        </w:rPr>
        <w:t xml:space="preserve"> </w:t>
      </w:r>
      <w:r w:rsidR="008915D0" w:rsidRPr="001C2640">
        <w:rPr>
          <w:rFonts w:ascii="黑体" w:eastAsia="黑体" w:hAnsi="黑体" w:hint="eastAsia"/>
          <w:color w:val="000000" w:themeColor="text1"/>
        </w:rPr>
        <w:t>paper</w:t>
      </w:r>
      <w:r w:rsidR="008915D0" w:rsidRPr="001C2640">
        <w:rPr>
          <w:rFonts w:ascii="黑体" w:eastAsia="黑体" w:hAnsi="黑体"/>
          <w:color w:val="000000" w:themeColor="text1"/>
        </w:rPr>
        <w:t xml:space="preserve"> </w:t>
      </w:r>
      <w:r w:rsidR="008915D0" w:rsidRPr="001C2640">
        <w:rPr>
          <w:rFonts w:ascii="黑体" w:eastAsia="黑体" w:hAnsi="黑体" w:hint="eastAsia"/>
          <w:color w:val="000000" w:themeColor="text1"/>
        </w:rPr>
        <w:t>wings</w:t>
      </w:r>
    </w:p>
    <w:p w14:paraId="1F0834DE" w14:textId="013752FA" w:rsidR="00B47865" w:rsidRDefault="00B47865" w:rsidP="00B47865">
      <w:pPr>
        <w:pStyle w:val="afffff1"/>
        <w:ind w:firstLine="420"/>
      </w:pPr>
      <w:r w:rsidRPr="001C2640">
        <w:rPr>
          <w:rFonts w:hint="eastAsia"/>
        </w:rPr>
        <w:t>一种用纸张或特性类似于纸张的材料做成的</w:t>
      </w:r>
      <w:r w:rsidR="0038447C" w:rsidRPr="001C2640">
        <w:rPr>
          <w:rFonts w:hint="eastAsia"/>
        </w:rPr>
        <w:t>航空模型</w:t>
      </w:r>
      <w:r w:rsidRPr="001C2640">
        <w:rPr>
          <w:rFonts w:hint="eastAsia"/>
        </w:rPr>
        <w:t>。</w:t>
      </w:r>
    </w:p>
    <w:p w14:paraId="18E0F7B3" w14:textId="77777777" w:rsidR="00B47865" w:rsidRDefault="00B47865" w:rsidP="00B47865">
      <w:pPr>
        <w:pStyle w:val="afffffffffffc"/>
        <w:ind w:left="420" w:hangingChars="200" w:hanging="420"/>
        <w:rPr>
          <w:rFonts w:ascii="黑体" w:eastAsia="黑体" w:hAnsi="黑体"/>
        </w:rPr>
      </w:pPr>
    </w:p>
    <w:p w14:paraId="098B59B5" w14:textId="6DBFC003" w:rsidR="00B47865" w:rsidRPr="00BE1D0E" w:rsidRDefault="00B47865" w:rsidP="00B47865">
      <w:pPr>
        <w:pStyle w:val="afffffffffffc"/>
        <w:numPr>
          <w:ilvl w:val="0"/>
          <w:numId w:val="0"/>
        </w:numPr>
        <w:ind w:left="420"/>
        <w:rPr>
          <w:rFonts w:ascii="黑体" w:eastAsia="黑体" w:hAnsi="黑体"/>
        </w:rPr>
      </w:pPr>
      <w:proofErr w:type="gramStart"/>
      <w:r w:rsidRPr="00BE1D0E">
        <w:rPr>
          <w:rFonts w:ascii="黑体" w:eastAsia="黑体" w:hAnsi="黑体" w:hint="eastAsia"/>
        </w:rPr>
        <w:t>自由飞类</w:t>
      </w:r>
      <w:proofErr w:type="gramEnd"/>
      <w:r w:rsidRPr="00BE1D0E">
        <w:rPr>
          <w:rFonts w:ascii="黑体" w:eastAsia="黑体" w:hAnsi="黑体" w:hint="eastAsia"/>
        </w:rPr>
        <w:t>模型</w:t>
      </w:r>
      <w:r w:rsidR="000928CE" w:rsidRPr="00BE1D0E">
        <w:rPr>
          <w:rFonts w:ascii="黑体" w:eastAsia="黑体" w:hAnsi="黑体" w:hint="eastAsia"/>
        </w:rPr>
        <w:t xml:space="preserve"> free</w:t>
      </w:r>
      <w:r w:rsidR="000928CE" w:rsidRPr="00BE1D0E">
        <w:rPr>
          <w:rFonts w:ascii="黑体" w:eastAsia="黑体" w:hAnsi="黑体"/>
        </w:rPr>
        <w:t xml:space="preserve"> </w:t>
      </w:r>
      <w:r w:rsidR="000928CE" w:rsidRPr="00BE1D0E">
        <w:rPr>
          <w:rFonts w:ascii="黑体" w:eastAsia="黑体" w:hAnsi="黑体" w:hint="eastAsia"/>
        </w:rPr>
        <w:t>flight</w:t>
      </w:r>
    </w:p>
    <w:p w14:paraId="66F1106D" w14:textId="5B720A9A" w:rsidR="00613E5F" w:rsidRPr="00BE1D0E" w:rsidRDefault="00B47865" w:rsidP="00B47865">
      <w:pPr>
        <w:pStyle w:val="affffffffffff1"/>
        <w:rPr>
          <w:rFonts w:hAnsi="宋体"/>
          <w:sz w:val="21"/>
          <w:szCs w:val="20"/>
        </w:rPr>
      </w:pPr>
      <w:r w:rsidRPr="00BE1D0E">
        <w:rPr>
          <w:rFonts w:hAnsi="宋体" w:hint="eastAsia"/>
          <w:sz w:val="21"/>
          <w:szCs w:val="20"/>
        </w:rPr>
        <w:t>在飞行过程中和飞行员或</w:t>
      </w:r>
      <w:r w:rsidR="00EC1B33" w:rsidRPr="00BE1D0E">
        <w:rPr>
          <w:rFonts w:hAnsi="宋体" w:hint="eastAsia"/>
          <w:sz w:val="21"/>
          <w:szCs w:val="20"/>
        </w:rPr>
        <w:t>其</w:t>
      </w:r>
      <w:r w:rsidRPr="00BE1D0E">
        <w:rPr>
          <w:rFonts w:hAnsi="宋体" w:hint="eastAsia"/>
          <w:sz w:val="21"/>
          <w:szCs w:val="20"/>
        </w:rPr>
        <w:t>助手之间没有直接联系</w:t>
      </w:r>
      <w:r w:rsidR="0038447C" w:rsidRPr="00BE1D0E">
        <w:rPr>
          <w:rFonts w:hAnsi="宋体" w:hint="eastAsia"/>
          <w:sz w:val="21"/>
          <w:szCs w:val="20"/>
        </w:rPr>
        <w:t>的</w:t>
      </w:r>
      <w:r w:rsidR="00613E5F" w:rsidRPr="00BE1D0E">
        <w:rPr>
          <w:rFonts w:hAnsi="宋体" w:hint="eastAsia"/>
          <w:sz w:val="21"/>
          <w:szCs w:val="20"/>
        </w:rPr>
        <w:t>航空模型。</w:t>
      </w:r>
    </w:p>
    <w:p w14:paraId="41FD39C3" w14:textId="3447DEBD" w:rsidR="00B47865" w:rsidRPr="00BE1D0E" w:rsidRDefault="00B47865" w:rsidP="00613E5F">
      <w:pPr>
        <w:pStyle w:val="afff8"/>
      </w:pPr>
      <w:r w:rsidRPr="00BE1D0E">
        <w:rPr>
          <w:rFonts w:hint="eastAsia"/>
        </w:rPr>
        <w:t>遥控功能只在相关科目规则规定的特殊阶段可以使用</w:t>
      </w:r>
      <w:r w:rsidR="00613E5F" w:rsidRPr="00BE1D0E">
        <w:rPr>
          <w:rFonts w:hint="eastAsia"/>
        </w:rPr>
        <w:t>；</w:t>
      </w:r>
      <w:r w:rsidRPr="00BE1D0E">
        <w:rPr>
          <w:rFonts w:hint="eastAsia"/>
        </w:rPr>
        <w:t>不能使用由传感器和空气动力学飞行控制组件构成的闭路控制系统。</w:t>
      </w:r>
    </w:p>
    <w:p w14:paraId="2A9DD2D8" w14:textId="3A8A8118" w:rsidR="00B47865" w:rsidRPr="00A143DB" w:rsidRDefault="00B47865" w:rsidP="00B47865">
      <w:pPr>
        <w:pStyle w:val="afffffffffffc"/>
        <w:ind w:left="420" w:hangingChars="200" w:hanging="420"/>
        <w:rPr>
          <w:rFonts w:ascii="黑体" w:eastAsia="黑体" w:hAnsi="黑体"/>
        </w:rPr>
      </w:pPr>
      <w:r w:rsidRPr="00A143DB">
        <w:rPr>
          <w:rFonts w:ascii="黑体" w:eastAsia="黑体" w:hAnsi="黑体"/>
        </w:rPr>
        <w:br/>
      </w:r>
      <w:r w:rsidRPr="00A143DB">
        <w:rPr>
          <w:rFonts w:ascii="黑体" w:eastAsia="黑体" w:hAnsi="黑体" w:hint="eastAsia"/>
        </w:rPr>
        <w:t>线操纵类模型</w:t>
      </w:r>
      <w:r w:rsidR="00444791">
        <w:rPr>
          <w:rFonts w:ascii="黑体" w:eastAsia="黑体" w:hAnsi="黑体" w:hint="eastAsia"/>
        </w:rPr>
        <w:t xml:space="preserve"> control</w:t>
      </w:r>
      <w:r w:rsidR="00444791">
        <w:rPr>
          <w:rFonts w:ascii="黑体" w:eastAsia="黑体" w:hAnsi="黑体"/>
        </w:rPr>
        <w:t xml:space="preserve"> </w:t>
      </w:r>
      <w:r w:rsidR="00444791">
        <w:rPr>
          <w:rFonts w:ascii="黑体" w:eastAsia="黑体" w:hAnsi="黑体" w:hint="eastAsia"/>
        </w:rPr>
        <w:t>line</w:t>
      </w:r>
    </w:p>
    <w:p w14:paraId="4B83FA15" w14:textId="77777777" w:rsidR="00BE1D0E" w:rsidRDefault="00B47865" w:rsidP="00B47865">
      <w:pPr>
        <w:pStyle w:val="affffffffffff1"/>
        <w:rPr>
          <w:rFonts w:hAnsi="宋体"/>
          <w:sz w:val="21"/>
          <w:szCs w:val="20"/>
        </w:rPr>
      </w:pPr>
      <w:r w:rsidRPr="00C9698D">
        <w:rPr>
          <w:rFonts w:hAnsi="宋体" w:hint="eastAsia"/>
          <w:sz w:val="21"/>
          <w:szCs w:val="20"/>
        </w:rPr>
        <w:t>飞行员在地面通过一根或几根没有伸缩性的线或钢索和模型直接相连，操纵</w:t>
      </w:r>
      <w:proofErr w:type="gramStart"/>
      <w:r w:rsidRPr="00C9698D">
        <w:rPr>
          <w:rFonts w:hAnsi="宋体" w:hint="eastAsia"/>
          <w:sz w:val="21"/>
          <w:szCs w:val="20"/>
        </w:rPr>
        <w:t>其舵面</w:t>
      </w:r>
      <w:proofErr w:type="gramEnd"/>
      <w:r w:rsidRPr="00C9698D">
        <w:rPr>
          <w:rFonts w:hAnsi="宋体" w:hint="eastAsia"/>
          <w:sz w:val="21"/>
          <w:szCs w:val="20"/>
        </w:rPr>
        <w:t>而获得利用空气动力改变姿态与高度机动飞行</w:t>
      </w:r>
      <w:r w:rsidR="00BE1D0E">
        <w:rPr>
          <w:rFonts w:hAnsi="宋体" w:hint="eastAsia"/>
          <w:sz w:val="21"/>
          <w:szCs w:val="20"/>
        </w:rPr>
        <w:t>的航空模型</w:t>
      </w:r>
      <w:r w:rsidRPr="00C9698D">
        <w:rPr>
          <w:rFonts w:hAnsi="宋体" w:hint="eastAsia"/>
          <w:sz w:val="21"/>
          <w:szCs w:val="20"/>
        </w:rPr>
        <w:t>。</w:t>
      </w:r>
    </w:p>
    <w:p w14:paraId="57EF6C33" w14:textId="30878281" w:rsidR="00B47865" w:rsidRPr="00C9698D" w:rsidRDefault="00BE1D0E" w:rsidP="00BE1D0E">
      <w:pPr>
        <w:pStyle w:val="afff8"/>
      </w:pPr>
      <w:r>
        <w:rPr>
          <w:rFonts w:hint="eastAsia"/>
        </w:rPr>
        <w:t>除起飞和着陆阶段，</w:t>
      </w:r>
      <w:r w:rsidR="00B47865" w:rsidRPr="00C9698D">
        <w:rPr>
          <w:rFonts w:hint="eastAsia"/>
        </w:rPr>
        <w:t>不得采用其它方法操纵模型和发动机</w:t>
      </w:r>
      <w:r>
        <w:rPr>
          <w:rFonts w:hint="eastAsia"/>
        </w:rPr>
        <w:t>；</w:t>
      </w:r>
      <w:r w:rsidR="00B47865" w:rsidRPr="00C9698D">
        <w:rPr>
          <w:rFonts w:hint="eastAsia"/>
        </w:rPr>
        <w:t>在所有飞行中，飞行员都必须使用安全带（飞行员手腕与操纵手柄间的连接带）。</w:t>
      </w:r>
    </w:p>
    <w:p w14:paraId="1716C037" w14:textId="7C75D7C5" w:rsidR="00B47865" w:rsidRPr="00A143DB" w:rsidRDefault="00B47865" w:rsidP="00B47865">
      <w:pPr>
        <w:pStyle w:val="afffffffffffc"/>
        <w:ind w:left="420" w:hangingChars="200" w:hanging="420"/>
        <w:rPr>
          <w:rFonts w:ascii="黑体" w:eastAsia="黑体" w:hAnsi="黑体"/>
        </w:rPr>
      </w:pPr>
      <w:r w:rsidRPr="00A143DB">
        <w:rPr>
          <w:rFonts w:ascii="黑体" w:eastAsia="黑体" w:hAnsi="黑体"/>
        </w:rPr>
        <w:br/>
      </w:r>
      <w:r w:rsidRPr="00A143DB">
        <w:rPr>
          <w:rFonts w:ascii="黑体" w:eastAsia="黑体" w:hAnsi="黑体" w:hint="eastAsia"/>
        </w:rPr>
        <w:t>无线电遥控类模型</w:t>
      </w:r>
      <w:r w:rsidR="00444791">
        <w:rPr>
          <w:rFonts w:ascii="黑体" w:eastAsia="黑体" w:hAnsi="黑体" w:hint="eastAsia"/>
        </w:rPr>
        <w:t xml:space="preserve"> </w:t>
      </w:r>
      <w:r w:rsidR="00153E37">
        <w:rPr>
          <w:rFonts w:ascii="黑体" w:eastAsia="黑体" w:hAnsi="黑体" w:hint="eastAsia"/>
        </w:rPr>
        <w:t>radio</w:t>
      </w:r>
      <w:r w:rsidR="00153E37">
        <w:rPr>
          <w:rFonts w:ascii="黑体" w:eastAsia="黑体" w:hAnsi="黑体"/>
        </w:rPr>
        <w:t xml:space="preserve"> </w:t>
      </w:r>
      <w:r w:rsidR="00153E37">
        <w:rPr>
          <w:rFonts w:ascii="黑体" w:eastAsia="黑体" w:hAnsi="黑体" w:hint="eastAsia"/>
        </w:rPr>
        <w:t>control</w:t>
      </w:r>
      <w:r w:rsidR="00153E37">
        <w:rPr>
          <w:rFonts w:ascii="黑体" w:eastAsia="黑体" w:hAnsi="黑体"/>
        </w:rPr>
        <w:t xml:space="preserve"> </w:t>
      </w:r>
      <w:r w:rsidR="00153E37">
        <w:rPr>
          <w:rFonts w:ascii="黑体" w:eastAsia="黑体" w:hAnsi="黑体" w:hint="eastAsia"/>
        </w:rPr>
        <w:t>model</w:t>
      </w:r>
    </w:p>
    <w:p w14:paraId="5ED8AFBB" w14:textId="47248420" w:rsidR="00B47865" w:rsidRPr="00C9698D" w:rsidRDefault="00B47865" w:rsidP="00B47865">
      <w:pPr>
        <w:pStyle w:val="affffffffffff1"/>
        <w:rPr>
          <w:rFonts w:hAnsi="宋体"/>
          <w:sz w:val="21"/>
          <w:szCs w:val="20"/>
        </w:rPr>
      </w:pPr>
      <w:r w:rsidRPr="00C9698D">
        <w:rPr>
          <w:rFonts w:hAnsi="宋体" w:hint="eastAsia"/>
          <w:sz w:val="21"/>
          <w:szCs w:val="20"/>
        </w:rPr>
        <w:t>飞行员在地面通过无线电遥控设备操纵</w:t>
      </w:r>
      <w:proofErr w:type="gramStart"/>
      <w:r w:rsidRPr="00C9698D">
        <w:rPr>
          <w:rFonts w:hAnsi="宋体" w:hint="eastAsia"/>
          <w:sz w:val="21"/>
          <w:szCs w:val="20"/>
        </w:rPr>
        <w:t>其舵面</w:t>
      </w:r>
      <w:proofErr w:type="gramEnd"/>
      <w:r w:rsidRPr="00C9698D">
        <w:rPr>
          <w:rFonts w:hAnsi="宋体" w:hint="eastAsia"/>
          <w:sz w:val="21"/>
          <w:szCs w:val="20"/>
        </w:rPr>
        <w:t>或旋翼，利用空气动力改变模型的姿态、航向和高度而获得机动飞行</w:t>
      </w:r>
      <w:r w:rsidR="00BE1D0E">
        <w:rPr>
          <w:rFonts w:hAnsi="宋体" w:hint="eastAsia"/>
          <w:sz w:val="21"/>
          <w:szCs w:val="20"/>
        </w:rPr>
        <w:t>的航空模型</w:t>
      </w:r>
      <w:r w:rsidRPr="00C9698D">
        <w:rPr>
          <w:rFonts w:hAnsi="宋体" w:hint="eastAsia"/>
          <w:sz w:val="21"/>
          <w:szCs w:val="20"/>
        </w:rPr>
        <w:t>。</w:t>
      </w:r>
    </w:p>
    <w:p w14:paraId="39DA8A27" w14:textId="71411C48" w:rsidR="00B47865" w:rsidRPr="00A143DB" w:rsidRDefault="00B47865" w:rsidP="00B47865">
      <w:pPr>
        <w:pStyle w:val="afffffffffffc"/>
        <w:ind w:left="420" w:hangingChars="200" w:hanging="420"/>
        <w:rPr>
          <w:rFonts w:ascii="黑体" w:eastAsia="黑体" w:hAnsi="黑体"/>
        </w:rPr>
      </w:pPr>
      <w:r w:rsidRPr="00A143DB">
        <w:rPr>
          <w:rFonts w:ascii="黑体" w:eastAsia="黑体" w:hAnsi="黑体"/>
        </w:rPr>
        <w:br/>
      </w:r>
      <w:r w:rsidRPr="00A143DB">
        <w:rPr>
          <w:rFonts w:ascii="黑体" w:eastAsia="黑体" w:hAnsi="黑体" w:hint="eastAsia"/>
        </w:rPr>
        <w:t>运动无人机</w:t>
      </w:r>
      <w:r w:rsidR="00153E37">
        <w:rPr>
          <w:rFonts w:ascii="黑体" w:eastAsia="黑体" w:hAnsi="黑体" w:hint="eastAsia"/>
        </w:rPr>
        <w:t xml:space="preserve"> sport</w:t>
      </w:r>
      <w:r w:rsidR="00153E37">
        <w:rPr>
          <w:rFonts w:ascii="黑体" w:eastAsia="黑体" w:hAnsi="黑体"/>
        </w:rPr>
        <w:t xml:space="preserve"> </w:t>
      </w:r>
      <w:r w:rsidR="00153E37">
        <w:rPr>
          <w:rFonts w:ascii="黑体" w:eastAsia="黑体" w:hAnsi="黑体" w:hint="eastAsia"/>
        </w:rPr>
        <w:t>drone</w:t>
      </w:r>
    </w:p>
    <w:p w14:paraId="0C781C13" w14:textId="03C433A0" w:rsidR="00BE1D0E" w:rsidRDefault="00B47865" w:rsidP="00B47865">
      <w:pPr>
        <w:pStyle w:val="affffffffffff1"/>
        <w:rPr>
          <w:rFonts w:hAnsi="宋体"/>
          <w:sz w:val="21"/>
          <w:szCs w:val="20"/>
        </w:rPr>
      </w:pPr>
      <w:r w:rsidRPr="00BA52B7">
        <w:rPr>
          <w:rFonts w:hAnsi="宋体" w:hint="eastAsia"/>
          <w:sz w:val="21"/>
          <w:szCs w:val="20"/>
        </w:rPr>
        <w:t>由</w:t>
      </w:r>
      <w:r>
        <w:rPr>
          <w:rFonts w:hAnsi="宋体" w:hint="eastAsia"/>
          <w:sz w:val="21"/>
          <w:szCs w:val="20"/>
        </w:rPr>
        <w:t>飞行员</w:t>
      </w:r>
      <w:r w:rsidRPr="00BA52B7">
        <w:rPr>
          <w:rFonts w:hAnsi="宋体" w:hint="eastAsia"/>
          <w:sz w:val="21"/>
          <w:szCs w:val="20"/>
        </w:rPr>
        <w:t>在地面用无线电遥控设备操纵、依靠旋翼系统获得升力和水平推力，并实现高度、方向和姿态的变化来完成飞行</w:t>
      </w:r>
      <w:r w:rsidR="00BE1D0E">
        <w:rPr>
          <w:rFonts w:hAnsi="宋体" w:hint="eastAsia"/>
          <w:sz w:val="21"/>
          <w:szCs w:val="20"/>
        </w:rPr>
        <w:t>的航空模型</w:t>
      </w:r>
      <w:r w:rsidRPr="00BA52B7">
        <w:rPr>
          <w:rFonts w:hAnsi="宋体" w:hint="eastAsia"/>
          <w:sz w:val="21"/>
          <w:szCs w:val="20"/>
        </w:rPr>
        <w:t>。</w:t>
      </w:r>
    </w:p>
    <w:p w14:paraId="0FF2BF41" w14:textId="3B72E378" w:rsidR="00B47865" w:rsidRPr="00BA52B7" w:rsidRDefault="00B47865" w:rsidP="00BE1D0E">
      <w:pPr>
        <w:pStyle w:val="afff8"/>
      </w:pPr>
      <w:r w:rsidRPr="00BA52B7">
        <w:rPr>
          <w:rFonts w:hint="eastAsia"/>
        </w:rPr>
        <w:t>不具有控制链路回传遥控站（台）功能或者自主飞行功能，仅限在</w:t>
      </w:r>
      <w:r>
        <w:rPr>
          <w:rFonts w:hint="eastAsia"/>
        </w:rPr>
        <w:t>飞行员</w:t>
      </w:r>
      <w:r w:rsidRPr="00BA52B7">
        <w:rPr>
          <w:rFonts w:hint="eastAsia"/>
        </w:rPr>
        <w:t>目视视距内</w:t>
      </w:r>
      <w:r w:rsidR="00B0635E">
        <w:rPr>
          <w:rFonts w:hint="eastAsia"/>
        </w:rPr>
        <w:t>进行第三视角</w:t>
      </w:r>
      <w:r w:rsidRPr="00BA52B7">
        <w:rPr>
          <w:rFonts w:hint="eastAsia"/>
        </w:rPr>
        <w:t>飞行或者借助回传图像进行第一视角</w:t>
      </w:r>
      <w:r w:rsidR="00B0635E">
        <w:rPr>
          <w:rFonts w:hint="eastAsia"/>
        </w:rPr>
        <w:t>（FPV）</w:t>
      </w:r>
      <w:r w:rsidRPr="00BA52B7">
        <w:rPr>
          <w:rFonts w:hint="eastAsia"/>
        </w:rPr>
        <w:t>飞行。</w:t>
      </w:r>
    </w:p>
    <w:p w14:paraId="6E9FE638" w14:textId="15424570" w:rsidR="00B47865" w:rsidRPr="00A143DB" w:rsidRDefault="00B47865" w:rsidP="00B47865">
      <w:pPr>
        <w:pStyle w:val="afffffffffffb"/>
        <w:ind w:left="420" w:hangingChars="200" w:hanging="420"/>
        <w:rPr>
          <w:rFonts w:ascii="黑体" w:eastAsia="黑体" w:hAnsi="黑体"/>
        </w:rPr>
      </w:pPr>
      <w:r w:rsidRPr="00A143DB">
        <w:rPr>
          <w:rFonts w:ascii="黑体" w:eastAsia="黑体" w:hAnsi="黑体"/>
        </w:rPr>
        <w:lastRenderedPageBreak/>
        <w:br/>
      </w:r>
      <w:r w:rsidRPr="00A143DB">
        <w:rPr>
          <w:rFonts w:ascii="黑体" w:eastAsia="黑体" w:hAnsi="黑体" w:hint="eastAsia"/>
        </w:rPr>
        <w:t>航天模型</w:t>
      </w:r>
      <w:r w:rsidR="00153E37">
        <w:rPr>
          <w:rFonts w:ascii="黑体" w:eastAsia="黑体" w:hAnsi="黑体" w:hint="eastAsia"/>
        </w:rPr>
        <w:t xml:space="preserve"> space</w:t>
      </w:r>
      <w:r w:rsidR="00153E37">
        <w:rPr>
          <w:rFonts w:ascii="黑体" w:eastAsia="黑体" w:hAnsi="黑体"/>
        </w:rPr>
        <w:t xml:space="preserve"> </w:t>
      </w:r>
      <w:r w:rsidR="00153E37">
        <w:rPr>
          <w:rFonts w:ascii="黑体" w:eastAsia="黑体" w:hAnsi="黑体" w:hint="eastAsia"/>
        </w:rPr>
        <w:t>model</w:t>
      </w:r>
    </w:p>
    <w:p w14:paraId="0E3165CF" w14:textId="77777777" w:rsidR="00F46E55" w:rsidRDefault="00B47865" w:rsidP="00B47865">
      <w:pPr>
        <w:pStyle w:val="affffffffffff1"/>
        <w:rPr>
          <w:rFonts w:hAnsi="宋体"/>
          <w:sz w:val="21"/>
          <w:szCs w:val="20"/>
        </w:rPr>
      </w:pPr>
      <w:r w:rsidRPr="00C9698D">
        <w:rPr>
          <w:rFonts w:hAnsi="宋体" w:hint="eastAsia"/>
          <w:sz w:val="21"/>
          <w:szCs w:val="20"/>
        </w:rPr>
        <w:t>不利用空气动力产生的升力去克服重力，而是靠模型火箭发动机的推进，从发射装置上起飞升空</w:t>
      </w:r>
      <w:r w:rsidR="00F46E55">
        <w:rPr>
          <w:rFonts w:hAnsi="宋体" w:hint="eastAsia"/>
          <w:sz w:val="21"/>
          <w:szCs w:val="20"/>
        </w:rPr>
        <w:t>的航天模型。</w:t>
      </w:r>
      <w:r w:rsidR="00F46E55" w:rsidRPr="00C9698D">
        <w:rPr>
          <w:rFonts w:hAnsi="宋体" w:hint="eastAsia"/>
          <w:sz w:val="21"/>
          <w:szCs w:val="20"/>
        </w:rPr>
        <w:t>包括模型火箭或火箭推进滑翔机。</w:t>
      </w:r>
    </w:p>
    <w:p w14:paraId="074FE8BC" w14:textId="66B0F714" w:rsidR="00B47865" w:rsidRPr="00C9698D" w:rsidRDefault="000E0B63" w:rsidP="00F46E55">
      <w:pPr>
        <w:pStyle w:val="afff8"/>
        <w:rPr>
          <w:rFonts w:hAnsi="宋体"/>
          <w:sz w:val="21"/>
          <w:szCs w:val="20"/>
        </w:rPr>
      </w:pPr>
      <w:r>
        <w:rPr>
          <w:rFonts w:hint="eastAsia"/>
        </w:rPr>
        <w:t>除特殊要求外，</w:t>
      </w:r>
      <w:r w:rsidR="00F46E55">
        <w:rPr>
          <w:rFonts w:hint="eastAsia"/>
        </w:rPr>
        <w:t>其</w:t>
      </w:r>
      <w:r w:rsidR="00B47865" w:rsidRPr="00F46E55">
        <w:rPr>
          <w:rFonts w:hint="eastAsia"/>
        </w:rPr>
        <w:t>爬升轨迹</w:t>
      </w:r>
      <w:r>
        <w:rPr>
          <w:rFonts w:hint="eastAsia"/>
        </w:rPr>
        <w:t>应</w:t>
      </w:r>
      <w:r w:rsidR="00B47865" w:rsidRPr="00F46E55">
        <w:rPr>
          <w:rFonts w:hint="eastAsia"/>
        </w:rPr>
        <w:t>与地面垂直或接近垂直，且垂直于发射器上的60°的圆锥体内；</w:t>
      </w:r>
      <w:r>
        <w:rPr>
          <w:rFonts w:hint="eastAsia"/>
        </w:rPr>
        <w:t>应</w:t>
      </w:r>
      <w:r w:rsidR="00B47865" w:rsidRPr="00F46E55">
        <w:rPr>
          <w:rFonts w:hint="eastAsia"/>
        </w:rPr>
        <w:t>装有能使之安全返回地面</w:t>
      </w:r>
      <w:r w:rsidR="00F46E55">
        <w:rPr>
          <w:rFonts w:hint="eastAsia"/>
        </w:rPr>
        <w:t>、</w:t>
      </w:r>
      <w:r w:rsidR="00B47865" w:rsidRPr="00F46E55">
        <w:rPr>
          <w:rFonts w:hint="eastAsia"/>
        </w:rPr>
        <w:t>以便再次飞行的回收装置</w:t>
      </w:r>
      <w:r w:rsidR="00F46E55">
        <w:rPr>
          <w:rFonts w:hint="eastAsia"/>
        </w:rPr>
        <w:t>；</w:t>
      </w:r>
      <w:r w:rsidR="00B47865" w:rsidRPr="00F46E55">
        <w:rPr>
          <w:rFonts w:hint="eastAsia"/>
        </w:rPr>
        <w:t>主要由非金属部件构成。</w:t>
      </w:r>
    </w:p>
    <w:p w14:paraId="1FA0277A" w14:textId="77777777" w:rsidR="00B47865" w:rsidRPr="005E0B0B" w:rsidRDefault="00B47865" w:rsidP="00B47865">
      <w:pPr>
        <w:pStyle w:val="afff2"/>
        <w:spacing w:before="240" w:after="240"/>
        <w:rPr>
          <w:szCs w:val="21"/>
        </w:rPr>
      </w:pPr>
      <w:bookmarkStart w:id="46" w:name="_Toc113263806"/>
      <w:bookmarkStart w:id="47" w:name="_Toc114149326"/>
      <w:r w:rsidRPr="005E0B0B">
        <w:rPr>
          <w:rFonts w:hint="eastAsia"/>
          <w:szCs w:val="21"/>
        </w:rPr>
        <w:t>测试规定</w:t>
      </w:r>
      <w:bookmarkEnd w:id="46"/>
      <w:bookmarkEnd w:id="47"/>
    </w:p>
    <w:p w14:paraId="5E17291E" w14:textId="797663AD" w:rsidR="00B47865" w:rsidRPr="001F63FF" w:rsidRDefault="00B47865" w:rsidP="00B47865">
      <w:pPr>
        <w:pStyle w:val="afffffffff4"/>
      </w:pPr>
      <w:bookmarkStart w:id="48" w:name="_Hlk113780481"/>
      <w:r w:rsidRPr="005E0B0B">
        <w:rPr>
          <w:rFonts w:hint="eastAsia"/>
        </w:rPr>
        <w:t>航空航天模型运动技能等级测试工作应全部按</w:t>
      </w:r>
      <w:r w:rsidR="009C01CA">
        <w:rPr>
          <w:rFonts w:hint="eastAsia"/>
        </w:rPr>
        <w:t>本文件</w:t>
      </w:r>
      <w:r w:rsidRPr="005E0B0B">
        <w:rPr>
          <w:rFonts w:hint="eastAsia"/>
        </w:rPr>
        <w:t>要求执行。</w:t>
      </w:r>
    </w:p>
    <w:p w14:paraId="39914DC6" w14:textId="62BBCEF3" w:rsidR="00B47865" w:rsidRPr="005E0B0B" w:rsidRDefault="00B47865" w:rsidP="00B47865">
      <w:pPr>
        <w:pStyle w:val="afffffffff4"/>
      </w:pPr>
      <w:r w:rsidRPr="005E0B0B">
        <w:rPr>
          <w:rFonts w:hint="eastAsia"/>
        </w:rPr>
        <w:t>航空航天模型运动技能等级测试为逐级测试，</w:t>
      </w:r>
      <w:r w:rsidR="000620CC">
        <w:rPr>
          <w:rFonts w:hint="eastAsia"/>
        </w:rPr>
        <w:t>通过后方</w:t>
      </w:r>
      <w:r w:rsidRPr="005E0B0B">
        <w:rPr>
          <w:rFonts w:hint="eastAsia"/>
        </w:rPr>
        <w:t>可参与更高一级测试。未通过可参与补测。</w:t>
      </w:r>
    </w:p>
    <w:p w14:paraId="166171A9" w14:textId="77777777" w:rsidR="00B47865" w:rsidRPr="000307FF" w:rsidRDefault="00B47865" w:rsidP="00B47865">
      <w:pPr>
        <w:pStyle w:val="afffffffff4"/>
      </w:pPr>
      <w:r w:rsidRPr="000307FF">
        <w:rPr>
          <w:rFonts w:hint="eastAsia"/>
        </w:rPr>
        <w:t>等级</w:t>
      </w:r>
      <w:proofErr w:type="gramStart"/>
      <w:r w:rsidRPr="000307FF">
        <w:rPr>
          <w:rFonts w:hint="eastAsia"/>
        </w:rPr>
        <w:t>一</w:t>
      </w:r>
      <w:proofErr w:type="gramEnd"/>
      <w:r w:rsidRPr="000307FF">
        <w:rPr>
          <w:rFonts w:hint="eastAsia"/>
        </w:rPr>
        <w:t>至等级</w:t>
      </w:r>
      <w:proofErr w:type="gramStart"/>
      <w:r w:rsidRPr="000307FF">
        <w:rPr>
          <w:rFonts w:hint="eastAsia"/>
        </w:rPr>
        <w:t>五所有</w:t>
      </w:r>
      <w:proofErr w:type="gramEnd"/>
      <w:r w:rsidRPr="000307FF">
        <w:rPr>
          <w:rFonts w:hint="eastAsia"/>
        </w:rPr>
        <w:t>测试内容为必测内容；等级六至</w:t>
      </w:r>
      <w:proofErr w:type="gramStart"/>
      <w:r w:rsidRPr="000307FF">
        <w:rPr>
          <w:rFonts w:hint="eastAsia"/>
        </w:rPr>
        <w:t>等级十按科目</w:t>
      </w:r>
      <w:proofErr w:type="gramEnd"/>
      <w:r w:rsidRPr="000307FF">
        <w:rPr>
          <w:rFonts w:hint="eastAsia"/>
        </w:rPr>
        <w:t>逐级测试。</w:t>
      </w:r>
    </w:p>
    <w:p w14:paraId="335213DF" w14:textId="77777777" w:rsidR="00B47865" w:rsidRPr="005E0B0B" w:rsidRDefault="00B47865" w:rsidP="00B47865">
      <w:pPr>
        <w:pStyle w:val="afffffffff4"/>
      </w:pPr>
      <w:r w:rsidRPr="005E0B0B">
        <w:rPr>
          <w:rFonts w:hint="eastAsia"/>
        </w:rPr>
        <w:t>测试者年龄须不低于4周岁，未成年测试者须有</w:t>
      </w:r>
      <w:r w:rsidRPr="00EC79A2">
        <w:rPr>
          <w:rFonts w:hint="eastAsia"/>
        </w:rPr>
        <w:t>专人</w:t>
      </w:r>
      <w:r w:rsidRPr="005E0B0B">
        <w:rPr>
          <w:rFonts w:hint="eastAsia"/>
        </w:rPr>
        <w:t>陪同测试。</w:t>
      </w:r>
    </w:p>
    <w:p w14:paraId="6ED123AE" w14:textId="77777777" w:rsidR="00B47865" w:rsidRPr="005E0B0B" w:rsidRDefault="00B47865" w:rsidP="00B47865">
      <w:pPr>
        <w:pStyle w:val="afffffffff4"/>
      </w:pPr>
      <w:r w:rsidRPr="005E0B0B">
        <w:rPr>
          <w:rFonts w:hint="eastAsia"/>
        </w:rPr>
        <w:t>航空航天模型运动技能等级证书由中国航空运动协会统一核准后发放。</w:t>
      </w:r>
    </w:p>
    <w:p w14:paraId="6852C9F6" w14:textId="77777777" w:rsidR="00B47865" w:rsidRPr="005E0B0B" w:rsidRDefault="00B47865" w:rsidP="00B47865">
      <w:pPr>
        <w:pStyle w:val="afff2"/>
        <w:spacing w:before="240" w:after="240"/>
        <w:rPr>
          <w:szCs w:val="21"/>
        </w:rPr>
      </w:pPr>
      <w:bookmarkStart w:id="49" w:name="_Toc113263807"/>
      <w:bookmarkStart w:id="50" w:name="_Toc114149327"/>
      <w:bookmarkEnd w:id="48"/>
      <w:r w:rsidRPr="005E0B0B">
        <w:rPr>
          <w:rFonts w:hint="eastAsia"/>
          <w:szCs w:val="21"/>
        </w:rPr>
        <w:t>评审规定</w:t>
      </w:r>
      <w:bookmarkEnd w:id="49"/>
      <w:bookmarkEnd w:id="50"/>
    </w:p>
    <w:p w14:paraId="4B1AD708" w14:textId="77777777" w:rsidR="00B47865" w:rsidRPr="000307FF" w:rsidRDefault="00B47865" w:rsidP="00B47865">
      <w:pPr>
        <w:pStyle w:val="afffffffff4"/>
      </w:pPr>
      <w:r w:rsidRPr="000307FF">
        <w:rPr>
          <w:rFonts w:hint="eastAsia"/>
        </w:rPr>
        <w:t>评审组由中国航空运动协会派出的符合相应资质的评审员组成，设评审组长1名。</w:t>
      </w:r>
    </w:p>
    <w:p w14:paraId="5FB820A0" w14:textId="23198779" w:rsidR="00B47865" w:rsidRPr="000307FF" w:rsidRDefault="00B47865" w:rsidP="00B47865">
      <w:pPr>
        <w:pStyle w:val="afffffffff4"/>
      </w:pPr>
      <w:r w:rsidRPr="000307FF">
        <w:rPr>
          <w:rFonts w:hint="eastAsia"/>
        </w:rPr>
        <w:t>评审组根据各等级测试科目、内容及对应的测试</w:t>
      </w:r>
      <w:r w:rsidR="00807235">
        <w:rPr>
          <w:rFonts w:hint="eastAsia"/>
        </w:rPr>
        <w:t>方</w:t>
      </w:r>
      <w:r w:rsidRPr="000307FF">
        <w:rPr>
          <w:rFonts w:hint="eastAsia"/>
        </w:rPr>
        <w:t>法和评分细则对测试者进行资格认定、器材审核，组织开展测试工作，并对成绩进行核准。</w:t>
      </w:r>
    </w:p>
    <w:p w14:paraId="35C88858" w14:textId="77777777" w:rsidR="00B47865" w:rsidRPr="005E0B0B" w:rsidRDefault="00B47865" w:rsidP="00B47865">
      <w:pPr>
        <w:pStyle w:val="afff2"/>
        <w:spacing w:before="240" w:after="240"/>
        <w:rPr>
          <w:szCs w:val="21"/>
        </w:rPr>
      </w:pPr>
      <w:bookmarkStart w:id="51" w:name="_Toc113263808"/>
      <w:bookmarkStart w:id="52" w:name="_Toc114149328"/>
      <w:r w:rsidRPr="005E0B0B">
        <w:rPr>
          <w:rFonts w:hint="eastAsia"/>
          <w:szCs w:val="21"/>
        </w:rPr>
        <w:t>测试通用要求</w:t>
      </w:r>
      <w:bookmarkEnd w:id="51"/>
      <w:bookmarkEnd w:id="52"/>
    </w:p>
    <w:p w14:paraId="69237939" w14:textId="77777777" w:rsidR="00B47865" w:rsidRDefault="00B47865" w:rsidP="00B47865">
      <w:pPr>
        <w:pStyle w:val="afff3"/>
        <w:spacing w:before="120" w:after="120"/>
      </w:pPr>
      <w:bookmarkStart w:id="53" w:name="_Toc114149329"/>
      <w:r>
        <w:rPr>
          <w:rFonts w:hint="eastAsia"/>
        </w:rPr>
        <w:t>场地</w:t>
      </w:r>
      <w:bookmarkEnd w:id="53"/>
    </w:p>
    <w:p w14:paraId="10EE7712" w14:textId="77777777" w:rsidR="00B47865" w:rsidRDefault="00B47865" w:rsidP="00B47865">
      <w:pPr>
        <w:pStyle w:val="afffff1"/>
        <w:ind w:firstLine="420"/>
      </w:pPr>
      <w:r>
        <w:rPr>
          <w:rFonts w:hint="eastAsia"/>
        </w:rPr>
        <w:t>测试场地应符合各等级测试科目的场地及空域要求。</w:t>
      </w:r>
    </w:p>
    <w:p w14:paraId="275AAE94" w14:textId="77777777" w:rsidR="00B47865" w:rsidRDefault="00B47865" w:rsidP="00B47865">
      <w:pPr>
        <w:pStyle w:val="afff3"/>
        <w:spacing w:before="120" w:after="120"/>
      </w:pPr>
      <w:bookmarkStart w:id="54" w:name="_Toc114149330"/>
      <w:r>
        <w:rPr>
          <w:rFonts w:hint="eastAsia"/>
        </w:rPr>
        <w:t>器材</w:t>
      </w:r>
      <w:bookmarkEnd w:id="54"/>
    </w:p>
    <w:p w14:paraId="5CE830B7" w14:textId="465EE5BB" w:rsidR="00B47865" w:rsidRDefault="00B47865" w:rsidP="00B47865">
      <w:pPr>
        <w:pStyle w:val="afffff1"/>
        <w:ind w:firstLine="420"/>
      </w:pPr>
      <w:r>
        <w:rPr>
          <w:rFonts w:hint="eastAsia"/>
        </w:rPr>
        <w:t>器材分为测试者自备器材和测试组织方提供器材两类。</w:t>
      </w:r>
      <w:r w:rsidRPr="00D41FBC">
        <w:rPr>
          <w:rFonts w:hint="eastAsia"/>
        </w:rPr>
        <w:t>自备器材应符合</w:t>
      </w:r>
      <w:r w:rsidR="00EC79A2" w:rsidRPr="004C10DB">
        <w:rPr>
          <w:rFonts w:hint="eastAsia"/>
        </w:rPr>
        <w:t>测试</w:t>
      </w:r>
      <w:r w:rsidRPr="004C10DB">
        <w:rPr>
          <w:rFonts w:hint="eastAsia"/>
        </w:rPr>
        <w:t>要求</w:t>
      </w:r>
      <w:r w:rsidRPr="00D41FBC">
        <w:rPr>
          <w:rFonts w:hint="eastAsia"/>
        </w:rPr>
        <w:t>。</w:t>
      </w:r>
    </w:p>
    <w:p w14:paraId="52A1CB39" w14:textId="77777777" w:rsidR="00B47865" w:rsidRDefault="00B47865" w:rsidP="00B47865">
      <w:pPr>
        <w:pStyle w:val="afff3"/>
        <w:spacing w:before="120" w:after="120"/>
      </w:pPr>
      <w:bookmarkStart w:id="55" w:name="_Toc114149331"/>
      <w:r>
        <w:rPr>
          <w:rFonts w:hint="eastAsia"/>
        </w:rPr>
        <w:t>气象</w:t>
      </w:r>
      <w:bookmarkEnd w:id="55"/>
    </w:p>
    <w:p w14:paraId="23FE3562" w14:textId="708D9B5D" w:rsidR="00B47865" w:rsidRPr="0019493B" w:rsidRDefault="00B47865" w:rsidP="00A90FBC">
      <w:pPr>
        <w:pStyle w:val="afffff1"/>
        <w:ind w:firstLine="420"/>
      </w:pPr>
      <w:r w:rsidRPr="0019493B">
        <w:rPr>
          <w:rFonts w:hint="eastAsia"/>
        </w:rPr>
        <w:t>在室外进行飞行测试的项目，</w:t>
      </w:r>
      <w:r w:rsidR="008B2B8E">
        <w:rPr>
          <w:rFonts w:hint="eastAsia"/>
        </w:rPr>
        <w:t>应符合各科目</w:t>
      </w:r>
      <w:r w:rsidRPr="0019493B">
        <w:rPr>
          <w:rFonts w:hint="eastAsia"/>
        </w:rPr>
        <w:t>气象条件要求</w:t>
      </w:r>
      <w:r w:rsidR="008B2B8E">
        <w:rPr>
          <w:rFonts w:hint="eastAsia"/>
        </w:rPr>
        <w:t>。</w:t>
      </w:r>
    </w:p>
    <w:p w14:paraId="6A52A4C0" w14:textId="7198BD72" w:rsidR="00B47865" w:rsidRPr="0019493B" w:rsidRDefault="00B47865" w:rsidP="00A90FBC">
      <w:pPr>
        <w:pStyle w:val="af2"/>
      </w:pPr>
      <w:r w:rsidRPr="0019493B">
        <w:rPr>
          <w:rFonts w:hint="eastAsia"/>
        </w:rPr>
        <w:t>无线电遥控类</w:t>
      </w:r>
      <w:r w:rsidR="00EC79A2" w:rsidRPr="0019493B">
        <w:rPr>
          <w:rFonts w:hint="eastAsia"/>
        </w:rPr>
        <w:t>模型</w:t>
      </w:r>
      <w:r w:rsidRPr="0019493B">
        <w:rPr>
          <w:rFonts w:hint="eastAsia"/>
        </w:rPr>
        <w:t>和线操纵类</w:t>
      </w:r>
      <w:r w:rsidR="00EC79A2" w:rsidRPr="0019493B">
        <w:rPr>
          <w:rFonts w:hint="eastAsia"/>
        </w:rPr>
        <w:t>模型</w:t>
      </w:r>
      <w:r w:rsidRPr="0019493B">
        <w:rPr>
          <w:rFonts w:hint="eastAsia"/>
        </w:rPr>
        <w:t>：持续风速不大于</w:t>
      </w:r>
      <w:r w:rsidRPr="0019493B">
        <w:t>11</w:t>
      </w:r>
      <w:r w:rsidRPr="0019493B">
        <w:rPr>
          <w:rFonts w:hint="eastAsia"/>
        </w:rPr>
        <w:t>m</w:t>
      </w:r>
      <w:r w:rsidRPr="0019493B">
        <w:t>/s</w:t>
      </w:r>
      <w:r w:rsidRPr="0019493B">
        <w:rPr>
          <w:rFonts w:hint="eastAsia"/>
        </w:rPr>
        <w:t>。</w:t>
      </w:r>
    </w:p>
    <w:p w14:paraId="7F8743C5" w14:textId="40284A7C" w:rsidR="00B47865" w:rsidRPr="0019493B" w:rsidRDefault="00B47865" w:rsidP="00A90FBC">
      <w:pPr>
        <w:pStyle w:val="af2"/>
      </w:pPr>
      <w:proofErr w:type="gramStart"/>
      <w:r w:rsidRPr="0019493B">
        <w:rPr>
          <w:rFonts w:hint="eastAsia"/>
        </w:rPr>
        <w:t>自由飞类</w:t>
      </w:r>
      <w:proofErr w:type="gramEnd"/>
      <w:r w:rsidR="00EC79A2" w:rsidRPr="0019493B">
        <w:rPr>
          <w:rFonts w:hint="eastAsia"/>
        </w:rPr>
        <w:t>模型、运动无人机</w:t>
      </w:r>
      <w:r w:rsidRPr="0019493B">
        <w:rPr>
          <w:rFonts w:hint="eastAsia"/>
        </w:rPr>
        <w:t>和航天模型：持续风速不大于</w:t>
      </w:r>
      <w:r w:rsidRPr="0019493B">
        <w:t>6</w:t>
      </w:r>
      <w:r w:rsidRPr="0019493B">
        <w:rPr>
          <w:rFonts w:hint="eastAsia"/>
        </w:rPr>
        <w:t>m</w:t>
      </w:r>
      <w:r w:rsidRPr="0019493B">
        <w:t>/s</w:t>
      </w:r>
      <w:r w:rsidRPr="0019493B">
        <w:rPr>
          <w:rFonts w:hint="eastAsia"/>
        </w:rPr>
        <w:t>。</w:t>
      </w:r>
    </w:p>
    <w:p w14:paraId="033FDD99" w14:textId="77777777" w:rsidR="00B47865" w:rsidRPr="0019493B" w:rsidRDefault="00B47865" w:rsidP="00A90FBC">
      <w:pPr>
        <w:pStyle w:val="af2"/>
      </w:pPr>
      <w:r w:rsidRPr="0019493B">
        <w:rPr>
          <w:rFonts w:hint="eastAsia"/>
        </w:rPr>
        <w:t>有降雨、降雪或水平和垂直能见度不足200m时停止室外项目的测试。</w:t>
      </w:r>
    </w:p>
    <w:p w14:paraId="4424E1F7" w14:textId="77777777" w:rsidR="00B47865" w:rsidRPr="004C10DB" w:rsidRDefault="00B47865" w:rsidP="00B47865">
      <w:pPr>
        <w:pStyle w:val="afff2"/>
        <w:spacing w:before="240" w:after="240"/>
        <w:rPr>
          <w:szCs w:val="21"/>
        </w:rPr>
      </w:pPr>
      <w:bookmarkStart w:id="56" w:name="_Toc113263809"/>
      <w:bookmarkStart w:id="57" w:name="_Toc114149332"/>
      <w:r w:rsidRPr="004C10DB">
        <w:rPr>
          <w:rFonts w:hint="eastAsia"/>
          <w:szCs w:val="21"/>
        </w:rPr>
        <w:t>成绩评定</w:t>
      </w:r>
      <w:bookmarkEnd w:id="56"/>
      <w:bookmarkEnd w:id="57"/>
    </w:p>
    <w:p w14:paraId="55FDA117" w14:textId="77777777" w:rsidR="00B47865" w:rsidRDefault="00B47865" w:rsidP="00B47865">
      <w:pPr>
        <w:pStyle w:val="afff3"/>
        <w:spacing w:before="120" w:after="120"/>
      </w:pPr>
      <w:bookmarkStart w:id="58" w:name="_Toc114149333"/>
      <w:r w:rsidRPr="005E0B0B">
        <w:rPr>
          <w:rFonts w:hint="eastAsia"/>
        </w:rPr>
        <w:t>科目成绩</w:t>
      </w:r>
      <w:bookmarkEnd w:id="58"/>
    </w:p>
    <w:p w14:paraId="7E19D076" w14:textId="77777777" w:rsidR="00B47865" w:rsidRPr="00362221" w:rsidRDefault="00B47865" w:rsidP="00B47865">
      <w:pPr>
        <w:pStyle w:val="afffff1"/>
        <w:ind w:firstLine="420"/>
      </w:pPr>
      <w:r w:rsidRPr="0043239B">
        <w:rPr>
          <w:rFonts w:hint="eastAsia"/>
        </w:rPr>
        <w:t>各等级中每项测试内容满分为100分，各等级必测内容得分均达到6</w:t>
      </w:r>
      <w:r w:rsidRPr="0043239B">
        <w:t>0</w:t>
      </w:r>
      <w:r w:rsidRPr="0043239B">
        <w:rPr>
          <w:rFonts w:hint="eastAsia"/>
        </w:rPr>
        <w:t>分及以上为通过。各等级测试内容成绩</w:t>
      </w:r>
      <w:r w:rsidRPr="0043239B">
        <w:t>包含</w:t>
      </w:r>
      <w:r w:rsidRPr="0043239B">
        <w:rPr>
          <w:rFonts w:hint="eastAsia"/>
        </w:rPr>
        <w:t>制作分和飞行分，具体评分细则见附录A～附录J。</w:t>
      </w:r>
    </w:p>
    <w:p w14:paraId="3F5F284B" w14:textId="77777777" w:rsidR="00B47865" w:rsidRPr="005E0B0B" w:rsidRDefault="00B47865" w:rsidP="00B47865">
      <w:pPr>
        <w:pStyle w:val="afff3"/>
        <w:spacing w:before="120" w:after="120"/>
      </w:pPr>
      <w:bookmarkStart w:id="59" w:name="_Toc114149334"/>
      <w:r w:rsidRPr="005E0B0B">
        <w:rPr>
          <w:rFonts w:hint="eastAsia"/>
        </w:rPr>
        <w:t>制作分评分通用规则</w:t>
      </w:r>
      <w:bookmarkEnd w:id="59"/>
    </w:p>
    <w:p w14:paraId="42B35C2A" w14:textId="306461F7" w:rsidR="00B15331" w:rsidRDefault="00B47865" w:rsidP="00B15331">
      <w:pPr>
        <w:pStyle w:val="afffff1"/>
        <w:ind w:firstLine="420"/>
        <w:jc w:val="left"/>
      </w:pPr>
      <w:r w:rsidRPr="0043239B">
        <w:rPr>
          <w:rFonts w:hint="eastAsia"/>
        </w:rPr>
        <w:t>制作分满分100分。在规定时间内</w:t>
      </w:r>
      <w:r w:rsidR="0043239B">
        <w:rPr>
          <w:rFonts w:hint="eastAsia"/>
        </w:rPr>
        <w:t>完成</w:t>
      </w:r>
      <w:r w:rsidRPr="0043239B">
        <w:rPr>
          <w:rFonts w:hint="eastAsia"/>
        </w:rPr>
        <w:t>模型</w:t>
      </w:r>
      <w:r w:rsidR="0043239B" w:rsidRPr="0043239B">
        <w:rPr>
          <w:rFonts w:hint="eastAsia"/>
        </w:rPr>
        <w:t>制作</w:t>
      </w:r>
      <w:r w:rsidRPr="0043239B">
        <w:rPr>
          <w:rFonts w:hint="eastAsia"/>
        </w:rPr>
        <w:t>，从完整度（40分）、准确度（40分）、精细度（20分）三个维度对每个模型制作进行评分。制作平均分低于60分的不予参加飞行测试。</w:t>
      </w:r>
      <w:r w:rsidR="00B15331" w:rsidRPr="0043239B">
        <w:rPr>
          <w:rFonts w:hint="eastAsia"/>
        </w:rPr>
        <w:t>除测试科目有单独的制作评分细则外，其余测试科目按照</w:t>
      </w:r>
      <w:r w:rsidR="0043239B">
        <w:rPr>
          <w:rFonts w:hint="eastAsia"/>
        </w:rPr>
        <w:t>通用规则</w:t>
      </w:r>
      <w:r w:rsidR="00B15331" w:rsidRPr="0043239B">
        <w:rPr>
          <w:rFonts w:hint="eastAsia"/>
        </w:rPr>
        <w:t>评分。</w:t>
      </w:r>
    </w:p>
    <w:p w14:paraId="53CCB333" w14:textId="4F089714" w:rsidR="00B47865" w:rsidRPr="00DC688D" w:rsidRDefault="00B47865" w:rsidP="004C10DB">
      <w:pPr>
        <w:pStyle w:val="afff4"/>
        <w:spacing w:before="120" w:after="120"/>
      </w:pPr>
      <w:r w:rsidRPr="00DC688D">
        <w:rPr>
          <w:rFonts w:hint="eastAsia"/>
        </w:rPr>
        <w:t>制作完整度评分细则</w:t>
      </w:r>
    </w:p>
    <w:p w14:paraId="6F039A6B" w14:textId="77777777" w:rsidR="00B47865" w:rsidRPr="00DC688D" w:rsidRDefault="00B47865" w:rsidP="00B47865">
      <w:pPr>
        <w:pStyle w:val="afffffffff6"/>
      </w:pPr>
      <w:r w:rsidRPr="00DC688D">
        <w:rPr>
          <w:rFonts w:hint="eastAsia"/>
        </w:rPr>
        <w:t>主要部件未组装完成（如机身、机翼、水平尾翼、垂直尾翼、螺旋桨、定向片等）为0分</w:t>
      </w:r>
      <w:r>
        <w:rPr>
          <w:rFonts w:hint="eastAsia"/>
        </w:rPr>
        <w:t>。</w:t>
      </w:r>
    </w:p>
    <w:p w14:paraId="7847F47A" w14:textId="77777777" w:rsidR="00B47865" w:rsidRPr="00C26AEC" w:rsidRDefault="00B47865" w:rsidP="00B47865">
      <w:pPr>
        <w:pStyle w:val="afffffffff6"/>
      </w:pPr>
      <w:r w:rsidRPr="00DC688D">
        <w:rPr>
          <w:rFonts w:hint="eastAsia"/>
        </w:rPr>
        <w:t>每缺少一个次要部件（如加强片、装饰片等）扣5分。</w:t>
      </w:r>
    </w:p>
    <w:p w14:paraId="0CA955C1" w14:textId="716016BE" w:rsidR="00B0606E" w:rsidRDefault="00B0606E" w:rsidP="00B0606E">
      <w:pPr>
        <w:pStyle w:val="afff4"/>
        <w:spacing w:before="120" w:after="120"/>
      </w:pPr>
      <w:r>
        <w:rPr>
          <w:rFonts w:hint="eastAsia"/>
        </w:rPr>
        <w:t>制作准确度评分细则</w:t>
      </w:r>
    </w:p>
    <w:p w14:paraId="574B731A" w14:textId="77777777" w:rsidR="00B0606E" w:rsidRDefault="00B0606E" w:rsidP="00DD4ED4">
      <w:pPr>
        <w:pStyle w:val="afffffffff6"/>
      </w:pPr>
      <w:r>
        <w:rPr>
          <w:rFonts w:hint="eastAsia"/>
        </w:rPr>
        <w:lastRenderedPageBreak/>
        <w:t>模型飞机的准确度从零部件尺寸或安装位置、主要部件安装角度两个维度进行评分。</w:t>
      </w:r>
    </w:p>
    <w:p w14:paraId="048B89CF" w14:textId="48E37B31" w:rsidR="00B0606E" w:rsidRDefault="00B0606E" w:rsidP="00DD4ED4">
      <w:pPr>
        <w:pStyle w:val="afffffffff6"/>
      </w:pPr>
      <w:r>
        <w:rPr>
          <w:rFonts w:hint="eastAsia"/>
        </w:rPr>
        <w:t>模型飞机零部件尺寸或安装位置准确程度20分：要求零部件尺寸或安装位置与图纸标示尺寸几乎</w:t>
      </w:r>
      <w:proofErr w:type="gramStart"/>
      <w:r>
        <w:rPr>
          <w:rFonts w:hint="eastAsia"/>
        </w:rPr>
        <w:t>无差距得</w:t>
      </w:r>
      <w:proofErr w:type="gramEnd"/>
      <w:r>
        <w:rPr>
          <w:rFonts w:hint="eastAsia"/>
        </w:rPr>
        <w:t>20分，有较小差距(相差在10%以内) 得 16</w:t>
      </w:r>
      <w:r w:rsidR="00ED0A26">
        <w:rPr>
          <w:rFonts w:hint="eastAsia"/>
        </w:rPr>
        <w:t>分～</w:t>
      </w:r>
      <w:r>
        <w:rPr>
          <w:rFonts w:hint="eastAsia"/>
        </w:rPr>
        <w:t>9 分，有部分差距(差距在 10%-30%)得 11</w:t>
      </w:r>
      <w:r w:rsidR="00ED0A26">
        <w:rPr>
          <w:rFonts w:hint="eastAsia"/>
        </w:rPr>
        <w:t>分～</w:t>
      </w:r>
      <w:r>
        <w:rPr>
          <w:rFonts w:hint="eastAsia"/>
        </w:rPr>
        <w:t>15分，有较大差距(差距在30%-50%)得6</w:t>
      </w:r>
      <w:r w:rsidR="00ED0A26">
        <w:rPr>
          <w:rFonts w:hint="eastAsia"/>
        </w:rPr>
        <w:t>分～</w:t>
      </w:r>
      <w:r>
        <w:rPr>
          <w:rFonts w:hint="eastAsia"/>
        </w:rPr>
        <w:t>10分，有极大差距（超过50%）得0</w:t>
      </w:r>
      <w:r w:rsidR="00ED0A26">
        <w:rPr>
          <w:rFonts w:hint="eastAsia"/>
        </w:rPr>
        <w:t>分～</w:t>
      </w:r>
      <w:r>
        <w:rPr>
          <w:rFonts w:hint="eastAsia"/>
        </w:rPr>
        <w:t>5分。</w:t>
      </w:r>
    </w:p>
    <w:p w14:paraId="5A1DBA37" w14:textId="6C1DE126" w:rsidR="00B0606E" w:rsidRDefault="00B0606E" w:rsidP="00DD4ED4">
      <w:pPr>
        <w:pStyle w:val="afffffffff6"/>
      </w:pPr>
      <w:r>
        <w:rPr>
          <w:rFonts w:hint="eastAsia"/>
        </w:rPr>
        <w:t>模型飞机主要部件安装角度准确程度20分：要求机翼、尾翼、机身等主要部件之间的安装角度与图纸表示尺寸几乎</w:t>
      </w:r>
      <w:proofErr w:type="gramStart"/>
      <w:r>
        <w:rPr>
          <w:rFonts w:hint="eastAsia"/>
        </w:rPr>
        <w:t>无差距得</w:t>
      </w:r>
      <w:proofErr w:type="gramEnd"/>
      <w:r>
        <w:rPr>
          <w:rFonts w:hint="eastAsia"/>
        </w:rPr>
        <w:t>20分，有较小差距(相差在10%以内)得分16</w:t>
      </w:r>
      <w:r w:rsidR="00ED0A26">
        <w:rPr>
          <w:rFonts w:hint="eastAsia"/>
        </w:rPr>
        <w:t>分～</w:t>
      </w:r>
      <w:r>
        <w:rPr>
          <w:rFonts w:hint="eastAsia"/>
        </w:rPr>
        <w:t>19分，有一些差距(差距在10%-30%)得11</w:t>
      </w:r>
      <w:r w:rsidR="00ED0A26">
        <w:rPr>
          <w:rFonts w:hint="eastAsia"/>
        </w:rPr>
        <w:t>分～</w:t>
      </w:r>
      <w:r>
        <w:rPr>
          <w:rFonts w:hint="eastAsia"/>
        </w:rPr>
        <w:t>15分，有较大差距(差距在30%-50%)得6</w:t>
      </w:r>
      <w:r w:rsidR="00ED0A26">
        <w:rPr>
          <w:rFonts w:hint="eastAsia"/>
        </w:rPr>
        <w:t>分～</w:t>
      </w:r>
      <w:r>
        <w:rPr>
          <w:rFonts w:hint="eastAsia"/>
        </w:rPr>
        <w:t>10分，有极大差距（超过50%）得0</w:t>
      </w:r>
      <w:r w:rsidR="00ED0A26">
        <w:rPr>
          <w:rFonts w:hint="eastAsia"/>
        </w:rPr>
        <w:t>分～</w:t>
      </w:r>
      <w:r>
        <w:rPr>
          <w:rFonts w:hint="eastAsia"/>
        </w:rPr>
        <w:t>5分。</w:t>
      </w:r>
    </w:p>
    <w:p w14:paraId="27487FB4" w14:textId="0A898E1E" w:rsidR="00B47865" w:rsidRPr="00B0606E" w:rsidRDefault="00B47865" w:rsidP="00B0606E">
      <w:pPr>
        <w:pStyle w:val="afff4"/>
        <w:spacing w:before="120" w:after="120"/>
      </w:pPr>
      <w:r w:rsidRPr="00B0606E">
        <w:rPr>
          <w:rFonts w:hint="eastAsia"/>
        </w:rPr>
        <w:t>制作精细度评分细则</w:t>
      </w:r>
    </w:p>
    <w:p w14:paraId="2357EB4B" w14:textId="77777777" w:rsidR="00B47865" w:rsidRPr="00DC688D" w:rsidRDefault="00B47865" w:rsidP="00DD4ED4">
      <w:pPr>
        <w:pStyle w:val="afffffffff6"/>
      </w:pPr>
      <w:r w:rsidRPr="00DC688D">
        <w:rPr>
          <w:rFonts w:hint="eastAsia"/>
        </w:rPr>
        <w:t>零部件外形轮廓精细程度好得8</w:t>
      </w:r>
      <w:r>
        <w:rPr>
          <w:rFonts w:hint="eastAsia"/>
        </w:rPr>
        <w:t>分～</w:t>
      </w:r>
      <w:r w:rsidRPr="00DC688D">
        <w:rPr>
          <w:rFonts w:hint="eastAsia"/>
        </w:rPr>
        <w:t>10分，较好得5</w:t>
      </w:r>
      <w:r>
        <w:rPr>
          <w:rFonts w:hint="eastAsia"/>
        </w:rPr>
        <w:t>分～</w:t>
      </w:r>
      <w:r w:rsidRPr="00DC688D">
        <w:rPr>
          <w:rFonts w:hint="eastAsia"/>
        </w:rPr>
        <w:t>7分，一般得3</w:t>
      </w:r>
      <w:r>
        <w:rPr>
          <w:rFonts w:hint="eastAsia"/>
        </w:rPr>
        <w:t>分～</w:t>
      </w:r>
      <w:r w:rsidRPr="00DC688D">
        <w:rPr>
          <w:rFonts w:hint="eastAsia"/>
        </w:rPr>
        <w:t>4分，差得0</w:t>
      </w:r>
      <w:r>
        <w:rPr>
          <w:rFonts w:hint="eastAsia"/>
        </w:rPr>
        <w:t>分～</w:t>
      </w:r>
      <w:r w:rsidRPr="00DC688D">
        <w:rPr>
          <w:rFonts w:hint="eastAsia"/>
        </w:rPr>
        <w:t>2分</w:t>
      </w:r>
      <w:r>
        <w:rPr>
          <w:rFonts w:hint="eastAsia"/>
        </w:rPr>
        <w:t>。</w:t>
      </w:r>
    </w:p>
    <w:p w14:paraId="7EEA59FC" w14:textId="77777777" w:rsidR="00B47865" w:rsidRPr="00DC688D" w:rsidRDefault="00B47865" w:rsidP="00DD4ED4">
      <w:pPr>
        <w:pStyle w:val="afffffffff6"/>
      </w:pPr>
      <w:r w:rsidRPr="00DC688D">
        <w:rPr>
          <w:rFonts w:hint="eastAsia"/>
        </w:rPr>
        <w:t>整体装饰贴花美化程度好得5分，较好得3</w:t>
      </w:r>
      <w:r>
        <w:rPr>
          <w:rFonts w:hint="eastAsia"/>
        </w:rPr>
        <w:t>分～</w:t>
      </w:r>
      <w:r w:rsidRPr="00DC688D">
        <w:rPr>
          <w:rFonts w:hint="eastAsia"/>
        </w:rPr>
        <w:t>4分，一般得2分，差得0</w:t>
      </w:r>
      <w:r>
        <w:rPr>
          <w:rFonts w:hint="eastAsia"/>
        </w:rPr>
        <w:t>分～</w:t>
      </w:r>
      <w:r w:rsidRPr="00DC688D">
        <w:rPr>
          <w:rFonts w:hint="eastAsia"/>
        </w:rPr>
        <w:t>1分</w:t>
      </w:r>
      <w:r>
        <w:rPr>
          <w:rFonts w:hint="eastAsia"/>
        </w:rPr>
        <w:t>。</w:t>
      </w:r>
    </w:p>
    <w:p w14:paraId="7F8B0C28" w14:textId="77777777" w:rsidR="00B47865" w:rsidRPr="00DC688D" w:rsidRDefault="00B47865" w:rsidP="00DD4ED4">
      <w:pPr>
        <w:pStyle w:val="afffffffff6"/>
      </w:pPr>
      <w:r w:rsidRPr="00DC688D">
        <w:rPr>
          <w:rFonts w:hint="eastAsia"/>
        </w:rPr>
        <w:t>制作的模型表面光洁平整程度好得5分，较好得3</w:t>
      </w:r>
      <w:r>
        <w:rPr>
          <w:rFonts w:hint="eastAsia"/>
        </w:rPr>
        <w:t>分～</w:t>
      </w:r>
      <w:r w:rsidRPr="00DC688D">
        <w:rPr>
          <w:rFonts w:hint="eastAsia"/>
        </w:rPr>
        <w:t>4分，一般得2分，差得0</w:t>
      </w:r>
      <w:r>
        <w:rPr>
          <w:rFonts w:hint="eastAsia"/>
        </w:rPr>
        <w:t>分～</w:t>
      </w:r>
      <w:r w:rsidRPr="00DC688D">
        <w:rPr>
          <w:rFonts w:hint="eastAsia"/>
        </w:rPr>
        <w:t>1分。</w:t>
      </w:r>
    </w:p>
    <w:p w14:paraId="145E653A" w14:textId="77777777" w:rsidR="00B47865" w:rsidRPr="00DC688D" w:rsidRDefault="00B47865" w:rsidP="00B47865">
      <w:pPr>
        <w:pStyle w:val="afff3"/>
        <w:spacing w:before="120" w:after="120"/>
      </w:pPr>
      <w:bookmarkStart w:id="60" w:name="_Toc114149335"/>
      <w:r w:rsidRPr="00DC688D">
        <w:rPr>
          <w:rFonts w:hint="eastAsia"/>
        </w:rPr>
        <w:t>飞行分评分通用规则</w:t>
      </w:r>
      <w:bookmarkEnd w:id="60"/>
    </w:p>
    <w:p w14:paraId="045E1DF1" w14:textId="77777777" w:rsidR="00B47865" w:rsidRPr="00982F68" w:rsidRDefault="00B47865" w:rsidP="00DD4ED4">
      <w:pPr>
        <w:pStyle w:val="afffffffff7"/>
      </w:pPr>
      <w:r w:rsidRPr="00982F68">
        <w:rPr>
          <w:rFonts w:hint="eastAsia"/>
        </w:rPr>
        <w:t>留空时间的计时：以模型出手</w:t>
      </w:r>
      <w:r w:rsidRPr="00982F68">
        <w:t>或</w:t>
      </w:r>
      <w:r w:rsidRPr="00982F68">
        <w:rPr>
          <w:rFonts w:hint="eastAsia"/>
        </w:rPr>
        <w:t>起飞开始计时，到模型着陆静止停止计时。留空时间计时以秒计算，</w:t>
      </w:r>
      <w:proofErr w:type="gramStart"/>
      <w:r w:rsidRPr="00982F68">
        <w:rPr>
          <w:rFonts w:hint="eastAsia"/>
        </w:rPr>
        <w:t>自由飞类</w:t>
      </w:r>
      <w:proofErr w:type="gramEnd"/>
      <w:r w:rsidRPr="00982F68">
        <w:rPr>
          <w:rFonts w:hint="eastAsia"/>
        </w:rPr>
        <w:t>精确到小数点后1位，各科目按照评分细则执行。</w:t>
      </w:r>
    </w:p>
    <w:p w14:paraId="47DE278D" w14:textId="17ECDAF7" w:rsidR="00B47865" w:rsidRPr="00982F68" w:rsidRDefault="00B47865" w:rsidP="004B1A1B">
      <w:pPr>
        <w:pStyle w:val="afffffffff7"/>
      </w:pPr>
      <w:r w:rsidRPr="00982F68">
        <w:rPr>
          <w:rFonts w:hint="eastAsia"/>
        </w:rPr>
        <w:t>直线距离的测量：以模型着陆静止后机头到起飞线的垂直距离确定，距离精确到</w:t>
      </w:r>
      <w:r w:rsidR="00DD4ED4">
        <w:rPr>
          <w:rFonts w:hint="eastAsia"/>
        </w:rPr>
        <w:t>厘米</w:t>
      </w:r>
      <w:r w:rsidRPr="00982F68">
        <w:rPr>
          <w:rFonts w:hint="eastAsia"/>
        </w:rPr>
        <w:t>。</w:t>
      </w:r>
      <w:r w:rsidR="004B1A1B" w:rsidRPr="006702D6">
        <w:rPr>
          <w:rFonts w:hint="eastAsia"/>
        </w:rPr>
        <w:t>测试场地两侧设有边界时，模型应着陆在边界线或其延长线内（模型任</w:t>
      </w:r>
      <w:proofErr w:type="gramStart"/>
      <w:r w:rsidR="004B1A1B" w:rsidRPr="006702D6">
        <w:rPr>
          <w:rFonts w:hint="eastAsia"/>
        </w:rPr>
        <w:t>一</w:t>
      </w:r>
      <w:proofErr w:type="gramEnd"/>
      <w:r w:rsidR="004B1A1B" w:rsidRPr="006702D6">
        <w:rPr>
          <w:rFonts w:hint="eastAsia"/>
        </w:rPr>
        <w:t>部位</w:t>
      </w:r>
      <w:r w:rsidR="00C54B19" w:rsidRPr="006702D6">
        <w:rPr>
          <w:rFonts w:hint="eastAsia"/>
        </w:rPr>
        <w:t>或其</w:t>
      </w:r>
      <w:r w:rsidR="004B1A1B" w:rsidRPr="006702D6">
        <w:rPr>
          <w:rFonts w:hint="eastAsia"/>
        </w:rPr>
        <w:t>投影压线即视为</w:t>
      </w:r>
      <w:r w:rsidR="00C54B19" w:rsidRPr="006702D6">
        <w:rPr>
          <w:rFonts w:hint="eastAsia"/>
        </w:rPr>
        <w:t>着陆有效</w:t>
      </w:r>
      <w:r w:rsidR="004B1A1B" w:rsidRPr="006702D6">
        <w:rPr>
          <w:rFonts w:hint="eastAsia"/>
        </w:rPr>
        <w:t>）。</w:t>
      </w:r>
    </w:p>
    <w:p w14:paraId="30A01E0C" w14:textId="57DDD3D3" w:rsidR="00B47865" w:rsidRPr="00C54B19" w:rsidRDefault="004647F8" w:rsidP="00B47865">
      <w:pPr>
        <w:pStyle w:val="afff2"/>
        <w:spacing w:before="240" w:after="240"/>
        <w:rPr>
          <w:szCs w:val="21"/>
        </w:rPr>
      </w:pPr>
      <w:bookmarkStart w:id="61" w:name="_Toc113263810"/>
      <w:bookmarkStart w:id="62" w:name="_Toc114149336"/>
      <w:r w:rsidRPr="00C54B19">
        <w:rPr>
          <w:rFonts w:hint="eastAsia"/>
          <w:szCs w:val="21"/>
        </w:rPr>
        <w:t>运动技能</w:t>
      </w:r>
      <w:r w:rsidR="00B47865" w:rsidRPr="00C54B19">
        <w:rPr>
          <w:rFonts w:hint="eastAsia"/>
          <w:szCs w:val="21"/>
        </w:rPr>
        <w:t>等级</w:t>
      </w:r>
      <w:bookmarkEnd w:id="61"/>
      <w:bookmarkEnd w:id="62"/>
    </w:p>
    <w:p w14:paraId="09AD7353" w14:textId="77777777" w:rsidR="00B47865" w:rsidRPr="00F35C30" w:rsidRDefault="00B47865" w:rsidP="00B47865">
      <w:pPr>
        <w:pStyle w:val="afffff1"/>
        <w:ind w:firstLine="420"/>
      </w:pPr>
      <w:r>
        <w:rPr>
          <w:rFonts w:hint="eastAsia"/>
        </w:rPr>
        <w:t>航空航天类模型运动技能分为十个等级。各等级科目与测试内容见表1。</w:t>
      </w:r>
    </w:p>
    <w:p w14:paraId="07ED1497" w14:textId="51074165" w:rsidR="00411275" w:rsidRPr="00411275" w:rsidRDefault="00B47865" w:rsidP="00411275">
      <w:pPr>
        <w:pStyle w:val="aff8"/>
        <w:spacing w:before="120" w:after="120"/>
      </w:pPr>
      <w:r>
        <w:t>航空</w:t>
      </w:r>
      <w:r>
        <w:rPr>
          <w:rFonts w:hint="eastAsia"/>
        </w:rPr>
        <w:t>航天模型运动技能等级划分与测试科目</w:t>
      </w:r>
    </w:p>
    <w:tbl>
      <w:tblPr>
        <w:tblStyle w:val="affffffffff2"/>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67"/>
        <w:gridCol w:w="808"/>
        <w:gridCol w:w="567"/>
        <w:gridCol w:w="2268"/>
        <w:gridCol w:w="3118"/>
      </w:tblGrid>
      <w:tr w:rsidR="00B47865" w:rsidRPr="00733815" w14:paraId="1F9C281F" w14:textId="77777777" w:rsidTr="00EF4BB7">
        <w:trPr>
          <w:tblHeader/>
          <w:jc w:val="center"/>
        </w:trPr>
        <w:tc>
          <w:tcPr>
            <w:tcW w:w="1167" w:type="dxa"/>
            <w:tcBorders>
              <w:top w:val="single" w:sz="8" w:space="0" w:color="auto"/>
              <w:bottom w:val="single" w:sz="8" w:space="0" w:color="auto"/>
            </w:tcBorders>
            <w:shd w:val="clear" w:color="auto" w:fill="auto"/>
            <w:vAlign w:val="center"/>
          </w:tcPr>
          <w:p w14:paraId="2554F438" w14:textId="77777777" w:rsidR="00B47865" w:rsidRPr="00733815" w:rsidRDefault="00B47865" w:rsidP="00EF4BB7">
            <w:pPr>
              <w:pStyle w:val="affffffffff"/>
            </w:pPr>
            <w:r w:rsidRPr="00733815">
              <w:rPr>
                <w:rFonts w:ascii="宋体-简" w:eastAsia="宋体-简" w:hAnsi="宋体-简" w:hint="eastAsia"/>
                <w:szCs w:val="18"/>
              </w:rPr>
              <w:t>分级</w:t>
            </w:r>
          </w:p>
        </w:tc>
        <w:tc>
          <w:tcPr>
            <w:tcW w:w="808" w:type="dxa"/>
            <w:tcBorders>
              <w:top w:val="single" w:sz="8" w:space="0" w:color="auto"/>
              <w:bottom w:val="single" w:sz="8" w:space="0" w:color="auto"/>
            </w:tcBorders>
            <w:shd w:val="clear" w:color="auto" w:fill="auto"/>
            <w:vAlign w:val="center"/>
          </w:tcPr>
          <w:p w14:paraId="4729CD47" w14:textId="77777777" w:rsidR="00B47865" w:rsidRPr="00733815" w:rsidRDefault="00B47865" w:rsidP="00EF4BB7">
            <w:pPr>
              <w:pStyle w:val="affffffffff"/>
            </w:pPr>
            <w:r w:rsidRPr="00733815">
              <w:rPr>
                <w:rFonts w:ascii="宋体-简" w:eastAsia="宋体-简" w:hAnsi="宋体-简" w:hint="eastAsia"/>
                <w:szCs w:val="18"/>
              </w:rPr>
              <w:t>等级</w:t>
            </w:r>
          </w:p>
        </w:tc>
        <w:tc>
          <w:tcPr>
            <w:tcW w:w="567" w:type="dxa"/>
            <w:tcBorders>
              <w:top w:val="single" w:sz="8" w:space="0" w:color="auto"/>
              <w:bottom w:val="single" w:sz="8" w:space="0" w:color="auto"/>
            </w:tcBorders>
            <w:shd w:val="clear" w:color="auto" w:fill="auto"/>
            <w:vAlign w:val="center"/>
          </w:tcPr>
          <w:p w14:paraId="29B4FAD4" w14:textId="77777777" w:rsidR="00B47865" w:rsidRPr="00733815" w:rsidRDefault="00B47865" w:rsidP="00EF4BB7">
            <w:pPr>
              <w:pStyle w:val="affffffffff"/>
            </w:pPr>
            <w:r>
              <w:rPr>
                <w:rFonts w:hint="eastAsia"/>
              </w:rPr>
              <w:t>序号</w:t>
            </w:r>
          </w:p>
        </w:tc>
        <w:tc>
          <w:tcPr>
            <w:tcW w:w="2268" w:type="dxa"/>
            <w:tcBorders>
              <w:top w:val="single" w:sz="8" w:space="0" w:color="auto"/>
              <w:bottom w:val="single" w:sz="8" w:space="0" w:color="auto"/>
            </w:tcBorders>
            <w:shd w:val="clear" w:color="auto" w:fill="auto"/>
            <w:vAlign w:val="center"/>
          </w:tcPr>
          <w:p w14:paraId="1F076F49" w14:textId="77777777" w:rsidR="00B47865" w:rsidRPr="00733815" w:rsidRDefault="00B47865" w:rsidP="00EF4BB7">
            <w:pPr>
              <w:pStyle w:val="affffffffff"/>
            </w:pPr>
            <w:r w:rsidRPr="00733815">
              <w:rPr>
                <w:rFonts w:ascii="宋体-简" w:eastAsia="宋体-简" w:hAnsi="宋体-简" w:hint="eastAsia"/>
                <w:szCs w:val="18"/>
              </w:rPr>
              <w:t>科目</w:t>
            </w:r>
          </w:p>
        </w:tc>
        <w:tc>
          <w:tcPr>
            <w:tcW w:w="3118" w:type="dxa"/>
            <w:tcBorders>
              <w:top w:val="single" w:sz="8" w:space="0" w:color="auto"/>
              <w:bottom w:val="single" w:sz="8" w:space="0" w:color="auto"/>
            </w:tcBorders>
            <w:shd w:val="clear" w:color="auto" w:fill="auto"/>
            <w:vAlign w:val="center"/>
          </w:tcPr>
          <w:p w14:paraId="7B44F5F1" w14:textId="77777777" w:rsidR="00B47865" w:rsidRPr="00733815" w:rsidRDefault="00B47865" w:rsidP="00EF4BB7">
            <w:pPr>
              <w:pStyle w:val="affffffffff"/>
            </w:pPr>
            <w:r w:rsidRPr="00733815">
              <w:rPr>
                <w:rFonts w:ascii="宋体-简" w:eastAsia="宋体-简" w:hAnsi="宋体-简" w:hint="eastAsia"/>
                <w:szCs w:val="18"/>
              </w:rPr>
              <w:t>测试内容</w:t>
            </w:r>
          </w:p>
        </w:tc>
      </w:tr>
      <w:tr w:rsidR="00075967" w:rsidRPr="00733815" w14:paraId="68BEF629" w14:textId="77777777" w:rsidTr="00EF4BB7">
        <w:trPr>
          <w:jc w:val="center"/>
        </w:trPr>
        <w:tc>
          <w:tcPr>
            <w:tcW w:w="1167" w:type="dxa"/>
            <w:vMerge w:val="restart"/>
            <w:tcBorders>
              <w:top w:val="single" w:sz="8" w:space="0" w:color="auto"/>
            </w:tcBorders>
            <w:shd w:val="clear" w:color="auto" w:fill="auto"/>
            <w:vAlign w:val="center"/>
          </w:tcPr>
          <w:p w14:paraId="44BBF39F" w14:textId="77777777" w:rsidR="00075967" w:rsidRPr="00733815" w:rsidRDefault="00075967" w:rsidP="00EF4BB7">
            <w:pPr>
              <w:pStyle w:val="affffffffff"/>
            </w:pPr>
            <w:r w:rsidRPr="00733815">
              <w:rPr>
                <w:rFonts w:ascii="宋体-简" w:eastAsia="宋体-简" w:hAnsi="宋体-简" w:hint="eastAsia"/>
                <w:szCs w:val="18"/>
              </w:rPr>
              <w:t>基础阶段</w:t>
            </w:r>
          </w:p>
        </w:tc>
        <w:tc>
          <w:tcPr>
            <w:tcW w:w="808" w:type="dxa"/>
            <w:vMerge w:val="restart"/>
            <w:tcBorders>
              <w:top w:val="single" w:sz="8" w:space="0" w:color="auto"/>
            </w:tcBorders>
            <w:shd w:val="clear" w:color="auto" w:fill="auto"/>
            <w:vAlign w:val="center"/>
          </w:tcPr>
          <w:p w14:paraId="797DE3BD" w14:textId="77777777" w:rsidR="00075967" w:rsidRPr="00733815" w:rsidRDefault="00075967" w:rsidP="00EF4BB7">
            <w:pPr>
              <w:pStyle w:val="affffffffff"/>
            </w:pPr>
            <w:r w:rsidRPr="00733815">
              <w:rPr>
                <w:rFonts w:ascii="宋体-简" w:eastAsia="宋体-简" w:hAnsi="宋体-简" w:hint="eastAsia"/>
                <w:szCs w:val="18"/>
              </w:rPr>
              <w:t>一</w:t>
            </w:r>
          </w:p>
        </w:tc>
        <w:tc>
          <w:tcPr>
            <w:tcW w:w="567" w:type="dxa"/>
            <w:tcBorders>
              <w:top w:val="single" w:sz="8" w:space="0" w:color="auto"/>
            </w:tcBorders>
            <w:shd w:val="clear" w:color="auto" w:fill="auto"/>
            <w:vAlign w:val="center"/>
          </w:tcPr>
          <w:p w14:paraId="6D96C6B7" w14:textId="52E1AEBB" w:rsidR="00075967" w:rsidRPr="00733815" w:rsidRDefault="00075967" w:rsidP="00EF4BB7">
            <w:pPr>
              <w:pStyle w:val="affffffffff"/>
            </w:pPr>
            <w:r>
              <w:rPr>
                <w:rFonts w:hint="eastAsia"/>
              </w:rPr>
              <w:t>1</w:t>
            </w:r>
          </w:p>
        </w:tc>
        <w:tc>
          <w:tcPr>
            <w:tcW w:w="2268" w:type="dxa"/>
            <w:tcBorders>
              <w:top w:val="single" w:sz="8" w:space="0" w:color="auto"/>
            </w:tcBorders>
            <w:shd w:val="clear" w:color="auto" w:fill="auto"/>
            <w:vAlign w:val="center"/>
          </w:tcPr>
          <w:p w14:paraId="4C523A77" w14:textId="77777777" w:rsidR="00075967" w:rsidRPr="00733815" w:rsidRDefault="00075967" w:rsidP="00DD4ED4">
            <w:pPr>
              <w:pStyle w:val="affffffffff"/>
              <w:jc w:val="left"/>
            </w:pPr>
            <w:r w:rsidRPr="00733815">
              <w:rPr>
                <w:rFonts w:ascii="宋体-简" w:eastAsia="宋体-简" w:hAnsi="宋体-简" w:hint="eastAsia"/>
                <w:szCs w:val="18"/>
              </w:rPr>
              <w:t>纸飞机类模型飞机</w:t>
            </w:r>
          </w:p>
        </w:tc>
        <w:tc>
          <w:tcPr>
            <w:tcW w:w="3118" w:type="dxa"/>
            <w:tcBorders>
              <w:top w:val="single" w:sz="8" w:space="0" w:color="auto"/>
            </w:tcBorders>
            <w:shd w:val="clear" w:color="auto" w:fill="auto"/>
            <w:vAlign w:val="center"/>
          </w:tcPr>
          <w:p w14:paraId="0999B4EF" w14:textId="77777777" w:rsidR="00075967" w:rsidRPr="00733815" w:rsidRDefault="00075967" w:rsidP="00DD4ED4">
            <w:pPr>
              <w:pStyle w:val="affffffffff"/>
              <w:jc w:val="left"/>
            </w:pPr>
            <w:r w:rsidRPr="00733815">
              <w:rPr>
                <w:rFonts w:ascii="宋体-简" w:eastAsia="宋体-简" w:hAnsi="宋体-简" w:hint="eastAsia"/>
                <w:szCs w:val="18"/>
              </w:rPr>
              <w:t>纸飞机制作、飞行</w:t>
            </w:r>
          </w:p>
        </w:tc>
      </w:tr>
      <w:tr w:rsidR="00075967" w:rsidRPr="00733815" w14:paraId="2070127E" w14:textId="77777777" w:rsidTr="00EF4BB7">
        <w:trPr>
          <w:jc w:val="center"/>
        </w:trPr>
        <w:tc>
          <w:tcPr>
            <w:tcW w:w="1167" w:type="dxa"/>
            <w:vMerge/>
            <w:shd w:val="clear" w:color="auto" w:fill="auto"/>
            <w:vAlign w:val="center"/>
          </w:tcPr>
          <w:p w14:paraId="00F66BB9" w14:textId="77777777" w:rsidR="00075967" w:rsidRPr="00733815" w:rsidRDefault="00075967" w:rsidP="00EF4BB7">
            <w:pPr>
              <w:pStyle w:val="affffffffff"/>
            </w:pPr>
          </w:p>
        </w:tc>
        <w:tc>
          <w:tcPr>
            <w:tcW w:w="808" w:type="dxa"/>
            <w:vMerge/>
            <w:shd w:val="clear" w:color="auto" w:fill="auto"/>
            <w:vAlign w:val="center"/>
          </w:tcPr>
          <w:p w14:paraId="088F501B" w14:textId="77777777" w:rsidR="00075967" w:rsidRPr="00733815" w:rsidRDefault="00075967" w:rsidP="00EF4BB7">
            <w:pPr>
              <w:pStyle w:val="affffffffff"/>
            </w:pPr>
          </w:p>
        </w:tc>
        <w:tc>
          <w:tcPr>
            <w:tcW w:w="567" w:type="dxa"/>
            <w:shd w:val="clear" w:color="auto" w:fill="auto"/>
            <w:vAlign w:val="center"/>
          </w:tcPr>
          <w:p w14:paraId="7D00E29D" w14:textId="021036A7" w:rsidR="00075967" w:rsidRPr="00733815" w:rsidRDefault="00075967" w:rsidP="00EF4BB7">
            <w:pPr>
              <w:pStyle w:val="affffffffff"/>
            </w:pPr>
            <w:r>
              <w:rPr>
                <w:rFonts w:hint="eastAsia"/>
              </w:rPr>
              <w:t>2</w:t>
            </w:r>
          </w:p>
        </w:tc>
        <w:tc>
          <w:tcPr>
            <w:tcW w:w="2268" w:type="dxa"/>
            <w:shd w:val="clear" w:color="auto" w:fill="auto"/>
            <w:vAlign w:val="center"/>
          </w:tcPr>
          <w:p w14:paraId="26029F54" w14:textId="77777777" w:rsidR="00075967" w:rsidRPr="00733815" w:rsidRDefault="00075967" w:rsidP="00DD4ED4">
            <w:pPr>
              <w:pStyle w:val="affffffffff"/>
              <w:jc w:val="left"/>
            </w:pPr>
            <w:r w:rsidRPr="00733815">
              <w:rPr>
                <w:rFonts w:ascii="宋体-简" w:eastAsia="宋体-简" w:hAnsi="宋体-简" w:hint="eastAsia"/>
                <w:szCs w:val="18"/>
              </w:rPr>
              <w:t>自由飞类模型飞机</w:t>
            </w:r>
          </w:p>
        </w:tc>
        <w:tc>
          <w:tcPr>
            <w:tcW w:w="3118" w:type="dxa"/>
            <w:shd w:val="clear" w:color="auto" w:fill="auto"/>
            <w:vAlign w:val="center"/>
          </w:tcPr>
          <w:p w14:paraId="4DA7262B" w14:textId="16031F20" w:rsidR="00075967" w:rsidRPr="00733815" w:rsidRDefault="00075967" w:rsidP="00DD4ED4">
            <w:pPr>
              <w:pStyle w:val="affffffffff"/>
              <w:jc w:val="left"/>
            </w:pPr>
            <w:r w:rsidRPr="00A535F1">
              <w:rPr>
                <w:rFonts w:ascii="宋体-简" w:eastAsia="宋体-简" w:hAnsi="宋体-简" w:hint="eastAsia"/>
                <w:szCs w:val="18"/>
              </w:rPr>
              <w:t>手掷拼插模型飞机制作、飞行</w:t>
            </w:r>
          </w:p>
        </w:tc>
      </w:tr>
      <w:tr w:rsidR="00075967" w:rsidRPr="00733815" w14:paraId="77399667" w14:textId="77777777" w:rsidTr="00EF4BB7">
        <w:trPr>
          <w:jc w:val="center"/>
        </w:trPr>
        <w:tc>
          <w:tcPr>
            <w:tcW w:w="1167" w:type="dxa"/>
            <w:vMerge/>
            <w:shd w:val="clear" w:color="auto" w:fill="auto"/>
            <w:vAlign w:val="center"/>
          </w:tcPr>
          <w:p w14:paraId="06824192" w14:textId="77777777" w:rsidR="00075967" w:rsidRPr="00733815" w:rsidRDefault="00075967" w:rsidP="00EF4BB7">
            <w:pPr>
              <w:pStyle w:val="affffffffff"/>
            </w:pPr>
          </w:p>
        </w:tc>
        <w:tc>
          <w:tcPr>
            <w:tcW w:w="808" w:type="dxa"/>
            <w:vMerge w:val="restart"/>
            <w:shd w:val="clear" w:color="auto" w:fill="auto"/>
            <w:vAlign w:val="center"/>
          </w:tcPr>
          <w:p w14:paraId="4E1A30B1" w14:textId="77777777" w:rsidR="00075967" w:rsidRPr="00733815" w:rsidRDefault="00075967" w:rsidP="00EF4BB7">
            <w:pPr>
              <w:pStyle w:val="affffffffff"/>
            </w:pPr>
            <w:r w:rsidRPr="00733815">
              <w:rPr>
                <w:rFonts w:ascii="宋体-简" w:eastAsia="宋体-简" w:hAnsi="宋体-简" w:hint="eastAsia"/>
                <w:szCs w:val="18"/>
              </w:rPr>
              <w:t>二</w:t>
            </w:r>
          </w:p>
        </w:tc>
        <w:tc>
          <w:tcPr>
            <w:tcW w:w="567" w:type="dxa"/>
            <w:shd w:val="clear" w:color="auto" w:fill="auto"/>
            <w:vAlign w:val="center"/>
          </w:tcPr>
          <w:p w14:paraId="5DCAC80C" w14:textId="01DFFF50" w:rsidR="00075967" w:rsidRPr="00733815" w:rsidRDefault="00075967" w:rsidP="00EF4BB7">
            <w:pPr>
              <w:pStyle w:val="affffffffff"/>
            </w:pPr>
            <w:r>
              <w:rPr>
                <w:rFonts w:hint="eastAsia"/>
              </w:rPr>
              <w:t>3</w:t>
            </w:r>
          </w:p>
        </w:tc>
        <w:tc>
          <w:tcPr>
            <w:tcW w:w="2268" w:type="dxa"/>
            <w:shd w:val="clear" w:color="auto" w:fill="auto"/>
            <w:vAlign w:val="center"/>
          </w:tcPr>
          <w:p w14:paraId="476954B8" w14:textId="77777777" w:rsidR="00075967" w:rsidRPr="00733815" w:rsidRDefault="00075967" w:rsidP="00DD4ED4">
            <w:pPr>
              <w:pStyle w:val="affffffffff"/>
              <w:jc w:val="left"/>
            </w:pPr>
            <w:r w:rsidRPr="00733815">
              <w:rPr>
                <w:rFonts w:ascii="宋体-简" w:eastAsia="宋体-简" w:hAnsi="宋体-简" w:hint="eastAsia"/>
                <w:szCs w:val="18"/>
              </w:rPr>
              <w:t>纸飞机类模型飞机</w:t>
            </w:r>
          </w:p>
        </w:tc>
        <w:tc>
          <w:tcPr>
            <w:tcW w:w="3118" w:type="dxa"/>
            <w:shd w:val="clear" w:color="auto" w:fill="auto"/>
            <w:vAlign w:val="center"/>
          </w:tcPr>
          <w:p w14:paraId="2EE3E0F3" w14:textId="77777777" w:rsidR="00075967" w:rsidRPr="00733815" w:rsidRDefault="00075967" w:rsidP="00DD4ED4">
            <w:pPr>
              <w:pStyle w:val="affffffffff"/>
              <w:jc w:val="left"/>
            </w:pPr>
            <w:r w:rsidRPr="00733815">
              <w:rPr>
                <w:rFonts w:ascii="宋体-简" w:eastAsia="宋体-简" w:hAnsi="宋体-简" w:hint="eastAsia"/>
                <w:szCs w:val="18"/>
              </w:rPr>
              <w:t>风火轮纸飞机制作、飞行</w:t>
            </w:r>
          </w:p>
        </w:tc>
      </w:tr>
      <w:tr w:rsidR="00075967" w:rsidRPr="00733815" w14:paraId="5F7A3A7B" w14:textId="77777777" w:rsidTr="00EF4BB7">
        <w:trPr>
          <w:jc w:val="center"/>
        </w:trPr>
        <w:tc>
          <w:tcPr>
            <w:tcW w:w="1167" w:type="dxa"/>
            <w:vMerge/>
            <w:shd w:val="clear" w:color="auto" w:fill="auto"/>
            <w:vAlign w:val="center"/>
          </w:tcPr>
          <w:p w14:paraId="774BDC3C" w14:textId="77777777" w:rsidR="00075967" w:rsidRPr="00733815" w:rsidRDefault="00075967" w:rsidP="00EF4BB7">
            <w:pPr>
              <w:pStyle w:val="affffffffff"/>
            </w:pPr>
          </w:p>
        </w:tc>
        <w:tc>
          <w:tcPr>
            <w:tcW w:w="808" w:type="dxa"/>
            <w:vMerge/>
            <w:shd w:val="clear" w:color="auto" w:fill="auto"/>
            <w:vAlign w:val="center"/>
          </w:tcPr>
          <w:p w14:paraId="344CDC83" w14:textId="77777777" w:rsidR="00075967" w:rsidRPr="00733815" w:rsidRDefault="00075967" w:rsidP="00EF4BB7">
            <w:pPr>
              <w:pStyle w:val="affffffffff"/>
            </w:pPr>
          </w:p>
        </w:tc>
        <w:tc>
          <w:tcPr>
            <w:tcW w:w="567" w:type="dxa"/>
            <w:shd w:val="clear" w:color="auto" w:fill="auto"/>
            <w:vAlign w:val="center"/>
          </w:tcPr>
          <w:p w14:paraId="03B46B08" w14:textId="55D1911D" w:rsidR="00075967" w:rsidRPr="00733815" w:rsidRDefault="00075967" w:rsidP="00EF4BB7">
            <w:pPr>
              <w:pStyle w:val="affffffffff"/>
            </w:pPr>
            <w:r>
              <w:rPr>
                <w:rFonts w:hint="eastAsia"/>
              </w:rPr>
              <w:t>4</w:t>
            </w:r>
          </w:p>
        </w:tc>
        <w:tc>
          <w:tcPr>
            <w:tcW w:w="2268" w:type="dxa"/>
            <w:shd w:val="clear" w:color="auto" w:fill="auto"/>
            <w:vAlign w:val="center"/>
          </w:tcPr>
          <w:p w14:paraId="3B7AB26D" w14:textId="77777777" w:rsidR="00075967" w:rsidRPr="00733815" w:rsidRDefault="00075967" w:rsidP="00DD4ED4">
            <w:pPr>
              <w:pStyle w:val="affffffffff"/>
              <w:jc w:val="left"/>
            </w:pPr>
            <w:r w:rsidRPr="00733815">
              <w:rPr>
                <w:rFonts w:ascii="宋体-简" w:eastAsia="宋体-简" w:hAnsi="宋体-简" w:hint="eastAsia"/>
                <w:szCs w:val="18"/>
              </w:rPr>
              <w:t>自由飞类模型飞机</w:t>
            </w:r>
          </w:p>
        </w:tc>
        <w:tc>
          <w:tcPr>
            <w:tcW w:w="3118" w:type="dxa"/>
            <w:shd w:val="clear" w:color="auto" w:fill="auto"/>
            <w:vAlign w:val="center"/>
          </w:tcPr>
          <w:p w14:paraId="6D1BD2FE" w14:textId="77777777" w:rsidR="00075967" w:rsidRPr="00733815" w:rsidRDefault="00075967" w:rsidP="00DD4ED4">
            <w:pPr>
              <w:pStyle w:val="affffffffff"/>
              <w:jc w:val="left"/>
            </w:pPr>
            <w:r w:rsidRPr="00733815">
              <w:rPr>
                <w:rFonts w:ascii="宋体-简" w:eastAsia="宋体-简" w:hAnsi="宋体-简" w:hint="eastAsia"/>
                <w:szCs w:val="18"/>
              </w:rPr>
              <w:t>橡筋动力模型直升机制作、飞行</w:t>
            </w:r>
          </w:p>
        </w:tc>
      </w:tr>
      <w:tr w:rsidR="00075967" w:rsidRPr="00733815" w14:paraId="5CA71C9C" w14:textId="77777777" w:rsidTr="00EF4BB7">
        <w:trPr>
          <w:jc w:val="center"/>
        </w:trPr>
        <w:tc>
          <w:tcPr>
            <w:tcW w:w="1167" w:type="dxa"/>
            <w:vMerge w:val="restart"/>
            <w:shd w:val="clear" w:color="auto" w:fill="auto"/>
            <w:vAlign w:val="center"/>
          </w:tcPr>
          <w:p w14:paraId="6F226336" w14:textId="77777777" w:rsidR="00075967" w:rsidRPr="00733815" w:rsidRDefault="00075967" w:rsidP="00EF4BB7">
            <w:pPr>
              <w:pStyle w:val="affffffffff"/>
            </w:pPr>
            <w:r w:rsidRPr="00733815">
              <w:rPr>
                <w:rFonts w:ascii="宋体-简" w:eastAsia="宋体-简" w:hAnsi="宋体-简" w:hint="eastAsia"/>
                <w:szCs w:val="18"/>
              </w:rPr>
              <w:t>普及阶段</w:t>
            </w:r>
          </w:p>
        </w:tc>
        <w:tc>
          <w:tcPr>
            <w:tcW w:w="808" w:type="dxa"/>
            <w:vMerge w:val="restart"/>
            <w:shd w:val="clear" w:color="auto" w:fill="auto"/>
            <w:vAlign w:val="center"/>
          </w:tcPr>
          <w:p w14:paraId="1545095A" w14:textId="77777777" w:rsidR="00075967" w:rsidRPr="00733815" w:rsidRDefault="00075967" w:rsidP="00EF4BB7">
            <w:pPr>
              <w:pStyle w:val="affffffffff"/>
            </w:pPr>
            <w:r w:rsidRPr="00733815">
              <w:rPr>
                <w:rFonts w:ascii="宋体-简" w:eastAsia="宋体-简" w:hAnsi="宋体-简" w:hint="eastAsia"/>
                <w:szCs w:val="18"/>
              </w:rPr>
              <w:t>三</w:t>
            </w:r>
          </w:p>
        </w:tc>
        <w:tc>
          <w:tcPr>
            <w:tcW w:w="567" w:type="dxa"/>
            <w:shd w:val="clear" w:color="auto" w:fill="auto"/>
            <w:vAlign w:val="center"/>
          </w:tcPr>
          <w:p w14:paraId="1484898E" w14:textId="64307174" w:rsidR="00075967" w:rsidRPr="00733815" w:rsidRDefault="00075967" w:rsidP="00EF4BB7">
            <w:pPr>
              <w:pStyle w:val="affffffffff"/>
            </w:pPr>
            <w:r>
              <w:rPr>
                <w:rFonts w:hint="eastAsia"/>
              </w:rPr>
              <w:t>5</w:t>
            </w:r>
          </w:p>
        </w:tc>
        <w:tc>
          <w:tcPr>
            <w:tcW w:w="2268" w:type="dxa"/>
            <w:shd w:val="clear" w:color="auto" w:fill="auto"/>
            <w:vAlign w:val="center"/>
          </w:tcPr>
          <w:p w14:paraId="3B9DC77B" w14:textId="77777777" w:rsidR="00075967" w:rsidRPr="00733815" w:rsidRDefault="00075967" w:rsidP="00DD4ED4">
            <w:pPr>
              <w:pStyle w:val="affffffffff"/>
              <w:jc w:val="left"/>
            </w:pPr>
            <w:r w:rsidRPr="00733815">
              <w:rPr>
                <w:rFonts w:ascii="宋体-简" w:eastAsia="宋体-简" w:hAnsi="宋体-简" w:hint="eastAsia"/>
                <w:szCs w:val="18"/>
              </w:rPr>
              <w:t>纸飞机类模型飞机</w:t>
            </w:r>
          </w:p>
        </w:tc>
        <w:tc>
          <w:tcPr>
            <w:tcW w:w="3118" w:type="dxa"/>
            <w:shd w:val="clear" w:color="auto" w:fill="auto"/>
            <w:vAlign w:val="center"/>
          </w:tcPr>
          <w:p w14:paraId="2EFA8AAF" w14:textId="77777777" w:rsidR="00075967" w:rsidRPr="00733815" w:rsidRDefault="00075967" w:rsidP="00DD4ED4">
            <w:pPr>
              <w:pStyle w:val="affffffffff"/>
              <w:jc w:val="left"/>
            </w:pPr>
            <w:r w:rsidRPr="00733815">
              <w:rPr>
                <w:rFonts w:ascii="宋体-简" w:eastAsia="宋体-简" w:hAnsi="宋体-简" w:hint="eastAsia"/>
                <w:szCs w:val="18"/>
              </w:rPr>
              <w:t>卡纸纸飞机制作、飞行</w:t>
            </w:r>
          </w:p>
        </w:tc>
      </w:tr>
      <w:tr w:rsidR="00075967" w:rsidRPr="00733815" w14:paraId="63AC705A" w14:textId="77777777" w:rsidTr="00EF4BB7">
        <w:trPr>
          <w:jc w:val="center"/>
        </w:trPr>
        <w:tc>
          <w:tcPr>
            <w:tcW w:w="1167" w:type="dxa"/>
            <w:vMerge/>
            <w:shd w:val="clear" w:color="auto" w:fill="auto"/>
            <w:vAlign w:val="center"/>
          </w:tcPr>
          <w:p w14:paraId="325127DA" w14:textId="77777777" w:rsidR="00075967" w:rsidRPr="00733815" w:rsidRDefault="00075967" w:rsidP="00EF4BB7">
            <w:pPr>
              <w:pStyle w:val="affffffffff"/>
            </w:pPr>
          </w:p>
        </w:tc>
        <w:tc>
          <w:tcPr>
            <w:tcW w:w="808" w:type="dxa"/>
            <w:vMerge/>
            <w:shd w:val="clear" w:color="auto" w:fill="auto"/>
            <w:vAlign w:val="center"/>
          </w:tcPr>
          <w:p w14:paraId="6E72A970" w14:textId="77777777" w:rsidR="00075967" w:rsidRPr="00733815" w:rsidRDefault="00075967" w:rsidP="00EF4BB7">
            <w:pPr>
              <w:pStyle w:val="affffffffff"/>
            </w:pPr>
          </w:p>
        </w:tc>
        <w:tc>
          <w:tcPr>
            <w:tcW w:w="567" w:type="dxa"/>
            <w:shd w:val="clear" w:color="auto" w:fill="auto"/>
            <w:vAlign w:val="center"/>
          </w:tcPr>
          <w:p w14:paraId="3FDB2653" w14:textId="5B7C8098" w:rsidR="00075967" w:rsidRPr="00733815" w:rsidRDefault="00075967" w:rsidP="00EF4BB7">
            <w:pPr>
              <w:pStyle w:val="affffffffff"/>
            </w:pPr>
            <w:r>
              <w:rPr>
                <w:rFonts w:hint="eastAsia"/>
              </w:rPr>
              <w:t>6</w:t>
            </w:r>
          </w:p>
        </w:tc>
        <w:tc>
          <w:tcPr>
            <w:tcW w:w="2268" w:type="dxa"/>
            <w:shd w:val="clear" w:color="auto" w:fill="auto"/>
            <w:vAlign w:val="center"/>
          </w:tcPr>
          <w:p w14:paraId="555A02B6" w14:textId="77777777" w:rsidR="00075967" w:rsidRPr="00DD4ED4" w:rsidRDefault="00075967" w:rsidP="00DD4ED4">
            <w:pPr>
              <w:pStyle w:val="affffffffff"/>
              <w:jc w:val="left"/>
              <w:rPr>
                <w:color w:val="000000" w:themeColor="text1"/>
              </w:rPr>
            </w:pPr>
            <w:r w:rsidRPr="00DD4ED4">
              <w:rPr>
                <w:rFonts w:ascii="宋体-简" w:eastAsia="宋体-简" w:hAnsi="宋体-简" w:hint="eastAsia"/>
                <w:color w:val="000000" w:themeColor="text1"/>
                <w:szCs w:val="18"/>
              </w:rPr>
              <w:t>航天模型类</w:t>
            </w:r>
          </w:p>
        </w:tc>
        <w:tc>
          <w:tcPr>
            <w:tcW w:w="3118" w:type="dxa"/>
            <w:shd w:val="clear" w:color="auto" w:fill="auto"/>
            <w:vAlign w:val="center"/>
          </w:tcPr>
          <w:p w14:paraId="7926E1AC" w14:textId="7E9F2045" w:rsidR="00075967" w:rsidRPr="00DD4ED4" w:rsidRDefault="00075967" w:rsidP="00DD4ED4">
            <w:pPr>
              <w:pStyle w:val="affffffffff"/>
              <w:jc w:val="left"/>
              <w:rPr>
                <w:color w:val="000000" w:themeColor="text1"/>
              </w:rPr>
            </w:pPr>
            <w:r w:rsidRPr="00DD4ED4">
              <w:rPr>
                <w:rFonts w:ascii="宋体-简" w:eastAsia="宋体-简" w:hAnsi="宋体-简" w:hint="eastAsia"/>
                <w:color w:val="000000" w:themeColor="text1"/>
                <w:szCs w:val="18"/>
              </w:rPr>
              <w:t>仿真模型火箭制作</w:t>
            </w:r>
          </w:p>
        </w:tc>
      </w:tr>
      <w:tr w:rsidR="00075967" w:rsidRPr="00733815" w14:paraId="7E0CD7A7" w14:textId="77777777" w:rsidTr="00EF4BB7">
        <w:trPr>
          <w:jc w:val="center"/>
        </w:trPr>
        <w:tc>
          <w:tcPr>
            <w:tcW w:w="1167" w:type="dxa"/>
            <w:vMerge/>
            <w:shd w:val="clear" w:color="auto" w:fill="auto"/>
            <w:vAlign w:val="center"/>
          </w:tcPr>
          <w:p w14:paraId="695F2A0C" w14:textId="77777777" w:rsidR="00075967" w:rsidRPr="00733815" w:rsidRDefault="00075967" w:rsidP="00C74885">
            <w:pPr>
              <w:pStyle w:val="affffffffff"/>
            </w:pPr>
          </w:p>
        </w:tc>
        <w:tc>
          <w:tcPr>
            <w:tcW w:w="808" w:type="dxa"/>
            <w:vMerge/>
            <w:shd w:val="clear" w:color="auto" w:fill="auto"/>
            <w:vAlign w:val="center"/>
          </w:tcPr>
          <w:p w14:paraId="02DD0A25" w14:textId="77777777" w:rsidR="00075967" w:rsidRPr="00733815" w:rsidRDefault="00075967" w:rsidP="00C74885">
            <w:pPr>
              <w:pStyle w:val="affffffffff"/>
            </w:pPr>
          </w:p>
        </w:tc>
        <w:tc>
          <w:tcPr>
            <w:tcW w:w="567" w:type="dxa"/>
            <w:shd w:val="clear" w:color="auto" w:fill="auto"/>
            <w:vAlign w:val="center"/>
          </w:tcPr>
          <w:p w14:paraId="74DAE39D" w14:textId="6E764A7E" w:rsidR="00075967" w:rsidRPr="00733815" w:rsidRDefault="00075967" w:rsidP="00C74885">
            <w:pPr>
              <w:pStyle w:val="affffffffff"/>
            </w:pPr>
            <w:r>
              <w:rPr>
                <w:rFonts w:hint="eastAsia"/>
              </w:rPr>
              <w:t>7</w:t>
            </w:r>
          </w:p>
        </w:tc>
        <w:tc>
          <w:tcPr>
            <w:tcW w:w="2268" w:type="dxa"/>
            <w:vMerge w:val="restart"/>
            <w:shd w:val="clear" w:color="auto" w:fill="auto"/>
            <w:vAlign w:val="center"/>
          </w:tcPr>
          <w:p w14:paraId="0C5AE465" w14:textId="77777777" w:rsidR="00075967" w:rsidRPr="00733815" w:rsidRDefault="00075967" w:rsidP="00C74885">
            <w:pPr>
              <w:pStyle w:val="affffffffff"/>
              <w:jc w:val="left"/>
            </w:pPr>
            <w:r w:rsidRPr="00733815">
              <w:rPr>
                <w:rFonts w:ascii="宋体-简" w:eastAsia="宋体-简" w:hAnsi="宋体-简" w:hint="eastAsia"/>
                <w:szCs w:val="18"/>
              </w:rPr>
              <w:t>自由飞类模型飞机</w:t>
            </w:r>
          </w:p>
        </w:tc>
        <w:tc>
          <w:tcPr>
            <w:tcW w:w="3118" w:type="dxa"/>
            <w:shd w:val="clear" w:color="auto" w:fill="auto"/>
            <w:vAlign w:val="center"/>
          </w:tcPr>
          <w:p w14:paraId="15F89F88" w14:textId="77777777" w:rsidR="00075967" w:rsidRPr="00733815" w:rsidRDefault="00075967" w:rsidP="00C74885">
            <w:pPr>
              <w:pStyle w:val="affffffffff"/>
              <w:jc w:val="left"/>
            </w:pPr>
            <w:r w:rsidRPr="00733815">
              <w:rPr>
                <w:rFonts w:ascii="宋体-简" w:eastAsia="宋体-简" w:hAnsi="宋体-简" w:hint="eastAsia"/>
                <w:szCs w:val="18"/>
              </w:rPr>
              <w:t>木质手掷模型飞机制作、飞行</w:t>
            </w:r>
          </w:p>
        </w:tc>
      </w:tr>
      <w:tr w:rsidR="00075967" w:rsidRPr="00733815" w14:paraId="1CD52801" w14:textId="77777777" w:rsidTr="00EF4BB7">
        <w:trPr>
          <w:jc w:val="center"/>
        </w:trPr>
        <w:tc>
          <w:tcPr>
            <w:tcW w:w="1167" w:type="dxa"/>
            <w:vMerge/>
            <w:shd w:val="clear" w:color="auto" w:fill="auto"/>
            <w:vAlign w:val="center"/>
          </w:tcPr>
          <w:p w14:paraId="4DBA2B29" w14:textId="77777777" w:rsidR="00075967" w:rsidRPr="00733815" w:rsidRDefault="00075967" w:rsidP="00C74885">
            <w:pPr>
              <w:pStyle w:val="affffffffff"/>
            </w:pPr>
          </w:p>
        </w:tc>
        <w:tc>
          <w:tcPr>
            <w:tcW w:w="808" w:type="dxa"/>
            <w:vMerge/>
            <w:shd w:val="clear" w:color="auto" w:fill="auto"/>
            <w:vAlign w:val="center"/>
          </w:tcPr>
          <w:p w14:paraId="7A16A9B8" w14:textId="77777777" w:rsidR="00075967" w:rsidRPr="00733815" w:rsidRDefault="00075967" w:rsidP="00C74885">
            <w:pPr>
              <w:pStyle w:val="affffffffff"/>
            </w:pPr>
          </w:p>
        </w:tc>
        <w:tc>
          <w:tcPr>
            <w:tcW w:w="567" w:type="dxa"/>
            <w:shd w:val="clear" w:color="auto" w:fill="auto"/>
            <w:vAlign w:val="center"/>
          </w:tcPr>
          <w:p w14:paraId="5279F247" w14:textId="4B14A448" w:rsidR="00075967" w:rsidRPr="00733815" w:rsidRDefault="00075967" w:rsidP="00C74885">
            <w:pPr>
              <w:pStyle w:val="affffffffff"/>
            </w:pPr>
            <w:r>
              <w:rPr>
                <w:rFonts w:hint="eastAsia"/>
              </w:rPr>
              <w:t>8</w:t>
            </w:r>
          </w:p>
        </w:tc>
        <w:tc>
          <w:tcPr>
            <w:tcW w:w="2268" w:type="dxa"/>
            <w:vMerge/>
            <w:shd w:val="clear" w:color="auto" w:fill="auto"/>
            <w:vAlign w:val="center"/>
          </w:tcPr>
          <w:p w14:paraId="2B506024" w14:textId="77777777" w:rsidR="00075967" w:rsidRPr="00733815" w:rsidRDefault="00075967" w:rsidP="00C74885">
            <w:pPr>
              <w:pStyle w:val="affffffffff"/>
              <w:jc w:val="left"/>
            </w:pPr>
          </w:p>
        </w:tc>
        <w:tc>
          <w:tcPr>
            <w:tcW w:w="3118" w:type="dxa"/>
            <w:shd w:val="clear" w:color="auto" w:fill="auto"/>
            <w:vAlign w:val="center"/>
          </w:tcPr>
          <w:p w14:paraId="45851075" w14:textId="77777777" w:rsidR="00075967" w:rsidRPr="00733815" w:rsidRDefault="00075967" w:rsidP="00C74885">
            <w:pPr>
              <w:pStyle w:val="affffffffff"/>
              <w:jc w:val="left"/>
            </w:pPr>
            <w:r w:rsidRPr="00733815">
              <w:rPr>
                <w:rFonts w:ascii="宋体-简" w:eastAsia="宋体-简" w:hAnsi="宋体-简" w:hint="eastAsia"/>
                <w:szCs w:val="18"/>
              </w:rPr>
              <w:t>橡筋动力模型飞机制作、飞行（一）</w:t>
            </w:r>
          </w:p>
        </w:tc>
      </w:tr>
      <w:tr w:rsidR="00075967" w:rsidRPr="00733815" w14:paraId="2414DD87" w14:textId="77777777" w:rsidTr="00EF4BB7">
        <w:trPr>
          <w:jc w:val="center"/>
        </w:trPr>
        <w:tc>
          <w:tcPr>
            <w:tcW w:w="1167" w:type="dxa"/>
            <w:vMerge/>
            <w:shd w:val="clear" w:color="auto" w:fill="auto"/>
            <w:vAlign w:val="center"/>
          </w:tcPr>
          <w:p w14:paraId="386C7D7D" w14:textId="77777777" w:rsidR="00075967" w:rsidRPr="00733815" w:rsidRDefault="00075967" w:rsidP="00C74885">
            <w:pPr>
              <w:pStyle w:val="affffffffff"/>
            </w:pPr>
          </w:p>
        </w:tc>
        <w:tc>
          <w:tcPr>
            <w:tcW w:w="808" w:type="dxa"/>
            <w:vMerge w:val="restart"/>
            <w:shd w:val="clear" w:color="auto" w:fill="auto"/>
            <w:vAlign w:val="center"/>
          </w:tcPr>
          <w:p w14:paraId="3516F70F" w14:textId="77777777" w:rsidR="00075967" w:rsidRPr="00733815" w:rsidRDefault="00075967" w:rsidP="00C74885">
            <w:pPr>
              <w:pStyle w:val="affffffffff"/>
            </w:pPr>
            <w:r w:rsidRPr="00733815">
              <w:rPr>
                <w:rFonts w:ascii="宋体-简" w:eastAsia="宋体-简" w:hAnsi="宋体-简" w:hint="eastAsia"/>
                <w:szCs w:val="18"/>
              </w:rPr>
              <w:t>四</w:t>
            </w:r>
          </w:p>
        </w:tc>
        <w:tc>
          <w:tcPr>
            <w:tcW w:w="567" w:type="dxa"/>
            <w:shd w:val="clear" w:color="auto" w:fill="auto"/>
            <w:vAlign w:val="center"/>
          </w:tcPr>
          <w:p w14:paraId="4D10BB56" w14:textId="71EF3632" w:rsidR="00075967" w:rsidRPr="00733815" w:rsidRDefault="00075967" w:rsidP="00C74885">
            <w:pPr>
              <w:pStyle w:val="affffffffff"/>
            </w:pPr>
            <w:r>
              <w:rPr>
                <w:rFonts w:hint="eastAsia"/>
              </w:rPr>
              <w:t>9</w:t>
            </w:r>
          </w:p>
        </w:tc>
        <w:tc>
          <w:tcPr>
            <w:tcW w:w="2268" w:type="dxa"/>
            <w:shd w:val="clear" w:color="auto" w:fill="auto"/>
            <w:vAlign w:val="center"/>
          </w:tcPr>
          <w:p w14:paraId="15EFB7A0" w14:textId="77777777" w:rsidR="00075967" w:rsidRPr="00733815" w:rsidRDefault="00075967" w:rsidP="00C74885">
            <w:pPr>
              <w:pStyle w:val="affffffffff"/>
              <w:jc w:val="left"/>
            </w:pPr>
            <w:r w:rsidRPr="00733815">
              <w:rPr>
                <w:rFonts w:ascii="宋体-简" w:eastAsia="宋体-简" w:hAnsi="宋体-简" w:hint="eastAsia"/>
                <w:szCs w:val="18"/>
              </w:rPr>
              <w:t>纸飞机类模型飞机</w:t>
            </w:r>
          </w:p>
        </w:tc>
        <w:tc>
          <w:tcPr>
            <w:tcW w:w="3118" w:type="dxa"/>
            <w:shd w:val="clear" w:color="auto" w:fill="auto"/>
            <w:vAlign w:val="center"/>
          </w:tcPr>
          <w:p w14:paraId="28641F63" w14:textId="77777777" w:rsidR="00075967" w:rsidRPr="00733815" w:rsidRDefault="00075967" w:rsidP="00C74885">
            <w:pPr>
              <w:pStyle w:val="affffffffff"/>
              <w:jc w:val="left"/>
            </w:pPr>
            <w:r w:rsidRPr="00733815">
              <w:rPr>
                <w:rFonts w:ascii="宋体-简" w:eastAsia="宋体-简" w:hAnsi="宋体-简" w:hint="eastAsia"/>
                <w:szCs w:val="18"/>
              </w:rPr>
              <w:t>仿真纸飞机制作、飞行</w:t>
            </w:r>
          </w:p>
        </w:tc>
      </w:tr>
      <w:tr w:rsidR="00075967" w:rsidRPr="00733815" w14:paraId="7926F27E" w14:textId="77777777" w:rsidTr="00EF4BB7">
        <w:trPr>
          <w:jc w:val="center"/>
        </w:trPr>
        <w:tc>
          <w:tcPr>
            <w:tcW w:w="1167" w:type="dxa"/>
            <w:vMerge/>
            <w:shd w:val="clear" w:color="auto" w:fill="auto"/>
            <w:vAlign w:val="center"/>
          </w:tcPr>
          <w:p w14:paraId="4F833F3C" w14:textId="77777777" w:rsidR="00075967" w:rsidRPr="00733815" w:rsidRDefault="00075967" w:rsidP="00C74885">
            <w:pPr>
              <w:pStyle w:val="affffffffff"/>
            </w:pPr>
          </w:p>
        </w:tc>
        <w:tc>
          <w:tcPr>
            <w:tcW w:w="808" w:type="dxa"/>
            <w:vMerge/>
            <w:shd w:val="clear" w:color="auto" w:fill="auto"/>
            <w:vAlign w:val="center"/>
          </w:tcPr>
          <w:p w14:paraId="791DCDAA" w14:textId="77777777" w:rsidR="00075967" w:rsidRPr="00733815" w:rsidRDefault="00075967" w:rsidP="00C74885">
            <w:pPr>
              <w:pStyle w:val="affffffffff"/>
            </w:pPr>
          </w:p>
        </w:tc>
        <w:tc>
          <w:tcPr>
            <w:tcW w:w="567" w:type="dxa"/>
            <w:shd w:val="clear" w:color="auto" w:fill="auto"/>
            <w:vAlign w:val="center"/>
          </w:tcPr>
          <w:p w14:paraId="0767F00B" w14:textId="00FF066B" w:rsidR="00075967" w:rsidRPr="00733815" w:rsidRDefault="00075967" w:rsidP="00C74885">
            <w:pPr>
              <w:pStyle w:val="affffffffff"/>
            </w:pPr>
            <w:r>
              <w:rPr>
                <w:rFonts w:hint="eastAsia"/>
              </w:rPr>
              <w:t>1</w:t>
            </w:r>
            <w:r>
              <w:t>0</w:t>
            </w:r>
          </w:p>
        </w:tc>
        <w:tc>
          <w:tcPr>
            <w:tcW w:w="2268" w:type="dxa"/>
            <w:shd w:val="clear" w:color="auto" w:fill="auto"/>
            <w:vAlign w:val="center"/>
          </w:tcPr>
          <w:p w14:paraId="39707E15" w14:textId="77777777" w:rsidR="00075967" w:rsidRPr="00733815" w:rsidRDefault="00075967" w:rsidP="00C74885">
            <w:pPr>
              <w:pStyle w:val="affffffffff"/>
              <w:jc w:val="left"/>
            </w:pPr>
            <w:r w:rsidRPr="00733815">
              <w:rPr>
                <w:rFonts w:ascii="宋体-简" w:eastAsia="宋体-简" w:hAnsi="宋体-简" w:hint="eastAsia"/>
                <w:szCs w:val="18"/>
              </w:rPr>
              <w:t>航天模型类</w:t>
            </w:r>
          </w:p>
        </w:tc>
        <w:tc>
          <w:tcPr>
            <w:tcW w:w="3118" w:type="dxa"/>
            <w:shd w:val="clear" w:color="auto" w:fill="auto"/>
            <w:vAlign w:val="center"/>
          </w:tcPr>
          <w:p w14:paraId="2BA1CC4A" w14:textId="77777777" w:rsidR="00075967" w:rsidRPr="00733815" w:rsidRDefault="00075967" w:rsidP="00C74885">
            <w:pPr>
              <w:pStyle w:val="affffffffff"/>
              <w:jc w:val="left"/>
            </w:pPr>
            <w:r w:rsidRPr="00733815">
              <w:rPr>
                <w:rFonts w:ascii="宋体-简" w:eastAsia="宋体-简" w:hAnsi="宋体-简" w:hint="eastAsia"/>
                <w:szCs w:val="18"/>
              </w:rPr>
              <w:t>模型火箭制作、飞行（一）</w:t>
            </w:r>
          </w:p>
        </w:tc>
      </w:tr>
      <w:tr w:rsidR="00075967" w:rsidRPr="00733815" w14:paraId="7CB7E040" w14:textId="77777777" w:rsidTr="00EF4BB7">
        <w:trPr>
          <w:jc w:val="center"/>
        </w:trPr>
        <w:tc>
          <w:tcPr>
            <w:tcW w:w="1167" w:type="dxa"/>
            <w:vMerge/>
            <w:shd w:val="clear" w:color="auto" w:fill="auto"/>
            <w:vAlign w:val="center"/>
          </w:tcPr>
          <w:p w14:paraId="6631D424" w14:textId="77777777" w:rsidR="00075967" w:rsidRPr="00733815" w:rsidRDefault="00075967" w:rsidP="00C74885">
            <w:pPr>
              <w:pStyle w:val="affffffffff"/>
            </w:pPr>
          </w:p>
        </w:tc>
        <w:tc>
          <w:tcPr>
            <w:tcW w:w="808" w:type="dxa"/>
            <w:vMerge/>
            <w:shd w:val="clear" w:color="auto" w:fill="auto"/>
            <w:vAlign w:val="center"/>
          </w:tcPr>
          <w:p w14:paraId="20A45966" w14:textId="77777777" w:rsidR="00075967" w:rsidRPr="00733815" w:rsidRDefault="00075967" w:rsidP="00C74885">
            <w:pPr>
              <w:pStyle w:val="affffffffff"/>
            </w:pPr>
          </w:p>
        </w:tc>
        <w:tc>
          <w:tcPr>
            <w:tcW w:w="567" w:type="dxa"/>
            <w:shd w:val="clear" w:color="auto" w:fill="auto"/>
            <w:vAlign w:val="center"/>
          </w:tcPr>
          <w:p w14:paraId="5C065C3E" w14:textId="52A5D9DD" w:rsidR="00075967" w:rsidRPr="00733815" w:rsidRDefault="00075967" w:rsidP="00C74885">
            <w:pPr>
              <w:pStyle w:val="affffffffff"/>
            </w:pPr>
            <w:r>
              <w:rPr>
                <w:rFonts w:hint="eastAsia"/>
              </w:rPr>
              <w:t>1</w:t>
            </w:r>
            <w:r>
              <w:t>1</w:t>
            </w:r>
          </w:p>
        </w:tc>
        <w:tc>
          <w:tcPr>
            <w:tcW w:w="2268" w:type="dxa"/>
            <w:vMerge w:val="restart"/>
            <w:shd w:val="clear" w:color="auto" w:fill="auto"/>
            <w:vAlign w:val="center"/>
          </w:tcPr>
          <w:p w14:paraId="7B0DAD95" w14:textId="77777777" w:rsidR="00075967" w:rsidRPr="00733815" w:rsidRDefault="00075967" w:rsidP="00C74885">
            <w:pPr>
              <w:pStyle w:val="affffffffff"/>
              <w:jc w:val="left"/>
            </w:pPr>
            <w:r w:rsidRPr="00733815">
              <w:rPr>
                <w:rFonts w:ascii="宋体-简" w:eastAsia="宋体-简" w:hAnsi="宋体-简" w:hint="eastAsia"/>
                <w:szCs w:val="18"/>
              </w:rPr>
              <w:t>自由飞类模型飞机</w:t>
            </w:r>
          </w:p>
        </w:tc>
        <w:tc>
          <w:tcPr>
            <w:tcW w:w="3118" w:type="dxa"/>
            <w:shd w:val="clear" w:color="auto" w:fill="auto"/>
            <w:vAlign w:val="center"/>
          </w:tcPr>
          <w:p w14:paraId="56C91F05" w14:textId="77777777" w:rsidR="00075967" w:rsidRPr="00733815" w:rsidRDefault="00075967" w:rsidP="00C74885">
            <w:pPr>
              <w:pStyle w:val="affffffffff"/>
              <w:jc w:val="left"/>
            </w:pPr>
            <w:r w:rsidRPr="00733815">
              <w:rPr>
                <w:rFonts w:ascii="宋体-简" w:eastAsia="宋体-简" w:hAnsi="宋体-简" w:hint="eastAsia"/>
                <w:szCs w:val="18"/>
              </w:rPr>
              <w:t>橡筋动力扑翼模型飞机制作、飞行</w:t>
            </w:r>
          </w:p>
        </w:tc>
      </w:tr>
      <w:tr w:rsidR="00075967" w:rsidRPr="00733815" w14:paraId="617DCACD" w14:textId="77777777" w:rsidTr="00EF4BB7">
        <w:trPr>
          <w:jc w:val="center"/>
        </w:trPr>
        <w:tc>
          <w:tcPr>
            <w:tcW w:w="1167" w:type="dxa"/>
            <w:vMerge/>
            <w:shd w:val="clear" w:color="auto" w:fill="auto"/>
            <w:vAlign w:val="center"/>
          </w:tcPr>
          <w:p w14:paraId="3522E47F" w14:textId="77777777" w:rsidR="00075967" w:rsidRPr="00733815" w:rsidRDefault="00075967" w:rsidP="00C74885">
            <w:pPr>
              <w:pStyle w:val="affffffffff"/>
            </w:pPr>
          </w:p>
        </w:tc>
        <w:tc>
          <w:tcPr>
            <w:tcW w:w="808" w:type="dxa"/>
            <w:vMerge/>
            <w:shd w:val="clear" w:color="auto" w:fill="auto"/>
            <w:vAlign w:val="center"/>
          </w:tcPr>
          <w:p w14:paraId="16A4AFAF" w14:textId="77777777" w:rsidR="00075967" w:rsidRPr="00733815" w:rsidRDefault="00075967" w:rsidP="00C74885">
            <w:pPr>
              <w:pStyle w:val="affffffffff"/>
            </w:pPr>
          </w:p>
        </w:tc>
        <w:tc>
          <w:tcPr>
            <w:tcW w:w="567" w:type="dxa"/>
            <w:shd w:val="clear" w:color="auto" w:fill="auto"/>
            <w:vAlign w:val="center"/>
          </w:tcPr>
          <w:p w14:paraId="46F4945B" w14:textId="3FA3C675" w:rsidR="00075967" w:rsidRPr="00733815" w:rsidRDefault="00075967" w:rsidP="00C74885">
            <w:pPr>
              <w:pStyle w:val="affffffffff"/>
            </w:pPr>
            <w:r>
              <w:rPr>
                <w:rFonts w:hint="eastAsia"/>
              </w:rPr>
              <w:t>1</w:t>
            </w:r>
            <w:r>
              <w:t>2</w:t>
            </w:r>
          </w:p>
        </w:tc>
        <w:tc>
          <w:tcPr>
            <w:tcW w:w="2268" w:type="dxa"/>
            <w:vMerge/>
            <w:shd w:val="clear" w:color="auto" w:fill="auto"/>
            <w:vAlign w:val="center"/>
          </w:tcPr>
          <w:p w14:paraId="2FEC4159" w14:textId="77777777" w:rsidR="00075967" w:rsidRPr="00733815" w:rsidRDefault="00075967" w:rsidP="00C74885">
            <w:pPr>
              <w:pStyle w:val="affffffffff"/>
              <w:jc w:val="left"/>
            </w:pPr>
          </w:p>
        </w:tc>
        <w:tc>
          <w:tcPr>
            <w:tcW w:w="3118" w:type="dxa"/>
            <w:shd w:val="clear" w:color="auto" w:fill="auto"/>
            <w:vAlign w:val="center"/>
          </w:tcPr>
          <w:p w14:paraId="1593C874" w14:textId="77777777" w:rsidR="00075967" w:rsidRPr="00733815" w:rsidRDefault="00075967" w:rsidP="00C74885">
            <w:pPr>
              <w:pStyle w:val="affffffffff"/>
              <w:jc w:val="left"/>
            </w:pPr>
            <w:r w:rsidRPr="00733815">
              <w:rPr>
                <w:rFonts w:ascii="宋体-简" w:eastAsia="宋体-简" w:hAnsi="宋体-简" w:hint="eastAsia"/>
                <w:szCs w:val="18"/>
              </w:rPr>
              <w:t>手掷模型飞机设计、制作、飞行</w:t>
            </w:r>
          </w:p>
        </w:tc>
      </w:tr>
      <w:tr w:rsidR="00075967" w:rsidRPr="00733815" w14:paraId="6487E7BA" w14:textId="77777777" w:rsidTr="00EF4BB7">
        <w:trPr>
          <w:jc w:val="center"/>
        </w:trPr>
        <w:tc>
          <w:tcPr>
            <w:tcW w:w="1167" w:type="dxa"/>
            <w:vMerge/>
            <w:shd w:val="clear" w:color="auto" w:fill="auto"/>
            <w:vAlign w:val="center"/>
          </w:tcPr>
          <w:p w14:paraId="31DA114F" w14:textId="77777777" w:rsidR="00075967" w:rsidRPr="00733815" w:rsidRDefault="00075967" w:rsidP="00C74885">
            <w:pPr>
              <w:pStyle w:val="affffffffff"/>
            </w:pPr>
          </w:p>
        </w:tc>
        <w:tc>
          <w:tcPr>
            <w:tcW w:w="808" w:type="dxa"/>
            <w:vMerge w:val="restart"/>
            <w:shd w:val="clear" w:color="auto" w:fill="auto"/>
            <w:vAlign w:val="center"/>
          </w:tcPr>
          <w:p w14:paraId="15D6E0B0" w14:textId="77777777" w:rsidR="00075967" w:rsidRPr="00733815" w:rsidRDefault="00075967" w:rsidP="00C74885">
            <w:pPr>
              <w:pStyle w:val="affffffffff"/>
            </w:pPr>
            <w:r w:rsidRPr="00733815">
              <w:rPr>
                <w:rFonts w:ascii="宋体-简" w:eastAsia="宋体-简" w:hAnsi="宋体-简" w:hint="eastAsia"/>
                <w:szCs w:val="18"/>
              </w:rPr>
              <w:t>五</w:t>
            </w:r>
          </w:p>
        </w:tc>
        <w:tc>
          <w:tcPr>
            <w:tcW w:w="567" w:type="dxa"/>
            <w:shd w:val="clear" w:color="auto" w:fill="auto"/>
            <w:vAlign w:val="center"/>
          </w:tcPr>
          <w:p w14:paraId="6F76835F" w14:textId="09014D46" w:rsidR="00075967" w:rsidRPr="00733815" w:rsidRDefault="00075967" w:rsidP="00C74885">
            <w:pPr>
              <w:pStyle w:val="affffffffff"/>
            </w:pPr>
            <w:r>
              <w:rPr>
                <w:rFonts w:hint="eastAsia"/>
              </w:rPr>
              <w:t>1</w:t>
            </w:r>
            <w:r>
              <w:t>3</w:t>
            </w:r>
          </w:p>
        </w:tc>
        <w:tc>
          <w:tcPr>
            <w:tcW w:w="2268" w:type="dxa"/>
            <w:shd w:val="clear" w:color="auto" w:fill="auto"/>
            <w:vAlign w:val="center"/>
          </w:tcPr>
          <w:p w14:paraId="309ABFA2" w14:textId="77777777" w:rsidR="00075967" w:rsidRPr="00733815" w:rsidRDefault="00075967" w:rsidP="00C74885">
            <w:pPr>
              <w:pStyle w:val="affffffffff"/>
              <w:jc w:val="left"/>
            </w:pPr>
            <w:r w:rsidRPr="00733815">
              <w:rPr>
                <w:rFonts w:ascii="宋体-简" w:eastAsia="宋体-简" w:hAnsi="宋体-简" w:hint="eastAsia"/>
                <w:szCs w:val="18"/>
              </w:rPr>
              <w:t>航天模型类</w:t>
            </w:r>
          </w:p>
        </w:tc>
        <w:tc>
          <w:tcPr>
            <w:tcW w:w="3118" w:type="dxa"/>
            <w:shd w:val="clear" w:color="auto" w:fill="auto"/>
            <w:vAlign w:val="center"/>
          </w:tcPr>
          <w:p w14:paraId="3BB687E3" w14:textId="77777777" w:rsidR="00075967" w:rsidRPr="00733815" w:rsidRDefault="00075967" w:rsidP="00C74885">
            <w:pPr>
              <w:pStyle w:val="affffffffff"/>
              <w:jc w:val="left"/>
            </w:pPr>
            <w:r w:rsidRPr="00733815">
              <w:rPr>
                <w:rFonts w:ascii="宋体-简" w:eastAsia="宋体-简" w:hAnsi="宋体-简" w:hint="eastAsia"/>
                <w:szCs w:val="18"/>
              </w:rPr>
              <w:t>模型火箭制作、飞行（二）</w:t>
            </w:r>
          </w:p>
        </w:tc>
      </w:tr>
      <w:tr w:rsidR="00075967" w:rsidRPr="00733815" w14:paraId="2F7A6DB2" w14:textId="77777777" w:rsidTr="00EF4BB7">
        <w:trPr>
          <w:jc w:val="center"/>
        </w:trPr>
        <w:tc>
          <w:tcPr>
            <w:tcW w:w="1167" w:type="dxa"/>
            <w:vMerge/>
            <w:shd w:val="clear" w:color="auto" w:fill="auto"/>
            <w:vAlign w:val="center"/>
          </w:tcPr>
          <w:p w14:paraId="4CD1C9B9" w14:textId="77777777" w:rsidR="00075967" w:rsidRPr="00733815" w:rsidRDefault="00075967" w:rsidP="00C74885">
            <w:pPr>
              <w:pStyle w:val="affffffffff"/>
            </w:pPr>
          </w:p>
        </w:tc>
        <w:tc>
          <w:tcPr>
            <w:tcW w:w="808" w:type="dxa"/>
            <w:vMerge/>
            <w:shd w:val="clear" w:color="auto" w:fill="auto"/>
            <w:vAlign w:val="center"/>
          </w:tcPr>
          <w:p w14:paraId="2734A16A" w14:textId="77777777" w:rsidR="00075967" w:rsidRPr="00733815" w:rsidRDefault="00075967" w:rsidP="00C74885">
            <w:pPr>
              <w:pStyle w:val="affffffffff"/>
            </w:pPr>
          </w:p>
        </w:tc>
        <w:tc>
          <w:tcPr>
            <w:tcW w:w="567" w:type="dxa"/>
            <w:shd w:val="clear" w:color="auto" w:fill="auto"/>
            <w:vAlign w:val="center"/>
          </w:tcPr>
          <w:p w14:paraId="292125DE" w14:textId="11FE36F2" w:rsidR="00075967" w:rsidRPr="00733815" w:rsidRDefault="00075967" w:rsidP="00C74885">
            <w:pPr>
              <w:pStyle w:val="affffffffff"/>
            </w:pPr>
            <w:r>
              <w:rPr>
                <w:rFonts w:hint="eastAsia"/>
              </w:rPr>
              <w:t>1</w:t>
            </w:r>
            <w:r>
              <w:t>4</w:t>
            </w:r>
          </w:p>
        </w:tc>
        <w:tc>
          <w:tcPr>
            <w:tcW w:w="2268" w:type="dxa"/>
            <w:vMerge w:val="restart"/>
            <w:shd w:val="clear" w:color="auto" w:fill="auto"/>
            <w:vAlign w:val="center"/>
          </w:tcPr>
          <w:p w14:paraId="77B67EA0" w14:textId="77777777" w:rsidR="00075967" w:rsidRPr="00733815" w:rsidRDefault="00075967" w:rsidP="00C74885">
            <w:pPr>
              <w:pStyle w:val="affffffffff"/>
              <w:jc w:val="left"/>
            </w:pPr>
            <w:r w:rsidRPr="00733815">
              <w:rPr>
                <w:rFonts w:ascii="宋体-简" w:eastAsia="宋体-简" w:hAnsi="宋体-简" w:hint="eastAsia"/>
                <w:szCs w:val="18"/>
              </w:rPr>
              <w:t>自由飞类模型飞机</w:t>
            </w:r>
          </w:p>
        </w:tc>
        <w:tc>
          <w:tcPr>
            <w:tcW w:w="3118" w:type="dxa"/>
            <w:shd w:val="clear" w:color="auto" w:fill="auto"/>
            <w:vAlign w:val="center"/>
          </w:tcPr>
          <w:p w14:paraId="2F24BD2F" w14:textId="77777777" w:rsidR="00075967" w:rsidRPr="00733815" w:rsidRDefault="00075967" w:rsidP="00C74885">
            <w:pPr>
              <w:pStyle w:val="affffffffff"/>
              <w:jc w:val="left"/>
            </w:pPr>
            <w:r w:rsidRPr="00733815">
              <w:rPr>
                <w:rFonts w:ascii="宋体-简" w:eastAsia="宋体-简" w:hAnsi="宋体-简" w:hint="eastAsia"/>
                <w:szCs w:val="18"/>
              </w:rPr>
              <w:t>木制弹射模型飞机制作、飞行</w:t>
            </w:r>
          </w:p>
        </w:tc>
      </w:tr>
      <w:tr w:rsidR="00075967" w:rsidRPr="00733815" w14:paraId="57D041AE" w14:textId="77777777" w:rsidTr="00EF4BB7">
        <w:trPr>
          <w:jc w:val="center"/>
        </w:trPr>
        <w:tc>
          <w:tcPr>
            <w:tcW w:w="1167" w:type="dxa"/>
            <w:vMerge/>
            <w:shd w:val="clear" w:color="auto" w:fill="auto"/>
            <w:vAlign w:val="center"/>
          </w:tcPr>
          <w:p w14:paraId="06CF134B" w14:textId="77777777" w:rsidR="00075967" w:rsidRPr="00733815" w:rsidRDefault="00075967" w:rsidP="00C74885">
            <w:pPr>
              <w:pStyle w:val="affffffffff"/>
            </w:pPr>
          </w:p>
        </w:tc>
        <w:tc>
          <w:tcPr>
            <w:tcW w:w="808" w:type="dxa"/>
            <w:vMerge/>
            <w:shd w:val="clear" w:color="auto" w:fill="auto"/>
            <w:vAlign w:val="center"/>
          </w:tcPr>
          <w:p w14:paraId="5123DE9D" w14:textId="77777777" w:rsidR="00075967" w:rsidRPr="00733815" w:rsidRDefault="00075967" w:rsidP="00C74885">
            <w:pPr>
              <w:pStyle w:val="affffffffff"/>
            </w:pPr>
          </w:p>
        </w:tc>
        <w:tc>
          <w:tcPr>
            <w:tcW w:w="567" w:type="dxa"/>
            <w:shd w:val="clear" w:color="auto" w:fill="auto"/>
            <w:vAlign w:val="center"/>
          </w:tcPr>
          <w:p w14:paraId="682019FB" w14:textId="608EA473" w:rsidR="00075967" w:rsidRPr="00733815" w:rsidRDefault="00075967" w:rsidP="00C74885">
            <w:pPr>
              <w:pStyle w:val="affffffffff"/>
            </w:pPr>
            <w:r>
              <w:rPr>
                <w:rFonts w:hint="eastAsia"/>
              </w:rPr>
              <w:t>1</w:t>
            </w:r>
            <w:r>
              <w:t>5</w:t>
            </w:r>
          </w:p>
        </w:tc>
        <w:tc>
          <w:tcPr>
            <w:tcW w:w="2268" w:type="dxa"/>
            <w:vMerge/>
            <w:shd w:val="clear" w:color="auto" w:fill="auto"/>
            <w:vAlign w:val="center"/>
          </w:tcPr>
          <w:p w14:paraId="32919012" w14:textId="77777777" w:rsidR="00075967" w:rsidRPr="00733815" w:rsidRDefault="00075967" w:rsidP="00C74885">
            <w:pPr>
              <w:pStyle w:val="affffffffff"/>
              <w:jc w:val="left"/>
            </w:pPr>
          </w:p>
        </w:tc>
        <w:tc>
          <w:tcPr>
            <w:tcW w:w="3118" w:type="dxa"/>
            <w:shd w:val="clear" w:color="auto" w:fill="auto"/>
            <w:vAlign w:val="center"/>
          </w:tcPr>
          <w:p w14:paraId="1550CCDF" w14:textId="77777777" w:rsidR="00075967" w:rsidRPr="00733815" w:rsidRDefault="00075967" w:rsidP="00C74885">
            <w:pPr>
              <w:pStyle w:val="affffffffff"/>
              <w:jc w:val="left"/>
            </w:pPr>
            <w:r w:rsidRPr="00733815">
              <w:rPr>
                <w:rFonts w:ascii="宋体-简" w:eastAsia="宋体-简" w:hAnsi="宋体-简" w:hint="eastAsia"/>
                <w:szCs w:val="18"/>
              </w:rPr>
              <w:t>橡筋动力模型飞机制作、飞行（二）</w:t>
            </w:r>
          </w:p>
        </w:tc>
      </w:tr>
      <w:tr w:rsidR="00075967" w:rsidRPr="00733815" w14:paraId="06FA1761" w14:textId="77777777" w:rsidTr="00EF4BB7">
        <w:trPr>
          <w:jc w:val="center"/>
        </w:trPr>
        <w:tc>
          <w:tcPr>
            <w:tcW w:w="1167" w:type="dxa"/>
            <w:vMerge/>
            <w:shd w:val="clear" w:color="auto" w:fill="auto"/>
            <w:vAlign w:val="center"/>
          </w:tcPr>
          <w:p w14:paraId="6B7492AA" w14:textId="77777777" w:rsidR="00075967" w:rsidRPr="00733815" w:rsidRDefault="00075967" w:rsidP="00C74885">
            <w:pPr>
              <w:pStyle w:val="affffffffff"/>
            </w:pPr>
          </w:p>
        </w:tc>
        <w:tc>
          <w:tcPr>
            <w:tcW w:w="808" w:type="dxa"/>
            <w:vMerge/>
            <w:shd w:val="clear" w:color="auto" w:fill="auto"/>
            <w:vAlign w:val="center"/>
          </w:tcPr>
          <w:p w14:paraId="722B7785" w14:textId="77777777" w:rsidR="00075967" w:rsidRPr="00733815" w:rsidRDefault="00075967" w:rsidP="00C74885">
            <w:pPr>
              <w:pStyle w:val="affffffffff"/>
            </w:pPr>
          </w:p>
        </w:tc>
        <w:tc>
          <w:tcPr>
            <w:tcW w:w="567" w:type="dxa"/>
            <w:shd w:val="clear" w:color="auto" w:fill="auto"/>
            <w:vAlign w:val="center"/>
          </w:tcPr>
          <w:p w14:paraId="08951B96" w14:textId="5B47B501" w:rsidR="00075967" w:rsidRPr="00733815" w:rsidRDefault="00075967" w:rsidP="00C74885">
            <w:pPr>
              <w:pStyle w:val="affffffffff"/>
            </w:pPr>
            <w:r>
              <w:rPr>
                <w:rFonts w:hint="eastAsia"/>
              </w:rPr>
              <w:t>1</w:t>
            </w:r>
            <w:r>
              <w:t>6</w:t>
            </w:r>
          </w:p>
        </w:tc>
        <w:tc>
          <w:tcPr>
            <w:tcW w:w="2268" w:type="dxa"/>
            <w:vMerge/>
            <w:shd w:val="clear" w:color="auto" w:fill="auto"/>
            <w:vAlign w:val="center"/>
          </w:tcPr>
          <w:p w14:paraId="5B4FFD1E" w14:textId="77777777" w:rsidR="00075967" w:rsidRPr="00733815" w:rsidRDefault="00075967" w:rsidP="00C74885">
            <w:pPr>
              <w:pStyle w:val="affffffffff"/>
              <w:jc w:val="left"/>
            </w:pPr>
          </w:p>
        </w:tc>
        <w:tc>
          <w:tcPr>
            <w:tcW w:w="3118" w:type="dxa"/>
            <w:shd w:val="clear" w:color="auto" w:fill="auto"/>
            <w:vAlign w:val="center"/>
          </w:tcPr>
          <w:p w14:paraId="26AE4782" w14:textId="77777777" w:rsidR="00075967" w:rsidRPr="00733815" w:rsidRDefault="00075967" w:rsidP="00C74885">
            <w:pPr>
              <w:pStyle w:val="affffffffff"/>
              <w:jc w:val="left"/>
            </w:pPr>
            <w:r w:rsidRPr="00733815">
              <w:rPr>
                <w:rFonts w:ascii="宋体-简" w:eastAsia="宋体-简" w:hAnsi="宋体-简" w:hint="eastAsia"/>
                <w:szCs w:val="18"/>
              </w:rPr>
              <w:t>电动单发模型飞机设计、制作、飞行</w:t>
            </w:r>
          </w:p>
        </w:tc>
      </w:tr>
      <w:tr w:rsidR="00075967" w:rsidRPr="00733815" w14:paraId="03BBE7FE" w14:textId="77777777" w:rsidTr="00EF4BB7">
        <w:trPr>
          <w:jc w:val="center"/>
        </w:trPr>
        <w:tc>
          <w:tcPr>
            <w:tcW w:w="1167" w:type="dxa"/>
            <w:vMerge w:val="restart"/>
            <w:shd w:val="clear" w:color="auto" w:fill="auto"/>
            <w:vAlign w:val="center"/>
          </w:tcPr>
          <w:p w14:paraId="435F8CD9" w14:textId="77777777" w:rsidR="00075967" w:rsidRPr="00733815" w:rsidRDefault="00075967" w:rsidP="00C74885">
            <w:pPr>
              <w:pStyle w:val="affffffffff"/>
            </w:pPr>
            <w:r w:rsidRPr="00733815">
              <w:rPr>
                <w:rFonts w:ascii="宋体-简" w:eastAsia="宋体-简" w:hAnsi="宋体-简" w:hint="eastAsia"/>
                <w:szCs w:val="18"/>
              </w:rPr>
              <w:t>提高阶段</w:t>
            </w:r>
          </w:p>
        </w:tc>
        <w:tc>
          <w:tcPr>
            <w:tcW w:w="808" w:type="dxa"/>
            <w:vMerge w:val="restart"/>
            <w:shd w:val="clear" w:color="auto" w:fill="auto"/>
            <w:vAlign w:val="center"/>
          </w:tcPr>
          <w:p w14:paraId="43AB4BE8" w14:textId="77777777" w:rsidR="00075967" w:rsidRPr="00733815" w:rsidRDefault="00075967" w:rsidP="00C74885">
            <w:pPr>
              <w:pStyle w:val="affffffffff"/>
            </w:pPr>
            <w:r w:rsidRPr="00733815">
              <w:rPr>
                <w:rFonts w:ascii="宋体-简" w:eastAsia="宋体-简" w:hAnsi="宋体-简" w:hint="eastAsia"/>
                <w:szCs w:val="18"/>
              </w:rPr>
              <w:t>六</w:t>
            </w:r>
          </w:p>
        </w:tc>
        <w:tc>
          <w:tcPr>
            <w:tcW w:w="567" w:type="dxa"/>
            <w:shd w:val="clear" w:color="auto" w:fill="auto"/>
            <w:vAlign w:val="center"/>
          </w:tcPr>
          <w:p w14:paraId="1D8BCC6A" w14:textId="68F7D069" w:rsidR="00075967" w:rsidRPr="00733815" w:rsidRDefault="00075967" w:rsidP="00C74885">
            <w:pPr>
              <w:pStyle w:val="affffffffff"/>
            </w:pPr>
            <w:r>
              <w:rPr>
                <w:rFonts w:hint="eastAsia"/>
              </w:rPr>
              <w:t>1</w:t>
            </w:r>
            <w:r>
              <w:t>7</w:t>
            </w:r>
          </w:p>
        </w:tc>
        <w:tc>
          <w:tcPr>
            <w:tcW w:w="2268" w:type="dxa"/>
            <w:vMerge w:val="restart"/>
            <w:shd w:val="clear" w:color="auto" w:fill="auto"/>
            <w:vAlign w:val="center"/>
          </w:tcPr>
          <w:p w14:paraId="172DBCC7" w14:textId="77777777" w:rsidR="00075967" w:rsidRPr="00733815" w:rsidRDefault="00075967" w:rsidP="00C74885">
            <w:pPr>
              <w:pStyle w:val="affffffffff"/>
              <w:jc w:val="left"/>
            </w:pPr>
            <w:r w:rsidRPr="00733815">
              <w:rPr>
                <w:rFonts w:ascii="宋体-简" w:eastAsia="宋体-简" w:hAnsi="宋体-简" w:hint="eastAsia"/>
                <w:szCs w:val="18"/>
              </w:rPr>
              <w:t>自由飞类模型飞机</w:t>
            </w:r>
          </w:p>
        </w:tc>
        <w:tc>
          <w:tcPr>
            <w:tcW w:w="3118" w:type="dxa"/>
            <w:shd w:val="clear" w:color="auto" w:fill="auto"/>
            <w:vAlign w:val="center"/>
          </w:tcPr>
          <w:p w14:paraId="50AFCF98" w14:textId="77777777" w:rsidR="00075967" w:rsidRPr="00733815" w:rsidRDefault="00075967" w:rsidP="00C74885">
            <w:pPr>
              <w:pStyle w:val="affffffffff"/>
              <w:jc w:val="left"/>
            </w:pPr>
            <w:r w:rsidRPr="00733815">
              <w:rPr>
                <w:rFonts w:ascii="宋体-简" w:eastAsia="宋体-简" w:hAnsi="宋体-简" w:hint="eastAsia"/>
                <w:szCs w:val="18"/>
              </w:rPr>
              <w:t>电动多发模型飞机设计、制作、飞行</w:t>
            </w:r>
          </w:p>
        </w:tc>
      </w:tr>
      <w:tr w:rsidR="00075967" w:rsidRPr="00733815" w14:paraId="28D196CC" w14:textId="77777777" w:rsidTr="00EF4BB7">
        <w:trPr>
          <w:jc w:val="center"/>
        </w:trPr>
        <w:tc>
          <w:tcPr>
            <w:tcW w:w="1167" w:type="dxa"/>
            <w:vMerge/>
            <w:shd w:val="clear" w:color="auto" w:fill="auto"/>
            <w:vAlign w:val="center"/>
          </w:tcPr>
          <w:p w14:paraId="5ABFB2B8" w14:textId="77777777" w:rsidR="00075967" w:rsidRPr="00733815" w:rsidRDefault="00075967" w:rsidP="00C74885">
            <w:pPr>
              <w:pStyle w:val="affffffffff"/>
            </w:pPr>
          </w:p>
        </w:tc>
        <w:tc>
          <w:tcPr>
            <w:tcW w:w="808" w:type="dxa"/>
            <w:vMerge/>
            <w:shd w:val="clear" w:color="auto" w:fill="auto"/>
            <w:vAlign w:val="center"/>
          </w:tcPr>
          <w:p w14:paraId="07382692" w14:textId="77777777" w:rsidR="00075967" w:rsidRPr="00733815" w:rsidRDefault="00075967" w:rsidP="00C74885">
            <w:pPr>
              <w:pStyle w:val="affffffffff"/>
            </w:pPr>
          </w:p>
        </w:tc>
        <w:tc>
          <w:tcPr>
            <w:tcW w:w="567" w:type="dxa"/>
            <w:shd w:val="clear" w:color="auto" w:fill="auto"/>
            <w:vAlign w:val="center"/>
          </w:tcPr>
          <w:p w14:paraId="102C6DD5" w14:textId="06033F50" w:rsidR="00075967" w:rsidRPr="00733815" w:rsidRDefault="00075967" w:rsidP="00C74885">
            <w:pPr>
              <w:pStyle w:val="affffffffff"/>
            </w:pPr>
            <w:r>
              <w:rPr>
                <w:rFonts w:hint="eastAsia"/>
              </w:rPr>
              <w:t>1</w:t>
            </w:r>
            <w:r>
              <w:t>8</w:t>
            </w:r>
          </w:p>
        </w:tc>
        <w:tc>
          <w:tcPr>
            <w:tcW w:w="2268" w:type="dxa"/>
            <w:vMerge/>
            <w:shd w:val="clear" w:color="auto" w:fill="auto"/>
            <w:vAlign w:val="center"/>
          </w:tcPr>
          <w:p w14:paraId="137E401A" w14:textId="77777777" w:rsidR="00075967" w:rsidRPr="00733815" w:rsidRDefault="00075967" w:rsidP="00C74885">
            <w:pPr>
              <w:pStyle w:val="affffffffff"/>
              <w:jc w:val="left"/>
            </w:pPr>
          </w:p>
        </w:tc>
        <w:tc>
          <w:tcPr>
            <w:tcW w:w="3118" w:type="dxa"/>
            <w:shd w:val="clear" w:color="auto" w:fill="auto"/>
            <w:vAlign w:val="center"/>
          </w:tcPr>
          <w:p w14:paraId="6D6DD001" w14:textId="77777777" w:rsidR="00075967" w:rsidRPr="00733815" w:rsidRDefault="00075967" w:rsidP="00C74885">
            <w:pPr>
              <w:pStyle w:val="affffffffff"/>
              <w:jc w:val="left"/>
            </w:pPr>
            <w:r w:rsidRPr="00733815">
              <w:rPr>
                <w:rFonts w:ascii="宋体-简" w:eastAsia="宋体-简" w:hAnsi="宋体-简" w:hint="eastAsia"/>
                <w:szCs w:val="18"/>
              </w:rPr>
              <w:t>木制弹射模型飞机制作、飞行</w:t>
            </w:r>
          </w:p>
        </w:tc>
      </w:tr>
      <w:tr w:rsidR="00075967" w:rsidRPr="00733815" w14:paraId="6000ADD2" w14:textId="77777777" w:rsidTr="00EF4BB7">
        <w:trPr>
          <w:jc w:val="center"/>
        </w:trPr>
        <w:tc>
          <w:tcPr>
            <w:tcW w:w="1167" w:type="dxa"/>
            <w:vMerge/>
            <w:shd w:val="clear" w:color="auto" w:fill="auto"/>
            <w:vAlign w:val="center"/>
          </w:tcPr>
          <w:p w14:paraId="0B92E143" w14:textId="77777777" w:rsidR="00075967" w:rsidRPr="00733815" w:rsidRDefault="00075967" w:rsidP="00C74885">
            <w:pPr>
              <w:pStyle w:val="affffffffff"/>
            </w:pPr>
          </w:p>
        </w:tc>
        <w:tc>
          <w:tcPr>
            <w:tcW w:w="808" w:type="dxa"/>
            <w:vMerge/>
            <w:shd w:val="clear" w:color="auto" w:fill="auto"/>
            <w:vAlign w:val="center"/>
          </w:tcPr>
          <w:p w14:paraId="1CD86FF4" w14:textId="77777777" w:rsidR="00075967" w:rsidRPr="00733815" w:rsidRDefault="00075967" w:rsidP="00C74885">
            <w:pPr>
              <w:pStyle w:val="affffffffff"/>
            </w:pPr>
          </w:p>
        </w:tc>
        <w:tc>
          <w:tcPr>
            <w:tcW w:w="567" w:type="dxa"/>
            <w:shd w:val="clear" w:color="auto" w:fill="auto"/>
            <w:vAlign w:val="center"/>
          </w:tcPr>
          <w:p w14:paraId="364BA85A" w14:textId="45A09A82" w:rsidR="00075967" w:rsidRPr="00733815" w:rsidRDefault="00075967" w:rsidP="00C74885">
            <w:pPr>
              <w:pStyle w:val="affffffffff"/>
            </w:pPr>
            <w:r>
              <w:rPr>
                <w:rFonts w:hint="eastAsia"/>
              </w:rPr>
              <w:t>1</w:t>
            </w:r>
            <w:r>
              <w:t>9</w:t>
            </w:r>
          </w:p>
        </w:tc>
        <w:tc>
          <w:tcPr>
            <w:tcW w:w="2268" w:type="dxa"/>
            <w:shd w:val="clear" w:color="auto" w:fill="auto"/>
            <w:vAlign w:val="center"/>
          </w:tcPr>
          <w:p w14:paraId="0F864DD4" w14:textId="77777777" w:rsidR="00075967" w:rsidRPr="00733815" w:rsidRDefault="00075967" w:rsidP="00C74885">
            <w:pPr>
              <w:pStyle w:val="affffffffff"/>
              <w:jc w:val="left"/>
            </w:pPr>
            <w:r w:rsidRPr="00733815">
              <w:rPr>
                <w:rFonts w:ascii="宋体-简" w:eastAsia="宋体-简" w:hAnsi="宋体-简" w:hint="eastAsia"/>
                <w:szCs w:val="18"/>
              </w:rPr>
              <w:t>线操纵类模型飞机</w:t>
            </w:r>
          </w:p>
        </w:tc>
        <w:tc>
          <w:tcPr>
            <w:tcW w:w="3118" w:type="dxa"/>
            <w:shd w:val="clear" w:color="auto" w:fill="auto"/>
            <w:vAlign w:val="center"/>
          </w:tcPr>
          <w:p w14:paraId="2E647C48" w14:textId="77777777" w:rsidR="00075967" w:rsidRPr="00733815" w:rsidRDefault="00075967" w:rsidP="00C74885">
            <w:pPr>
              <w:pStyle w:val="affffffffff"/>
              <w:jc w:val="left"/>
            </w:pPr>
            <w:r w:rsidRPr="00733815">
              <w:rPr>
                <w:rFonts w:ascii="宋体-简" w:eastAsia="宋体-简" w:hAnsi="宋体-简" w:hint="eastAsia"/>
                <w:szCs w:val="18"/>
              </w:rPr>
              <w:t>线操纵模型飞机飞行（一）</w:t>
            </w:r>
          </w:p>
        </w:tc>
      </w:tr>
      <w:tr w:rsidR="00075967" w:rsidRPr="00733815" w14:paraId="4D04A3BE" w14:textId="77777777" w:rsidTr="00EF4BB7">
        <w:trPr>
          <w:jc w:val="center"/>
        </w:trPr>
        <w:tc>
          <w:tcPr>
            <w:tcW w:w="1167" w:type="dxa"/>
            <w:vMerge/>
            <w:shd w:val="clear" w:color="auto" w:fill="auto"/>
            <w:vAlign w:val="center"/>
          </w:tcPr>
          <w:p w14:paraId="15193F10" w14:textId="77777777" w:rsidR="00075967" w:rsidRPr="00733815" w:rsidRDefault="00075967" w:rsidP="00C74885">
            <w:pPr>
              <w:pStyle w:val="affffffffff"/>
            </w:pPr>
          </w:p>
        </w:tc>
        <w:tc>
          <w:tcPr>
            <w:tcW w:w="808" w:type="dxa"/>
            <w:vMerge/>
            <w:shd w:val="clear" w:color="auto" w:fill="auto"/>
            <w:vAlign w:val="center"/>
          </w:tcPr>
          <w:p w14:paraId="04950043" w14:textId="77777777" w:rsidR="00075967" w:rsidRPr="00733815" w:rsidRDefault="00075967" w:rsidP="00C74885">
            <w:pPr>
              <w:pStyle w:val="affffffffff"/>
            </w:pPr>
          </w:p>
        </w:tc>
        <w:tc>
          <w:tcPr>
            <w:tcW w:w="567" w:type="dxa"/>
            <w:shd w:val="clear" w:color="auto" w:fill="auto"/>
            <w:vAlign w:val="center"/>
          </w:tcPr>
          <w:p w14:paraId="6337CDB3" w14:textId="3D543AC7" w:rsidR="00075967" w:rsidRPr="00733815" w:rsidRDefault="00075967" w:rsidP="00C74885">
            <w:pPr>
              <w:pStyle w:val="affffffffff"/>
            </w:pPr>
            <w:r>
              <w:rPr>
                <w:rFonts w:hint="eastAsia"/>
              </w:rPr>
              <w:t>2</w:t>
            </w:r>
            <w:r>
              <w:t>0</w:t>
            </w:r>
          </w:p>
        </w:tc>
        <w:tc>
          <w:tcPr>
            <w:tcW w:w="2268" w:type="dxa"/>
            <w:vMerge w:val="restart"/>
            <w:shd w:val="clear" w:color="auto" w:fill="auto"/>
            <w:vAlign w:val="center"/>
          </w:tcPr>
          <w:p w14:paraId="6EDB312E" w14:textId="77777777" w:rsidR="00075967" w:rsidRPr="00733815" w:rsidRDefault="00075967" w:rsidP="00C74885">
            <w:pPr>
              <w:pStyle w:val="affffffffff"/>
              <w:jc w:val="left"/>
            </w:pPr>
            <w:r w:rsidRPr="00733815">
              <w:rPr>
                <w:rFonts w:ascii="宋体-简" w:eastAsia="宋体-简" w:hAnsi="宋体-简" w:hint="eastAsia"/>
                <w:szCs w:val="18"/>
              </w:rPr>
              <w:t>无线电遥控类模型飞机</w:t>
            </w:r>
          </w:p>
        </w:tc>
        <w:tc>
          <w:tcPr>
            <w:tcW w:w="3118" w:type="dxa"/>
            <w:shd w:val="clear" w:color="auto" w:fill="auto"/>
            <w:vAlign w:val="center"/>
          </w:tcPr>
          <w:p w14:paraId="69FA93CA" w14:textId="77777777" w:rsidR="00075967" w:rsidRPr="00733815" w:rsidRDefault="00075967" w:rsidP="00C74885">
            <w:pPr>
              <w:pStyle w:val="affffffffff"/>
              <w:jc w:val="left"/>
            </w:pPr>
            <w:r w:rsidRPr="00733815">
              <w:rPr>
                <w:rFonts w:ascii="宋体-简" w:eastAsia="宋体-简" w:hAnsi="宋体-简" w:hint="eastAsia"/>
                <w:szCs w:val="18"/>
              </w:rPr>
              <w:t>遥控模型直升机飞行（一）</w:t>
            </w:r>
          </w:p>
        </w:tc>
      </w:tr>
      <w:tr w:rsidR="00075967" w:rsidRPr="00733815" w14:paraId="386A5573" w14:textId="77777777" w:rsidTr="00EF4BB7">
        <w:trPr>
          <w:jc w:val="center"/>
        </w:trPr>
        <w:tc>
          <w:tcPr>
            <w:tcW w:w="1167" w:type="dxa"/>
            <w:vMerge/>
            <w:shd w:val="clear" w:color="auto" w:fill="auto"/>
            <w:vAlign w:val="center"/>
          </w:tcPr>
          <w:p w14:paraId="51A4B8AA" w14:textId="77777777" w:rsidR="00075967" w:rsidRPr="00733815" w:rsidRDefault="00075967" w:rsidP="00026FD8">
            <w:pPr>
              <w:pStyle w:val="affffffffff"/>
            </w:pPr>
          </w:p>
        </w:tc>
        <w:tc>
          <w:tcPr>
            <w:tcW w:w="808" w:type="dxa"/>
            <w:vMerge/>
            <w:shd w:val="clear" w:color="auto" w:fill="auto"/>
            <w:vAlign w:val="center"/>
          </w:tcPr>
          <w:p w14:paraId="374D3244" w14:textId="77777777" w:rsidR="00075967" w:rsidRPr="00733815" w:rsidRDefault="00075967" w:rsidP="00026FD8">
            <w:pPr>
              <w:pStyle w:val="affffffffff"/>
            </w:pPr>
          </w:p>
        </w:tc>
        <w:tc>
          <w:tcPr>
            <w:tcW w:w="567" w:type="dxa"/>
            <w:shd w:val="clear" w:color="auto" w:fill="auto"/>
            <w:vAlign w:val="center"/>
          </w:tcPr>
          <w:p w14:paraId="278E32BF" w14:textId="563A138A" w:rsidR="00075967" w:rsidRDefault="00075967" w:rsidP="00026FD8">
            <w:pPr>
              <w:pStyle w:val="affffffffff"/>
            </w:pPr>
            <w:r>
              <w:rPr>
                <w:rFonts w:hint="eastAsia"/>
              </w:rPr>
              <w:t>2</w:t>
            </w:r>
            <w:r>
              <w:t>1</w:t>
            </w:r>
          </w:p>
        </w:tc>
        <w:tc>
          <w:tcPr>
            <w:tcW w:w="2268" w:type="dxa"/>
            <w:vMerge/>
            <w:shd w:val="clear" w:color="auto" w:fill="auto"/>
            <w:vAlign w:val="center"/>
          </w:tcPr>
          <w:p w14:paraId="153D8D46" w14:textId="35BDE3C1" w:rsidR="00075967" w:rsidRPr="00733815" w:rsidRDefault="00075967" w:rsidP="00026FD8">
            <w:pPr>
              <w:pStyle w:val="affffffffff"/>
              <w:jc w:val="left"/>
              <w:rPr>
                <w:rFonts w:ascii="宋体-简" w:eastAsia="宋体-简" w:hAnsi="宋体-简"/>
                <w:szCs w:val="18"/>
              </w:rPr>
            </w:pPr>
          </w:p>
        </w:tc>
        <w:tc>
          <w:tcPr>
            <w:tcW w:w="3118" w:type="dxa"/>
            <w:shd w:val="clear" w:color="auto" w:fill="auto"/>
            <w:vAlign w:val="center"/>
          </w:tcPr>
          <w:p w14:paraId="75617FA2" w14:textId="02AEED83"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遥控模型滑翔机飞行（一）</w:t>
            </w:r>
          </w:p>
        </w:tc>
      </w:tr>
      <w:tr w:rsidR="00075967" w:rsidRPr="00733815" w14:paraId="4EFC2E2F" w14:textId="77777777" w:rsidTr="00EF4BB7">
        <w:trPr>
          <w:jc w:val="center"/>
        </w:trPr>
        <w:tc>
          <w:tcPr>
            <w:tcW w:w="1167" w:type="dxa"/>
            <w:vMerge/>
            <w:shd w:val="clear" w:color="auto" w:fill="auto"/>
            <w:vAlign w:val="center"/>
          </w:tcPr>
          <w:p w14:paraId="59F00383" w14:textId="77777777" w:rsidR="00075967" w:rsidRPr="00733815" w:rsidRDefault="00075967" w:rsidP="00026FD8">
            <w:pPr>
              <w:pStyle w:val="affffffffff"/>
            </w:pPr>
          </w:p>
        </w:tc>
        <w:tc>
          <w:tcPr>
            <w:tcW w:w="808" w:type="dxa"/>
            <w:vMerge/>
            <w:shd w:val="clear" w:color="auto" w:fill="auto"/>
            <w:vAlign w:val="center"/>
          </w:tcPr>
          <w:p w14:paraId="67C3ADC7" w14:textId="77777777" w:rsidR="00075967" w:rsidRPr="00733815" w:rsidRDefault="00075967" w:rsidP="00026FD8">
            <w:pPr>
              <w:pStyle w:val="affffffffff"/>
            </w:pPr>
          </w:p>
        </w:tc>
        <w:tc>
          <w:tcPr>
            <w:tcW w:w="567" w:type="dxa"/>
            <w:shd w:val="clear" w:color="auto" w:fill="auto"/>
            <w:vAlign w:val="center"/>
          </w:tcPr>
          <w:p w14:paraId="58EE886D" w14:textId="73753E73" w:rsidR="00075967" w:rsidRDefault="00075967" w:rsidP="00026FD8">
            <w:pPr>
              <w:pStyle w:val="affffffffff"/>
            </w:pPr>
            <w:r>
              <w:rPr>
                <w:rFonts w:hint="eastAsia"/>
              </w:rPr>
              <w:t>2</w:t>
            </w:r>
            <w:r>
              <w:t>2</w:t>
            </w:r>
          </w:p>
        </w:tc>
        <w:tc>
          <w:tcPr>
            <w:tcW w:w="2268" w:type="dxa"/>
            <w:vMerge/>
            <w:shd w:val="clear" w:color="auto" w:fill="auto"/>
            <w:vAlign w:val="center"/>
          </w:tcPr>
          <w:p w14:paraId="51F4B555" w14:textId="77777777" w:rsidR="00075967" w:rsidRPr="00733815" w:rsidRDefault="00075967" w:rsidP="00026FD8">
            <w:pPr>
              <w:pStyle w:val="affffffffff"/>
              <w:jc w:val="left"/>
              <w:rPr>
                <w:rFonts w:ascii="宋体-简" w:eastAsia="宋体-简" w:hAnsi="宋体-简"/>
                <w:szCs w:val="18"/>
              </w:rPr>
            </w:pPr>
          </w:p>
        </w:tc>
        <w:tc>
          <w:tcPr>
            <w:tcW w:w="3118" w:type="dxa"/>
            <w:shd w:val="clear" w:color="auto" w:fill="auto"/>
            <w:vAlign w:val="center"/>
          </w:tcPr>
          <w:p w14:paraId="33DD61C2" w14:textId="0BDA65AD"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遥控固定翼模型飞机飞行（一）</w:t>
            </w:r>
          </w:p>
        </w:tc>
      </w:tr>
      <w:tr w:rsidR="00075967" w:rsidRPr="00733815" w14:paraId="1EB95148" w14:textId="77777777" w:rsidTr="00EF4BB7">
        <w:trPr>
          <w:jc w:val="center"/>
        </w:trPr>
        <w:tc>
          <w:tcPr>
            <w:tcW w:w="1167" w:type="dxa"/>
            <w:vMerge/>
            <w:shd w:val="clear" w:color="auto" w:fill="auto"/>
            <w:vAlign w:val="center"/>
          </w:tcPr>
          <w:p w14:paraId="7FC09F65" w14:textId="77777777" w:rsidR="00075967" w:rsidRPr="00733815" w:rsidRDefault="00075967" w:rsidP="00026FD8">
            <w:pPr>
              <w:pStyle w:val="affffffffff"/>
            </w:pPr>
          </w:p>
        </w:tc>
        <w:tc>
          <w:tcPr>
            <w:tcW w:w="808" w:type="dxa"/>
            <w:vMerge/>
            <w:shd w:val="clear" w:color="auto" w:fill="auto"/>
            <w:vAlign w:val="center"/>
          </w:tcPr>
          <w:p w14:paraId="1BAFD018" w14:textId="77777777" w:rsidR="00075967" w:rsidRPr="00733815" w:rsidRDefault="00075967" w:rsidP="00026FD8">
            <w:pPr>
              <w:pStyle w:val="affffffffff"/>
            </w:pPr>
          </w:p>
        </w:tc>
        <w:tc>
          <w:tcPr>
            <w:tcW w:w="567" w:type="dxa"/>
            <w:shd w:val="clear" w:color="auto" w:fill="auto"/>
            <w:vAlign w:val="center"/>
          </w:tcPr>
          <w:p w14:paraId="42CED97F" w14:textId="1B9DAEA9" w:rsidR="00075967" w:rsidRDefault="00075967" w:rsidP="00026FD8">
            <w:pPr>
              <w:pStyle w:val="affffffffff"/>
            </w:pPr>
            <w:r>
              <w:rPr>
                <w:rFonts w:hint="eastAsia"/>
              </w:rPr>
              <w:t>2</w:t>
            </w:r>
            <w:r>
              <w:t>3</w:t>
            </w:r>
          </w:p>
        </w:tc>
        <w:tc>
          <w:tcPr>
            <w:tcW w:w="2268" w:type="dxa"/>
            <w:vMerge w:val="restart"/>
            <w:shd w:val="clear" w:color="auto" w:fill="auto"/>
            <w:vAlign w:val="center"/>
          </w:tcPr>
          <w:p w14:paraId="147AC07F" w14:textId="0A67DE14"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运动无人机</w:t>
            </w:r>
          </w:p>
        </w:tc>
        <w:tc>
          <w:tcPr>
            <w:tcW w:w="3118" w:type="dxa"/>
            <w:shd w:val="clear" w:color="auto" w:fill="auto"/>
            <w:vAlign w:val="center"/>
          </w:tcPr>
          <w:p w14:paraId="44377611" w14:textId="547B6255"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遥控多旋翼无人机目视飞行（一）</w:t>
            </w:r>
          </w:p>
        </w:tc>
      </w:tr>
      <w:tr w:rsidR="00075967" w:rsidRPr="00733815" w14:paraId="6FF30041" w14:textId="77777777" w:rsidTr="00EF4BB7">
        <w:trPr>
          <w:jc w:val="center"/>
        </w:trPr>
        <w:tc>
          <w:tcPr>
            <w:tcW w:w="1167" w:type="dxa"/>
            <w:vMerge/>
            <w:shd w:val="clear" w:color="auto" w:fill="auto"/>
            <w:vAlign w:val="center"/>
          </w:tcPr>
          <w:p w14:paraId="21AE6444" w14:textId="77777777" w:rsidR="00075967" w:rsidRPr="00733815" w:rsidRDefault="00075967" w:rsidP="00026FD8">
            <w:pPr>
              <w:pStyle w:val="affffffffff"/>
            </w:pPr>
          </w:p>
        </w:tc>
        <w:tc>
          <w:tcPr>
            <w:tcW w:w="808" w:type="dxa"/>
            <w:vMerge/>
            <w:shd w:val="clear" w:color="auto" w:fill="auto"/>
            <w:vAlign w:val="center"/>
          </w:tcPr>
          <w:p w14:paraId="3A494631" w14:textId="77777777" w:rsidR="00075967" w:rsidRPr="00733815" w:rsidRDefault="00075967" w:rsidP="00026FD8">
            <w:pPr>
              <w:pStyle w:val="affffffffff"/>
            </w:pPr>
          </w:p>
        </w:tc>
        <w:tc>
          <w:tcPr>
            <w:tcW w:w="567" w:type="dxa"/>
            <w:shd w:val="clear" w:color="auto" w:fill="auto"/>
            <w:vAlign w:val="center"/>
          </w:tcPr>
          <w:p w14:paraId="28169633" w14:textId="763E3A59" w:rsidR="00075967" w:rsidRDefault="00075967" w:rsidP="00026FD8">
            <w:pPr>
              <w:pStyle w:val="affffffffff"/>
            </w:pPr>
            <w:r>
              <w:rPr>
                <w:rFonts w:hint="eastAsia"/>
              </w:rPr>
              <w:t>2</w:t>
            </w:r>
            <w:r>
              <w:t>4</w:t>
            </w:r>
          </w:p>
        </w:tc>
        <w:tc>
          <w:tcPr>
            <w:tcW w:w="2268" w:type="dxa"/>
            <w:vMerge/>
            <w:shd w:val="clear" w:color="auto" w:fill="auto"/>
            <w:vAlign w:val="center"/>
          </w:tcPr>
          <w:p w14:paraId="058CF88D" w14:textId="77777777" w:rsidR="00075967" w:rsidRPr="00733815" w:rsidRDefault="00075967" w:rsidP="00026FD8">
            <w:pPr>
              <w:pStyle w:val="affffffffff"/>
              <w:jc w:val="left"/>
              <w:rPr>
                <w:rFonts w:ascii="宋体-简" w:eastAsia="宋体-简" w:hAnsi="宋体-简"/>
                <w:szCs w:val="18"/>
              </w:rPr>
            </w:pPr>
          </w:p>
        </w:tc>
        <w:tc>
          <w:tcPr>
            <w:tcW w:w="3118" w:type="dxa"/>
            <w:shd w:val="clear" w:color="auto" w:fill="auto"/>
            <w:vAlign w:val="center"/>
          </w:tcPr>
          <w:p w14:paraId="0C27DA6B" w14:textId="1C784877"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遥控多旋翼无人机FPV飞行（一）</w:t>
            </w:r>
          </w:p>
        </w:tc>
      </w:tr>
      <w:tr w:rsidR="00075967" w:rsidRPr="00733815" w14:paraId="6F4CA5D4" w14:textId="77777777" w:rsidTr="00EF4BB7">
        <w:trPr>
          <w:jc w:val="center"/>
        </w:trPr>
        <w:tc>
          <w:tcPr>
            <w:tcW w:w="1167" w:type="dxa"/>
            <w:vMerge/>
            <w:shd w:val="clear" w:color="auto" w:fill="auto"/>
            <w:vAlign w:val="center"/>
          </w:tcPr>
          <w:p w14:paraId="7248DB0D" w14:textId="12704ECC" w:rsidR="00075967" w:rsidRPr="00733815" w:rsidRDefault="00075967" w:rsidP="00026FD8">
            <w:pPr>
              <w:pStyle w:val="affffffffff"/>
            </w:pPr>
          </w:p>
        </w:tc>
        <w:tc>
          <w:tcPr>
            <w:tcW w:w="808" w:type="dxa"/>
            <w:vMerge w:val="restart"/>
            <w:shd w:val="clear" w:color="auto" w:fill="auto"/>
            <w:vAlign w:val="center"/>
          </w:tcPr>
          <w:p w14:paraId="70087F26" w14:textId="2E20802A" w:rsidR="00075967" w:rsidRPr="00733815" w:rsidRDefault="00075967" w:rsidP="00026FD8">
            <w:pPr>
              <w:pStyle w:val="affffffffff"/>
            </w:pPr>
            <w:r>
              <w:rPr>
                <w:rFonts w:hint="eastAsia"/>
              </w:rPr>
              <w:t>七</w:t>
            </w:r>
          </w:p>
        </w:tc>
        <w:tc>
          <w:tcPr>
            <w:tcW w:w="567" w:type="dxa"/>
            <w:shd w:val="clear" w:color="auto" w:fill="auto"/>
            <w:vAlign w:val="center"/>
          </w:tcPr>
          <w:p w14:paraId="1102D7B5" w14:textId="6B27A0D4" w:rsidR="00075967" w:rsidRDefault="00075967" w:rsidP="00026FD8">
            <w:pPr>
              <w:pStyle w:val="affffffffff"/>
            </w:pPr>
            <w:r>
              <w:rPr>
                <w:rFonts w:hint="eastAsia"/>
              </w:rPr>
              <w:t>2</w:t>
            </w:r>
            <w:r>
              <w:t>5</w:t>
            </w:r>
          </w:p>
        </w:tc>
        <w:tc>
          <w:tcPr>
            <w:tcW w:w="2268" w:type="dxa"/>
            <w:shd w:val="clear" w:color="auto" w:fill="auto"/>
            <w:vAlign w:val="center"/>
          </w:tcPr>
          <w:p w14:paraId="3519FAD2" w14:textId="4DBF5E6F"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线操纵类模型飞机</w:t>
            </w:r>
          </w:p>
        </w:tc>
        <w:tc>
          <w:tcPr>
            <w:tcW w:w="3118" w:type="dxa"/>
            <w:shd w:val="clear" w:color="auto" w:fill="auto"/>
            <w:vAlign w:val="center"/>
          </w:tcPr>
          <w:p w14:paraId="40B80961" w14:textId="4D80AF82"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线操纵模型飞机飞行（二）</w:t>
            </w:r>
          </w:p>
        </w:tc>
      </w:tr>
      <w:tr w:rsidR="00075967" w:rsidRPr="00733815" w14:paraId="73A0F888" w14:textId="77777777" w:rsidTr="00EF4BB7">
        <w:trPr>
          <w:jc w:val="center"/>
        </w:trPr>
        <w:tc>
          <w:tcPr>
            <w:tcW w:w="1167" w:type="dxa"/>
            <w:vMerge/>
            <w:shd w:val="clear" w:color="auto" w:fill="auto"/>
            <w:vAlign w:val="center"/>
          </w:tcPr>
          <w:p w14:paraId="1BDA76C8" w14:textId="77777777" w:rsidR="00075967" w:rsidRPr="00733815" w:rsidRDefault="00075967" w:rsidP="00026FD8">
            <w:pPr>
              <w:pStyle w:val="affffffffff"/>
            </w:pPr>
          </w:p>
        </w:tc>
        <w:tc>
          <w:tcPr>
            <w:tcW w:w="808" w:type="dxa"/>
            <w:vMerge/>
            <w:shd w:val="clear" w:color="auto" w:fill="auto"/>
            <w:vAlign w:val="center"/>
          </w:tcPr>
          <w:p w14:paraId="270BA21C" w14:textId="77777777" w:rsidR="00075967" w:rsidRPr="00733815" w:rsidRDefault="00075967" w:rsidP="00026FD8">
            <w:pPr>
              <w:pStyle w:val="affffffffff"/>
            </w:pPr>
          </w:p>
        </w:tc>
        <w:tc>
          <w:tcPr>
            <w:tcW w:w="567" w:type="dxa"/>
            <w:shd w:val="clear" w:color="auto" w:fill="auto"/>
            <w:vAlign w:val="center"/>
          </w:tcPr>
          <w:p w14:paraId="0456E2A5" w14:textId="6A51E524" w:rsidR="00075967" w:rsidRDefault="00075967" w:rsidP="00026FD8">
            <w:pPr>
              <w:pStyle w:val="affffffffff"/>
            </w:pPr>
            <w:r>
              <w:rPr>
                <w:rFonts w:hint="eastAsia"/>
              </w:rPr>
              <w:t>2</w:t>
            </w:r>
            <w:r>
              <w:t>6</w:t>
            </w:r>
          </w:p>
        </w:tc>
        <w:tc>
          <w:tcPr>
            <w:tcW w:w="2268" w:type="dxa"/>
            <w:shd w:val="clear" w:color="auto" w:fill="auto"/>
            <w:vAlign w:val="center"/>
          </w:tcPr>
          <w:p w14:paraId="14417896" w14:textId="4196B8DE"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无线电遥控类模型飞机</w:t>
            </w:r>
          </w:p>
        </w:tc>
        <w:tc>
          <w:tcPr>
            <w:tcW w:w="3118" w:type="dxa"/>
            <w:shd w:val="clear" w:color="auto" w:fill="auto"/>
            <w:vAlign w:val="center"/>
          </w:tcPr>
          <w:p w14:paraId="2EBBBF27" w14:textId="5CD9E37E" w:rsidR="00075967" w:rsidRPr="00733815" w:rsidRDefault="00075967" w:rsidP="00026FD8">
            <w:pPr>
              <w:pStyle w:val="affffffffff"/>
              <w:jc w:val="left"/>
              <w:rPr>
                <w:rFonts w:ascii="宋体-简" w:eastAsia="宋体-简" w:hAnsi="宋体-简"/>
                <w:szCs w:val="18"/>
              </w:rPr>
            </w:pPr>
            <w:r w:rsidRPr="00733815">
              <w:rPr>
                <w:rFonts w:ascii="宋体-简" w:eastAsia="宋体-简" w:hAnsi="宋体-简" w:hint="eastAsia"/>
                <w:szCs w:val="18"/>
              </w:rPr>
              <w:t>遥控模型直升机飞行（二）</w:t>
            </w:r>
          </w:p>
        </w:tc>
      </w:tr>
    </w:tbl>
    <w:p w14:paraId="055D58F6" w14:textId="77777777" w:rsidR="007F7D3F" w:rsidRPr="007F7D3F" w:rsidRDefault="007F7D3F" w:rsidP="007F7D3F">
      <w:pPr>
        <w:pStyle w:val="afffff1"/>
        <w:spacing w:beforeLines="50" w:before="120" w:afterLines="50" w:after="120"/>
        <w:ind w:firstLineChars="0" w:firstLine="0"/>
        <w:jc w:val="center"/>
        <w:rPr>
          <w:rFonts w:ascii="黑体" w:eastAsia="黑体" w:hAnsi="黑体"/>
        </w:rPr>
      </w:pPr>
      <w:r w:rsidRPr="007F7D3F">
        <w:rPr>
          <w:rFonts w:ascii="黑体" w:eastAsia="黑体" w:hAnsi="黑体" w:hint="eastAsia"/>
        </w:rPr>
        <w:lastRenderedPageBreak/>
        <w:t>表1  航空航天模型运动技能等级划分与测试科目</w:t>
      </w:r>
      <w:r w:rsidRPr="007F7D3F">
        <w:rPr>
          <w:rFonts w:hAnsi="宋体" w:hint="eastAsia"/>
        </w:rPr>
        <w:t>（续）</w:t>
      </w:r>
    </w:p>
    <w:tbl>
      <w:tblPr>
        <w:tblStyle w:val="affffffffff2"/>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67"/>
        <w:gridCol w:w="808"/>
        <w:gridCol w:w="567"/>
        <w:gridCol w:w="2268"/>
        <w:gridCol w:w="3118"/>
      </w:tblGrid>
      <w:tr w:rsidR="007F7D3F" w:rsidRPr="00733815" w14:paraId="5BBB5E9B" w14:textId="77777777" w:rsidTr="00356F81">
        <w:trPr>
          <w:tblHeader/>
          <w:jc w:val="center"/>
        </w:trPr>
        <w:tc>
          <w:tcPr>
            <w:tcW w:w="1167" w:type="dxa"/>
            <w:tcBorders>
              <w:top w:val="single" w:sz="8" w:space="0" w:color="auto"/>
              <w:bottom w:val="single" w:sz="8" w:space="0" w:color="auto"/>
            </w:tcBorders>
            <w:shd w:val="clear" w:color="auto" w:fill="auto"/>
            <w:vAlign w:val="center"/>
          </w:tcPr>
          <w:p w14:paraId="692A985A" w14:textId="77777777" w:rsidR="007F7D3F" w:rsidRPr="00733815" w:rsidRDefault="007F7D3F" w:rsidP="00356F81">
            <w:pPr>
              <w:pStyle w:val="affffffffff"/>
            </w:pPr>
            <w:r w:rsidRPr="00733815">
              <w:rPr>
                <w:rFonts w:ascii="宋体-简" w:eastAsia="宋体-简" w:hAnsi="宋体-简" w:hint="eastAsia"/>
                <w:szCs w:val="18"/>
              </w:rPr>
              <w:t>分级</w:t>
            </w:r>
          </w:p>
        </w:tc>
        <w:tc>
          <w:tcPr>
            <w:tcW w:w="808" w:type="dxa"/>
            <w:tcBorders>
              <w:top w:val="single" w:sz="8" w:space="0" w:color="auto"/>
              <w:bottom w:val="single" w:sz="8" w:space="0" w:color="auto"/>
            </w:tcBorders>
            <w:shd w:val="clear" w:color="auto" w:fill="auto"/>
            <w:vAlign w:val="center"/>
          </w:tcPr>
          <w:p w14:paraId="22239D5F" w14:textId="77777777" w:rsidR="007F7D3F" w:rsidRPr="00733815" w:rsidRDefault="007F7D3F" w:rsidP="00356F81">
            <w:pPr>
              <w:pStyle w:val="affffffffff"/>
            </w:pPr>
            <w:r w:rsidRPr="00733815">
              <w:rPr>
                <w:rFonts w:ascii="宋体-简" w:eastAsia="宋体-简" w:hAnsi="宋体-简" w:hint="eastAsia"/>
                <w:szCs w:val="18"/>
              </w:rPr>
              <w:t>等级</w:t>
            </w:r>
          </w:p>
        </w:tc>
        <w:tc>
          <w:tcPr>
            <w:tcW w:w="567" w:type="dxa"/>
            <w:tcBorders>
              <w:top w:val="single" w:sz="8" w:space="0" w:color="auto"/>
              <w:bottom w:val="single" w:sz="8" w:space="0" w:color="auto"/>
            </w:tcBorders>
            <w:shd w:val="clear" w:color="auto" w:fill="auto"/>
            <w:vAlign w:val="center"/>
          </w:tcPr>
          <w:p w14:paraId="4B5915D6" w14:textId="77777777" w:rsidR="007F7D3F" w:rsidRPr="00733815" w:rsidRDefault="007F7D3F" w:rsidP="00356F81">
            <w:pPr>
              <w:pStyle w:val="affffffffff"/>
            </w:pPr>
            <w:r>
              <w:rPr>
                <w:rFonts w:hint="eastAsia"/>
              </w:rPr>
              <w:t>序号</w:t>
            </w:r>
          </w:p>
        </w:tc>
        <w:tc>
          <w:tcPr>
            <w:tcW w:w="2268" w:type="dxa"/>
            <w:tcBorders>
              <w:top w:val="single" w:sz="8" w:space="0" w:color="auto"/>
              <w:bottom w:val="single" w:sz="8" w:space="0" w:color="auto"/>
            </w:tcBorders>
            <w:shd w:val="clear" w:color="auto" w:fill="auto"/>
            <w:vAlign w:val="center"/>
          </w:tcPr>
          <w:p w14:paraId="33A781CB" w14:textId="77777777" w:rsidR="007F7D3F" w:rsidRPr="00733815" w:rsidRDefault="007F7D3F" w:rsidP="00356F81">
            <w:pPr>
              <w:pStyle w:val="affffffffff"/>
            </w:pPr>
            <w:r w:rsidRPr="00733815">
              <w:rPr>
                <w:rFonts w:ascii="宋体-简" w:eastAsia="宋体-简" w:hAnsi="宋体-简" w:hint="eastAsia"/>
                <w:szCs w:val="18"/>
              </w:rPr>
              <w:t>科目</w:t>
            </w:r>
          </w:p>
        </w:tc>
        <w:tc>
          <w:tcPr>
            <w:tcW w:w="3118" w:type="dxa"/>
            <w:tcBorders>
              <w:top w:val="single" w:sz="8" w:space="0" w:color="auto"/>
              <w:bottom w:val="single" w:sz="8" w:space="0" w:color="auto"/>
            </w:tcBorders>
            <w:shd w:val="clear" w:color="auto" w:fill="auto"/>
            <w:vAlign w:val="center"/>
          </w:tcPr>
          <w:p w14:paraId="3C2B146D" w14:textId="77777777" w:rsidR="007F7D3F" w:rsidRPr="00733815" w:rsidRDefault="007F7D3F" w:rsidP="00356F81">
            <w:pPr>
              <w:pStyle w:val="affffffffff"/>
            </w:pPr>
            <w:r w:rsidRPr="00733815">
              <w:rPr>
                <w:rFonts w:ascii="宋体-简" w:eastAsia="宋体-简" w:hAnsi="宋体-简" w:hint="eastAsia"/>
                <w:szCs w:val="18"/>
              </w:rPr>
              <w:t>测试内容</w:t>
            </w:r>
          </w:p>
        </w:tc>
      </w:tr>
      <w:tr w:rsidR="00075967" w:rsidRPr="00733815" w14:paraId="676E5DAF" w14:textId="77777777" w:rsidTr="00356F81">
        <w:trPr>
          <w:jc w:val="center"/>
        </w:trPr>
        <w:tc>
          <w:tcPr>
            <w:tcW w:w="1167" w:type="dxa"/>
            <w:vMerge w:val="restart"/>
            <w:shd w:val="clear" w:color="auto" w:fill="auto"/>
            <w:vAlign w:val="center"/>
          </w:tcPr>
          <w:p w14:paraId="09629ABF" w14:textId="798BB069" w:rsidR="00075967" w:rsidRPr="00733815" w:rsidRDefault="00075967" w:rsidP="00356F81">
            <w:pPr>
              <w:pStyle w:val="affffffffff"/>
            </w:pPr>
            <w:r>
              <w:rPr>
                <w:rFonts w:hint="eastAsia"/>
              </w:rPr>
              <w:t>提高阶段</w:t>
            </w:r>
          </w:p>
        </w:tc>
        <w:tc>
          <w:tcPr>
            <w:tcW w:w="808" w:type="dxa"/>
            <w:vMerge w:val="restart"/>
            <w:shd w:val="clear" w:color="auto" w:fill="auto"/>
            <w:vAlign w:val="center"/>
          </w:tcPr>
          <w:p w14:paraId="26D7428B" w14:textId="6AFFBE60" w:rsidR="00075967" w:rsidRPr="00733815" w:rsidRDefault="00075967" w:rsidP="00356F81">
            <w:pPr>
              <w:pStyle w:val="affffffffff"/>
            </w:pPr>
            <w:r>
              <w:rPr>
                <w:rFonts w:hint="eastAsia"/>
              </w:rPr>
              <w:t>七</w:t>
            </w:r>
          </w:p>
        </w:tc>
        <w:tc>
          <w:tcPr>
            <w:tcW w:w="567" w:type="dxa"/>
            <w:shd w:val="clear" w:color="auto" w:fill="auto"/>
            <w:vAlign w:val="center"/>
          </w:tcPr>
          <w:p w14:paraId="2B2087F8" w14:textId="77777777" w:rsidR="00075967" w:rsidRDefault="00075967" w:rsidP="00356F81">
            <w:pPr>
              <w:pStyle w:val="affffffffff"/>
            </w:pPr>
            <w:r>
              <w:rPr>
                <w:rFonts w:hint="eastAsia"/>
              </w:rPr>
              <w:t>2</w:t>
            </w:r>
            <w:r>
              <w:t>7</w:t>
            </w:r>
          </w:p>
        </w:tc>
        <w:tc>
          <w:tcPr>
            <w:tcW w:w="2268" w:type="dxa"/>
            <w:vMerge w:val="restart"/>
            <w:shd w:val="clear" w:color="auto" w:fill="auto"/>
            <w:vAlign w:val="center"/>
          </w:tcPr>
          <w:p w14:paraId="1A0CF4C9" w14:textId="4277D854"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无线电遥控类模型飞机</w:t>
            </w:r>
          </w:p>
        </w:tc>
        <w:tc>
          <w:tcPr>
            <w:tcW w:w="3118" w:type="dxa"/>
            <w:shd w:val="clear" w:color="auto" w:fill="auto"/>
            <w:vAlign w:val="center"/>
          </w:tcPr>
          <w:p w14:paraId="7E1785A1"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遥控模型滑翔机飞行（二）</w:t>
            </w:r>
          </w:p>
        </w:tc>
      </w:tr>
      <w:tr w:rsidR="00075967" w:rsidRPr="00733815" w14:paraId="404C894A" w14:textId="77777777" w:rsidTr="00356F81">
        <w:trPr>
          <w:jc w:val="center"/>
        </w:trPr>
        <w:tc>
          <w:tcPr>
            <w:tcW w:w="1167" w:type="dxa"/>
            <w:vMerge/>
            <w:shd w:val="clear" w:color="auto" w:fill="auto"/>
            <w:vAlign w:val="center"/>
          </w:tcPr>
          <w:p w14:paraId="100CE782" w14:textId="77777777" w:rsidR="00075967" w:rsidRPr="00733815" w:rsidRDefault="00075967" w:rsidP="00356F81">
            <w:pPr>
              <w:pStyle w:val="affffffffff"/>
            </w:pPr>
          </w:p>
        </w:tc>
        <w:tc>
          <w:tcPr>
            <w:tcW w:w="808" w:type="dxa"/>
            <w:vMerge/>
            <w:shd w:val="clear" w:color="auto" w:fill="auto"/>
            <w:vAlign w:val="center"/>
          </w:tcPr>
          <w:p w14:paraId="5A1A0D0A" w14:textId="77777777" w:rsidR="00075967" w:rsidRPr="00733815" w:rsidRDefault="00075967" w:rsidP="00356F81">
            <w:pPr>
              <w:pStyle w:val="affffffffff"/>
            </w:pPr>
          </w:p>
        </w:tc>
        <w:tc>
          <w:tcPr>
            <w:tcW w:w="567" w:type="dxa"/>
            <w:shd w:val="clear" w:color="auto" w:fill="auto"/>
            <w:vAlign w:val="center"/>
          </w:tcPr>
          <w:p w14:paraId="347315EB" w14:textId="77777777" w:rsidR="00075967" w:rsidRDefault="00075967" w:rsidP="00356F81">
            <w:pPr>
              <w:pStyle w:val="affffffffff"/>
            </w:pPr>
            <w:r>
              <w:rPr>
                <w:rFonts w:hint="eastAsia"/>
              </w:rPr>
              <w:t>2</w:t>
            </w:r>
            <w:r>
              <w:t>8</w:t>
            </w:r>
          </w:p>
        </w:tc>
        <w:tc>
          <w:tcPr>
            <w:tcW w:w="2268" w:type="dxa"/>
            <w:vMerge/>
            <w:shd w:val="clear" w:color="auto" w:fill="auto"/>
            <w:vAlign w:val="center"/>
          </w:tcPr>
          <w:p w14:paraId="3E1CB7AE"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6EBF69D9"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遥控固定翼模型飞行飞行（二）</w:t>
            </w:r>
          </w:p>
        </w:tc>
      </w:tr>
      <w:tr w:rsidR="00075967" w:rsidRPr="00733815" w14:paraId="36847571" w14:textId="77777777" w:rsidTr="00356F81">
        <w:trPr>
          <w:jc w:val="center"/>
        </w:trPr>
        <w:tc>
          <w:tcPr>
            <w:tcW w:w="1167" w:type="dxa"/>
            <w:vMerge/>
            <w:shd w:val="clear" w:color="auto" w:fill="auto"/>
            <w:vAlign w:val="center"/>
          </w:tcPr>
          <w:p w14:paraId="533BC59B" w14:textId="77777777" w:rsidR="00075967" w:rsidRPr="00733815" w:rsidRDefault="00075967" w:rsidP="00356F81">
            <w:pPr>
              <w:pStyle w:val="affffffffff"/>
            </w:pPr>
          </w:p>
        </w:tc>
        <w:tc>
          <w:tcPr>
            <w:tcW w:w="808" w:type="dxa"/>
            <w:vMerge/>
            <w:shd w:val="clear" w:color="auto" w:fill="auto"/>
            <w:vAlign w:val="center"/>
          </w:tcPr>
          <w:p w14:paraId="3718B076" w14:textId="77777777" w:rsidR="00075967" w:rsidRPr="00733815" w:rsidRDefault="00075967" w:rsidP="00356F81">
            <w:pPr>
              <w:pStyle w:val="affffffffff"/>
            </w:pPr>
          </w:p>
        </w:tc>
        <w:tc>
          <w:tcPr>
            <w:tcW w:w="567" w:type="dxa"/>
            <w:shd w:val="clear" w:color="auto" w:fill="auto"/>
            <w:vAlign w:val="center"/>
          </w:tcPr>
          <w:p w14:paraId="493680F3" w14:textId="77777777" w:rsidR="00075967" w:rsidRDefault="00075967" w:rsidP="00356F81">
            <w:pPr>
              <w:pStyle w:val="affffffffff"/>
            </w:pPr>
            <w:r>
              <w:rPr>
                <w:rFonts w:hint="eastAsia"/>
              </w:rPr>
              <w:t>2</w:t>
            </w:r>
            <w:r>
              <w:t>9</w:t>
            </w:r>
          </w:p>
        </w:tc>
        <w:tc>
          <w:tcPr>
            <w:tcW w:w="2268" w:type="dxa"/>
            <w:vMerge w:val="restart"/>
            <w:shd w:val="clear" w:color="auto" w:fill="auto"/>
            <w:vAlign w:val="center"/>
          </w:tcPr>
          <w:p w14:paraId="4AFDBB33"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运动无人机</w:t>
            </w:r>
          </w:p>
        </w:tc>
        <w:tc>
          <w:tcPr>
            <w:tcW w:w="3118" w:type="dxa"/>
            <w:shd w:val="clear" w:color="auto" w:fill="auto"/>
            <w:vAlign w:val="center"/>
          </w:tcPr>
          <w:p w14:paraId="030373F7"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遥控多旋翼无人机目视飞行（二）</w:t>
            </w:r>
          </w:p>
        </w:tc>
      </w:tr>
      <w:tr w:rsidR="00075967" w:rsidRPr="00733815" w14:paraId="2540BF81" w14:textId="77777777" w:rsidTr="00356F81">
        <w:trPr>
          <w:jc w:val="center"/>
        </w:trPr>
        <w:tc>
          <w:tcPr>
            <w:tcW w:w="1167" w:type="dxa"/>
            <w:vMerge/>
            <w:shd w:val="clear" w:color="auto" w:fill="auto"/>
            <w:vAlign w:val="center"/>
          </w:tcPr>
          <w:p w14:paraId="129A3810" w14:textId="77777777" w:rsidR="00075967" w:rsidRPr="00733815" w:rsidRDefault="00075967" w:rsidP="00356F81">
            <w:pPr>
              <w:pStyle w:val="affffffffff"/>
            </w:pPr>
          </w:p>
        </w:tc>
        <w:tc>
          <w:tcPr>
            <w:tcW w:w="808" w:type="dxa"/>
            <w:vMerge/>
            <w:shd w:val="clear" w:color="auto" w:fill="auto"/>
            <w:vAlign w:val="center"/>
          </w:tcPr>
          <w:p w14:paraId="41657748" w14:textId="77777777" w:rsidR="00075967" w:rsidRPr="00733815" w:rsidRDefault="00075967" w:rsidP="00356F81">
            <w:pPr>
              <w:pStyle w:val="affffffffff"/>
            </w:pPr>
          </w:p>
        </w:tc>
        <w:tc>
          <w:tcPr>
            <w:tcW w:w="567" w:type="dxa"/>
            <w:shd w:val="clear" w:color="auto" w:fill="auto"/>
            <w:vAlign w:val="center"/>
          </w:tcPr>
          <w:p w14:paraId="6C9DEB35" w14:textId="77777777" w:rsidR="00075967" w:rsidRDefault="00075967" w:rsidP="00356F81">
            <w:pPr>
              <w:pStyle w:val="affffffffff"/>
            </w:pPr>
            <w:r>
              <w:rPr>
                <w:rFonts w:hint="eastAsia"/>
              </w:rPr>
              <w:t>3</w:t>
            </w:r>
            <w:r>
              <w:t>0</w:t>
            </w:r>
          </w:p>
        </w:tc>
        <w:tc>
          <w:tcPr>
            <w:tcW w:w="2268" w:type="dxa"/>
            <w:vMerge/>
            <w:shd w:val="clear" w:color="auto" w:fill="auto"/>
            <w:vAlign w:val="center"/>
          </w:tcPr>
          <w:p w14:paraId="0155393C"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3D815258"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遥控多旋翼无人机FPV飞行（二）</w:t>
            </w:r>
          </w:p>
        </w:tc>
      </w:tr>
      <w:tr w:rsidR="00075967" w:rsidRPr="00733815" w14:paraId="73F17A49" w14:textId="77777777" w:rsidTr="00356F81">
        <w:trPr>
          <w:jc w:val="center"/>
        </w:trPr>
        <w:tc>
          <w:tcPr>
            <w:tcW w:w="1167" w:type="dxa"/>
            <w:vMerge/>
            <w:shd w:val="clear" w:color="auto" w:fill="auto"/>
            <w:vAlign w:val="center"/>
          </w:tcPr>
          <w:p w14:paraId="3FFF8C62" w14:textId="77777777" w:rsidR="00075967" w:rsidRPr="00733815" w:rsidRDefault="00075967" w:rsidP="00356F81">
            <w:pPr>
              <w:pStyle w:val="affffffffff"/>
            </w:pPr>
          </w:p>
        </w:tc>
        <w:tc>
          <w:tcPr>
            <w:tcW w:w="808" w:type="dxa"/>
            <w:vMerge w:val="restart"/>
            <w:shd w:val="clear" w:color="auto" w:fill="auto"/>
            <w:vAlign w:val="center"/>
          </w:tcPr>
          <w:p w14:paraId="49B9613F" w14:textId="77777777" w:rsidR="00075967" w:rsidRPr="00733815" w:rsidRDefault="00075967" w:rsidP="00356F81">
            <w:pPr>
              <w:pStyle w:val="affffffffff"/>
            </w:pPr>
            <w:r>
              <w:rPr>
                <w:rFonts w:hint="eastAsia"/>
              </w:rPr>
              <w:t>八</w:t>
            </w:r>
          </w:p>
        </w:tc>
        <w:tc>
          <w:tcPr>
            <w:tcW w:w="567" w:type="dxa"/>
            <w:shd w:val="clear" w:color="auto" w:fill="auto"/>
            <w:vAlign w:val="center"/>
          </w:tcPr>
          <w:p w14:paraId="67D478F6" w14:textId="77777777" w:rsidR="00075967" w:rsidRDefault="00075967" w:rsidP="00356F81">
            <w:pPr>
              <w:pStyle w:val="affffffffff"/>
            </w:pPr>
            <w:r>
              <w:rPr>
                <w:rFonts w:hint="eastAsia"/>
              </w:rPr>
              <w:t>3</w:t>
            </w:r>
            <w:r>
              <w:t>1</w:t>
            </w:r>
          </w:p>
        </w:tc>
        <w:tc>
          <w:tcPr>
            <w:tcW w:w="2268" w:type="dxa"/>
            <w:shd w:val="clear" w:color="auto" w:fill="auto"/>
            <w:vAlign w:val="center"/>
          </w:tcPr>
          <w:p w14:paraId="5D3175B8"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线操纵类模型飞机</w:t>
            </w:r>
          </w:p>
        </w:tc>
        <w:tc>
          <w:tcPr>
            <w:tcW w:w="3118" w:type="dxa"/>
            <w:shd w:val="clear" w:color="auto" w:fill="auto"/>
            <w:vAlign w:val="center"/>
          </w:tcPr>
          <w:p w14:paraId="4D7DF374"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线操纵模型飞机飞行（三）</w:t>
            </w:r>
          </w:p>
        </w:tc>
      </w:tr>
      <w:tr w:rsidR="00075967" w:rsidRPr="00733815" w14:paraId="11167696" w14:textId="77777777" w:rsidTr="00356F81">
        <w:trPr>
          <w:jc w:val="center"/>
        </w:trPr>
        <w:tc>
          <w:tcPr>
            <w:tcW w:w="1167" w:type="dxa"/>
            <w:vMerge/>
            <w:shd w:val="clear" w:color="auto" w:fill="auto"/>
            <w:vAlign w:val="center"/>
          </w:tcPr>
          <w:p w14:paraId="11ED37DC" w14:textId="77777777" w:rsidR="00075967" w:rsidRPr="00733815" w:rsidRDefault="00075967" w:rsidP="00356F81">
            <w:pPr>
              <w:pStyle w:val="affffffffff"/>
            </w:pPr>
          </w:p>
        </w:tc>
        <w:tc>
          <w:tcPr>
            <w:tcW w:w="808" w:type="dxa"/>
            <w:vMerge/>
            <w:shd w:val="clear" w:color="auto" w:fill="auto"/>
            <w:vAlign w:val="center"/>
          </w:tcPr>
          <w:p w14:paraId="5484B7C8" w14:textId="77777777" w:rsidR="00075967" w:rsidRPr="00733815" w:rsidRDefault="00075967" w:rsidP="00356F81">
            <w:pPr>
              <w:pStyle w:val="affffffffff"/>
            </w:pPr>
          </w:p>
        </w:tc>
        <w:tc>
          <w:tcPr>
            <w:tcW w:w="567" w:type="dxa"/>
            <w:shd w:val="clear" w:color="auto" w:fill="auto"/>
            <w:vAlign w:val="center"/>
          </w:tcPr>
          <w:p w14:paraId="028B4ABA" w14:textId="77777777" w:rsidR="00075967" w:rsidRDefault="00075967" w:rsidP="00356F81">
            <w:pPr>
              <w:pStyle w:val="affffffffff"/>
            </w:pPr>
            <w:r>
              <w:rPr>
                <w:rFonts w:hint="eastAsia"/>
              </w:rPr>
              <w:t>3</w:t>
            </w:r>
            <w:r>
              <w:t>2</w:t>
            </w:r>
          </w:p>
        </w:tc>
        <w:tc>
          <w:tcPr>
            <w:tcW w:w="2268" w:type="dxa"/>
            <w:vMerge w:val="restart"/>
            <w:shd w:val="clear" w:color="auto" w:fill="auto"/>
            <w:vAlign w:val="center"/>
          </w:tcPr>
          <w:p w14:paraId="34BE7798"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无线电遥控类模型飞机</w:t>
            </w:r>
          </w:p>
        </w:tc>
        <w:tc>
          <w:tcPr>
            <w:tcW w:w="3118" w:type="dxa"/>
            <w:shd w:val="clear" w:color="auto" w:fill="auto"/>
            <w:vAlign w:val="center"/>
          </w:tcPr>
          <w:p w14:paraId="09FEDAA4"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遥控模型直升机飞行（三）</w:t>
            </w:r>
          </w:p>
        </w:tc>
      </w:tr>
      <w:tr w:rsidR="00075967" w:rsidRPr="00733815" w14:paraId="47F97584" w14:textId="77777777" w:rsidTr="00356F81">
        <w:trPr>
          <w:jc w:val="center"/>
        </w:trPr>
        <w:tc>
          <w:tcPr>
            <w:tcW w:w="1167" w:type="dxa"/>
            <w:vMerge/>
            <w:shd w:val="clear" w:color="auto" w:fill="auto"/>
            <w:vAlign w:val="center"/>
          </w:tcPr>
          <w:p w14:paraId="25D00407" w14:textId="77777777" w:rsidR="00075967" w:rsidRPr="00733815" w:rsidRDefault="00075967" w:rsidP="00356F81">
            <w:pPr>
              <w:pStyle w:val="affffffffff"/>
            </w:pPr>
          </w:p>
        </w:tc>
        <w:tc>
          <w:tcPr>
            <w:tcW w:w="808" w:type="dxa"/>
            <w:vMerge/>
            <w:shd w:val="clear" w:color="auto" w:fill="auto"/>
            <w:vAlign w:val="center"/>
          </w:tcPr>
          <w:p w14:paraId="3837487A" w14:textId="77777777" w:rsidR="00075967" w:rsidRPr="00733815" w:rsidRDefault="00075967" w:rsidP="00356F81">
            <w:pPr>
              <w:pStyle w:val="affffffffff"/>
            </w:pPr>
          </w:p>
        </w:tc>
        <w:tc>
          <w:tcPr>
            <w:tcW w:w="567" w:type="dxa"/>
            <w:shd w:val="clear" w:color="auto" w:fill="auto"/>
            <w:vAlign w:val="center"/>
          </w:tcPr>
          <w:p w14:paraId="3BE4322F" w14:textId="77777777" w:rsidR="00075967" w:rsidRDefault="00075967" w:rsidP="00356F81">
            <w:pPr>
              <w:pStyle w:val="affffffffff"/>
            </w:pPr>
            <w:r>
              <w:rPr>
                <w:rFonts w:hint="eastAsia"/>
              </w:rPr>
              <w:t>3</w:t>
            </w:r>
            <w:r>
              <w:t>3</w:t>
            </w:r>
          </w:p>
        </w:tc>
        <w:tc>
          <w:tcPr>
            <w:tcW w:w="2268" w:type="dxa"/>
            <w:vMerge/>
            <w:shd w:val="clear" w:color="auto" w:fill="auto"/>
            <w:vAlign w:val="center"/>
          </w:tcPr>
          <w:p w14:paraId="3C6601F4"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3065AF0E"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遥控模型滑翔机飞行（三）</w:t>
            </w:r>
          </w:p>
        </w:tc>
      </w:tr>
      <w:tr w:rsidR="00075967" w:rsidRPr="00733815" w14:paraId="15624A91" w14:textId="77777777" w:rsidTr="00356F81">
        <w:trPr>
          <w:jc w:val="center"/>
        </w:trPr>
        <w:tc>
          <w:tcPr>
            <w:tcW w:w="1167" w:type="dxa"/>
            <w:vMerge/>
            <w:shd w:val="clear" w:color="auto" w:fill="auto"/>
            <w:vAlign w:val="center"/>
          </w:tcPr>
          <w:p w14:paraId="481E2317" w14:textId="77777777" w:rsidR="00075967" w:rsidRPr="00733815" w:rsidRDefault="00075967" w:rsidP="00356F81">
            <w:pPr>
              <w:pStyle w:val="affffffffff"/>
            </w:pPr>
          </w:p>
        </w:tc>
        <w:tc>
          <w:tcPr>
            <w:tcW w:w="808" w:type="dxa"/>
            <w:vMerge/>
            <w:shd w:val="clear" w:color="auto" w:fill="auto"/>
            <w:vAlign w:val="center"/>
          </w:tcPr>
          <w:p w14:paraId="473516E7" w14:textId="77777777" w:rsidR="00075967" w:rsidRPr="00733815" w:rsidRDefault="00075967" w:rsidP="00356F81">
            <w:pPr>
              <w:pStyle w:val="affffffffff"/>
            </w:pPr>
          </w:p>
        </w:tc>
        <w:tc>
          <w:tcPr>
            <w:tcW w:w="567" w:type="dxa"/>
            <w:shd w:val="clear" w:color="auto" w:fill="auto"/>
            <w:vAlign w:val="center"/>
          </w:tcPr>
          <w:p w14:paraId="5ABC64D2" w14:textId="77777777" w:rsidR="00075967" w:rsidRDefault="00075967" w:rsidP="00356F81">
            <w:pPr>
              <w:pStyle w:val="affffffffff"/>
            </w:pPr>
            <w:r>
              <w:rPr>
                <w:rFonts w:hint="eastAsia"/>
              </w:rPr>
              <w:t>3</w:t>
            </w:r>
            <w:r>
              <w:t>4</w:t>
            </w:r>
          </w:p>
        </w:tc>
        <w:tc>
          <w:tcPr>
            <w:tcW w:w="2268" w:type="dxa"/>
            <w:vMerge/>
            <w:shd w:val="clear" w:color="auto" w:fill="auto"/>
            <w:vAlign w:val="center"/>
          </w:tcPr>
          <w:p w14:paraId="0874C261"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0251C0E9"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遥控固定翼模型飞机飞行（三）</w:t>
            </w:r>
          </w:p>
        </w:tc>
      </w:tr>
      <w:tr w:rsidR="00075967" w:rsidRPr="00733815" w14:paraId="43091772" w14:textId="77777777" w:rsidTr="00356F81">
        <w:trPr>
          <w:jc w:val="center"/>
        </w:trPr>
        <w:tc>
          <w:tcPr>
            <w:tcW w:w="1167" w:type="dxa"/>
            <w:vMerge/>
            <w:shd w:val="clear" w:color="auto" w:fill="auto"/>
            <w:vAlign w:val="center"/>
          </w:tcPr>
          <w:p w14:paraId="76D35EB0" w14:textId="77777777" w:rsidR="00075967" w:rsidRPr="00733815" w:rsidRDefault="00075967" w:rsidP="00356F81">
            <w:pPr>
              <w:pStyle w:val="affffffffff"/>
            </w:pPr>
          </w:p>
        </w:tc>
        <w:tc>
          <w:tcPr>
            <w:tcW w:w="808" w:type="dxa"/>
            <w:vMerge/>
            <w:shd w:val="clear" w:color="auto" w:fill="auto"/>
            <w:vAlign w:val="center"/>
          </w:tcPr>
          <w:p w14:paraId="25E477C1" w14:textId="77777777" w:rsidR="00075967" w:rsidRPr="00733815" w:rsidRDefault="00075967" w:rsidP="00356F81">
            <w:pPr>
              <w:pStyle w:val="affffffffff"/>
            </w:pPr>
          </w:p>
        </w:tc>
        <w:tc>
          <w:tcPr>
            <w:tcW w:w="567" w:type="dxa"/>
            <w:shd w:val="clear" w:color="auto" w:fill="auto"/>
            <w:vAlign w:val="center"/>
          </w:tcPr>
          <w:p w14:paraId="48D2FDA8" w14:textId="77777777" w:rsidR="00075967" w:rsidRDefault="00075967" w:rsidP="00356F81">
            <w:pPr>
              <w:pStyle w:val="affffffffff"/>
            </w:pPr>
            <w:r>
              <w:rPr>
                <w:rFonts w:hint="eastAsia"/>
              </w:rPr>
              <w:t>3</w:t>
            </w:r>
            <w:r>
              <w:t>5</w:t>
            </w:r>
          </w:p>
        </w:tc>
        <w:tc>
          <w:tcPr>
            <w:tcW w:w="2268" w:type="dxa"/>
            <w:vMerge w:val="restart"/>
            <w:shd w:val="clear" w:color="auto" w:fill="auto"/>
            <w:vAlign w:val="center"/>
          </w:tcPr>
          <w:p w14:paraId="6159E800"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运动无人机</w:t>
            </w:r>
          </w:p>
        </w:tc>
        <w:tc>
          <w:tcPr>
            <w:tcW w:w="3118" w:type="dxa"/>
            <w:shd w:val="clear" w:color="auto" w:fill="auto"/>
            <w:vAlign w:val="center"/>
          </w:tcPr>
          <w:p w14:paraId="51263D43"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遥控多旋翼无人机目视飞行（三）</w:t>
            </w:r>
          </w:p>
        </w:tc>
      </w:tr>
      <w:tr w:rsidR="00075967" w:rsidRPr="00733815" w14:paraId="716B9543" w14:textId="77777777" w:rsidTr="00356F81">
        <w:trPr>
          <w:jc w:val="center"/>
        </w:trPr>
        <w:tc>
          <w:tcPr>
            <w:tcW w:w="1167" w:type="dxa"/>
            <w:vMerge/>
            <w:shd w:val="clear" w:color="auto" w:fill="auto"/>
            <w:vAlign w:val="center"/>
          </w:tcPr>
          <w:p w14:paraId="4ED53DAA" w14:textId="77777777" w:rsidR="00075967" w:rsidRPr="00733815" w:rsidRDefault="00075967" w:rsidP="00356F81">
            <w:pPr>
              <w:pStyle w:val="affffffffff"/>
            </w:pPr>
          </w:p>
        </w:tc>
        <w:tc>
          <w:tcPr>
            <w:tcW w:w="808" w:type="dxa"/>
            <w:vMerge/>
            <w:shd w:val="clear" w:color="auto" w:fill="auto"/>
            <w:vAlign w:val="center"/>
          </w:tcPr>
          <w:p w14:paraId="65AB8703" w14:textId="77777777" w:rsidR="00075967" w:rsidRPr="00733815" w:rsidRDefault="00075967" w:rsidP="00356F81">
            <w:pPr>
              <w:pStyle w:val="affffffffff"/>
            </w:pPr>
          </w:p>
        </w:tc>
        <w:tc>
          <w:tcPr>
            <w:tcW w:w="567" w:type="dxa"/>
            <w:shd w:val="clear" w:color="auto" w:fill="auto"/>
            <w:vAlign w:val="center"/>
          </w:tcPr>
          <w:p w14:paraId="00675948" w14:textId="77777777" w:rsidR="00075967" w:rsidRDefault="00075967" w:rsidP="00356F81">
            <w:pPr>
              <w:pStyle w:val="affffffffff"/>
            </w:pPr>
            <w:r>
              <w:rPr>
                <w:rFonts w:hint="eastAsia"/>
              </w:rPr>
              <w:t>3</w:t>
            </w:r>
            <w:r>
              <w:t>6</w:t>
            </w:r>
          </w:p>
        </w:tc>
        <w:tc>
          <w:tcPr>
            <w:tcW w:w="2268" w:type="dxa"/>
            <w:vMerge/>
            <w:shd w:val="clear" w:color="auto" w:fill="auto"/>
            <w:vAlign w:val="center"/>
          </w:tcPr>
          <w:p w14:paraId="17D8D4CF"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7468BEC6"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遥控多旋翼无人机FPV飞行（三）</w:t>
            </w:r>
          </w:p>
        </w:tc>
      </w:tr>
      <w:tr w:rsidR="00075967" w:rsidRPr="00733815" w14:paraId="4BE38D10" w14:textId="77777777" w:rsidTr="00356F81">
        <w:trPr>
          <w:jc w:val="center"/>
        </w:trPr>
        <w:tc>
          <w:tcPr>
            <w:tcW w:w="1167" w:type="dxa"/>
            <w:vMerge w:val="restart"/>
            <w:shd w:val="clear" w:color="auto" w:fill="auto"/>
            <w:vAlign w:val="center"/>
          </w:tcPr>
          <w:p w14:paraId="474A2DF1" w14:textId="77777777" w:rsidR="00075967" w:rsidRPr="00733815" w:rsidRDefault="00075967" w:rsidP="00356F81">
            <w:pPr>
              <w:pStyle w:val="affffffffff"/>
            </w:pPr>
            <w:r>
              <w:rPr>
                <w:rFonts w:hint="eastAsia"/>
              </w:rPr>
              <w:t>专业阶段</w:t>
            </w:r>
          </w:p>
        </w:tc>
        <w:tc>
          <w:tcPr>
            <w:tcW w:w="808" w:type="dxa"/>
            <w:vMerge w:val="restart"/>
            <w:shd w:val="clear" w:color="auto" w:fill="auto"/>
            <w:vAlign w:val="center"/>
          </w:tcPr>
          <w:p w14:paraId="03D1411C" w14:textId="77777777" w:rsidR="00075967" w:rsidRPr="00733815" w:rsidRDefault="00075967" w:rsidP="00356F81">
            <w:pPr>
              <w:pStyle w:val="affffffffff"/>
            </w:pPr>
            <w:r>
              <w:rPr>
                <w:rFonts w:hint="eastAsia"/>
              </w:rPr>
              <w:t>九</w:t>
            </w:r>
          </w:p>
        </w:tc>
        <w:tc>
          <w:tcPr>
            <w:tcW w:w="567" w:type="dxa"/>
            <w:shd w:val="clear" w:color="auto" w:fill="auto"/>
            <w:vAlign w:val="center"/>
          </w:tcPr>
          <w:p w14:paraId="0DBB7863" w14:textId="77777777" w:rsidR="00075967" w:rsidRDefault="00075967" w:rsidP="00356F81">
            <w:pPr>
              <w:pStyle w:val="affffffffff"/>
            </w:pPr>
            <w:r>
              <w:rPr>
                <w:rFonts w:hint="eastAsia"/>
              </w:rPr>
              <w:t>3</w:t>
            </w:r>
            <w:r>
              <w:t>7</w:t>
            </w:r>
          </w:p>
        </w:tc>
        <w:tc>
          <w:tcPr>
            <w:tcW w:w="2268" w:type="dxa"/>
            <w:shd w:val="clear" w:color="auto" w:fill="auto"/>
            <w:vAlign w:val="center"/>
          </w:tcPr>
          <w:p w14:paraId="6C061DB1"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线操纵类模型飞机</w:t>
            </w:r>
          </w:p>
        </w:tc>
        <w:tc>
          <w:tcPr>
            <w:tcW w:w="3118" w:type="dxa"/>
            <w:shd w:val="clear" w:color="auto" w:fill="auto"/>
            <w:vAlign w:val="center"/>
          </w:tcPr>
          <w:p w14:paraId="41AE0430"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线操纵模型飞机飞行（四）</w:t>
            </w:r>
          </w:p>
        </w:tc>
      </w:tr>
      <w:tr w:rsidR="00075967" w:rsidRPr="00733815" w14:paraId="08D3FCB2" w14:textId="77777777" w:rsidTr="00356F81">
        <w:trPr>
          <w:jc w:val="center"/>
        </w:trPr>
        <w:tc>
          <w:tcPr>
            <w:tcW w:w="1167" w:type="dxa"/>
            <w:vMerge/>
            <w:shd w:val="clear" w:color="auto" w:fill="auto"/>
            <w:vAlign w:val="center"/>
          </w:tcPr>
          <w:p w14:paraId="73A780AB" w14:textId="77777777" w:rsidR="00075967" w:rsidRPr="00733815" w:rsidRDefault="00075967" w:rsidP="00356F81">
            <w:pPr>
              <w:pStyle w:val="affffffffff"/>
            </w:pPr>
          </w:p>
        </w:tc>
        <w:tc>
          <w:tcPr>
            <w:tcW w:w="808" w:type="dxa"/>
            <w:vMerge/>
            <w:shd w:val="clear" w:color="auto" w:fill="auto"/>
            <w:vAlign w:val="center"/>
          </w:tcPr>
          <w:p w14:paraId="7C000280" w14:textId="77777777" w:rsidR="00075967" w:rsidRPr="00733815" w:rsidRDefault="00075967" w:rsidP="00356F81">
            <w:pPr>
              <w:pStyle w:val="affffffffff"/>
            </w:pPr>
          </w:p>
        </w:tc>
        <w:tc>
          <w:tcPr>
            <w:tcW w:w="567" w:type="dxa"/>
            <w:shd w:val="clear" w:color="auto" w:fill="auto"/>
            <w:vAlign w:val="center"/>
          </w:tcPr>
          <w:p w14:paraId="276CD55F" w14:textId="77777777" w:rsidR="00075967" w:rsidRDefault="00075967" w:rsidP="00356F81">
            <w:pPr>
              <w:pStyle w:val="affffffffff"/>
            </w:pPr>
            <w:r>
              <w:rPr>
                <w:rFonts w:hint="eastAsia"/>
              </w:rPr>
              <w:t>3</w:t>
            </w:r>
            <w:r>
              <w:t>8</w:t>
            </w:r>
          </w:p>
        </w:tc>
        <w:tc>
          <w:tcPr>
            <w:tcW w:w="2268" w:type="dxa"/>
            <w:vMerge w:val="restart"/>
            <w:shd w:val="clear" w:color="auto" w:fill="auto"/>
            <w:vAlign w:val="center"/>
          </w:tcPr>
          <w:p w14:paraId="15427482"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无线电遥控类模型飞机</w:t>
            </w:r>
          </w:p>
        </w:tc>
        <w:tc>
          <w:tcPr>
            <w:tcW w:w="3118" w:type="dxa"/>
            <w:shd w:val="clear" w:color="auto" w:fill="auto"/>
            <w:vAlign w:val="center"/>
          </w:tcPr>
          <w:p w14:paraId="317C4E48"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遥控模型直升机飞行（四）</w:t>
            </w:r>
          </w:p>
        </w:tc>
      </w:tr>
      <w:tr w:rsidR="00075967" w:rsidRPr="00733815" w14:paraId="280BA7B6" w14:textId="77777777" w:rsidTr="00356F81">
        <w:trPr>
          <w:jc w:val="center"/>
        </w:trPr>
        <w:tc>
          <w:tcPr>
            <w:tcW w:w="1167" w:type="dxa"/>
            <w:vMerge/>
            <w:shd w:val="clear" w:color="auto" w:fill="auto"/>
            <w:vAlign w:val="center"/>
          </w:tcPr>
          <w:p w14:paraId="4791F8A7" w14:textId="77777777" w:rsidR="00075967" w:rsidRPr="00733815" w:rsidRDefault="00075967" w:rsidP="00356F81">
            <w:pPr>
              <w:pStyle w:val="affffffffff"/>
            </w:pPr>
          </w:p>
        </w:tc>
        <w:tc>
          <w:tcPr>
            <w:tcW w:w="808" w:type="dxa"/>
            <w:vMerge/>
            <w:shd w:val="clear" w:color="auto" w:fill="auto"/>
            <w:vAlign w:val="center"/>
          </w:tcPr>
          <w:p w14:paraId="45FCFD27" w14:textId="77777777" w:rsidR="00075967" w:rsidRPr="00733815" w:rsidRDefault="00075967" w:rsidP="00356F81">
            <w:pPr>
              <w:pStyle w:val="affffffffff"/>
            </w:pPr>
          </w:p>
        </w:tc>
        <w:tc>
          <w:tcPr>
            <w:tcW w:w="567" w:type="dxa"/>
            <w:shd w:val="clear" w:color="auto" w:fill="auto"/>
            <w:vAlign w:val="center"/>
          </w:tcPr>
          <w:p w14:paraId="15889CE2" w14:textId="77777777" w:rsidR="00075967" w:rsidRDefault="00075967" w:rsidP="00356F81">
            <w:pPr>
              <w:pStyle w:val="affffffffff"/>
            </w:pPr>
            <w:r>
              <w:rPr>
                <w:rFonts w:hint="eastAsia"/>
              </w:rPr>
              <w:t>3</w:t>
            </w:r>
            <w:r>
              <w:t>9</w:t>
            </w:r>
          </w:p>
        </w:tc>
        <w:tc>
          <w:tcPr>
            <w:tcW w:w="2268" w:type="dxa"/>
            <w:vMerge/>
            <w:shd w:val="clear" w:color="auto" w:fill="auto"/>
            <w:vAlign w:val="center"/>
          </w:tcPr>
          <w:p w14:paraId="34F74A2B"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0DE512B7"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遥控模型滑翔机飞行（四）</w:t>
            </w:r>
          </w:p>
        </w:tc>
      </w:tr>
      <w:tr w:rsidR="00075967" w:rsidRPr="00733815" w14:paraId="2AE82C8A" w14:textId="77777777" w:rsidTr="00356F81">
        <w:trPr>
          <w:jc w:val="center"/>
        </w:trPr>
        <w:tc>
          <w:tcPr>
            <w:tcW w:w="1167" w:type="dxa"/>
            <w:vMerge/>
            <w:shd w:val="clear" w:color="auto" w:fill="auto"/>
            <w:vAlign w:val="center"/>
          </w:tcPr>
          <w:p w14:paraId="622DB18E" w14:textId="77777777" w:rsidR="00075967" w:rsidRPr="00733815" w:rsidRDefault="00075967" w:rsidP="00356F81">
            <w:pPr>
              <w:pStyle w:val="affffffffff"/>
            </w:pPr>
          </w:p>
        </w:tc>
        <w:tc>
          <w:tcPr>
            <w:tcW w:w="808" w:type="dxa"/>
            <w:vMerge/>
            <w:shd w:val="clear" w:color="auto" w:fill="auto"/>
            <w:vAlign w:val="center"/>
          </w:tcPr>
          <w:p w14:paraId="0E017685" w14:textId="77777777" w:rsidR="00075967" w:rsidRPr="00733815" w:rsidRDefault="00075967" w:rsidP="00356F81">
            <w:pPr>
              <w:pStyle w:val="affffffffff"/>
            </w:pPr>
          </w:p>
        </w:tc>
        <w:tc>
          <w:tcPr>
            <w:tcW w:w="567" w:type="dxa"/>
            <w:shd w:val="clear" w:color="auto" w:fill="auto"/>
            <w:vAlign w:val="center"/>
          </w:tcPr>
          <w:p w14:paraId="692C8F4D" w14:textId="77777777" w:rsidR="00075967" w:rsidRDefault="00075967" w:rsidP="00356F81">
            <w:pPr>
              <w:pStyle w:val="affffffffff"/>
            </w:pPr>
            <w:r>
              <w:rPr>
                <w:rFonts w:hint="eastAsia"/>
              </w:rPr>
              <w:t>4</w:t>
            </w:r>
            <w:r>
              <w:t>0</w:t>
            </w:r>
          </w:p>
        </w:tc>
        <w:tc>
          <w:tcPr>
            <w:tcW w:w="2268" w:type="dxa"/>
            <w:vMerge/>
            <w:shd w:val="clear" w:color="auto" w:fill="auto"/>
            <w:vAlign w:val="center"/>
          </w:tcPr>
          <w:p w14:paraId="6D8265A5"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3E8261A1"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遥控固定翼模型飞机飞行（四）</w:t>
            </w:r>
          </w:p>
        </w:tc>
      </w:tr>
      <w:tr w:rsidR="00075967" w:rsidRPr="00733815" w14:paraId="7C6C9934" w14:textId="77777777" w:rsidTr="00356F81">
        <w:trPr>
          <w:jc w:val="center"/>
        </w:trPr>
        <w:tc>
          <w:tcPr>
            <w:tcW w:w="1167" w:type="dxa"/>
            <w:vMerge/>
            <w:shd w:val="clear" w:color="auto" w:fill="auto"/>
            <w:vAlign w:val="center"/>
          </w:tcPr>
          <w:p w14:paraId="280175D0" w14:textId="77777777" w:rsidR="00075967" w:rsidRPr="00733815" w:rsidRDefault="00075967" w:rsidP="00356F81">
            <w:pPr>
              <w:pStyle w:val="affffffffff"/>
            </w:pPr>
          </w:p>
        </w:tc>
        <w:tc>
          <w:tcPr>
            <w:tcW w:w="808" w:type="dxa"/>
            <w:vMerge/>
            <w:shd w:val="clear" w:color="auto" w:fill="auto"/>
            <w:vAlign w:val="center"/>
          </w:tcPr>
          <w:p w14:paraId="5B117192" w14:textId="77777777" w:rsidR="00075967" w:rsidRPr="00733815" w:rsidRDefault="00075967" w:rsidP="00356F81">
            <w:pPr>
              <w:pStyle w:val="affffffffff"/>
            </w:pPr>
          </w:p>
        </w:tc>
        <w:tc>
          <w:tcPr>
            <w:tcW w:w="567" w:type="dxa"/>
            <w:shd w:val="clear" w:color="auto" w:fill="auto"/>
            <w:vAlign w:val="center"/>
          </w:tcPr>
          <w:p w14:paraId="473ED30B" w14:textId="77777777" w:rsidR="00075967" w:rsidRDefault="00075967" w:rsidP="00356F81">
            <w:pPr>
              <w:pStyle w:val="affffffffff"/>
            </w:pPr>
            <w:r>
              <w:rPr>
                <w:rFonts w:hint="eastAsia"/>
              </w:rPr>
              <w:t>4</w:t>
            </w:r>
            <w:r>
              <w:t>1</w:t>
            </w:r>
          </w:p>
        </w:tc>
        <w:tc>
          <w:tcPr>
            <w:tcW w:w="2268" w:type="dxa"/>
            <w:vMerge w:val="restart"/>
            <w:shd w:val="clear" w:color="auto" w:fill="auto"/>
            <w:vAlign w:val="center"/>
          </w:tcPr>
          <w:p w14:paraId="50332124"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运动无人机</w:t>
            </w:r>
          </w:p>
        </w:tc>
        <w:tc>
          <w:tcPr>
            <w:tcW w:w="3118" w:type="dxa"/>
            <w:shd w:val="clear" w:color="auto" w:fill="auto"/>
            <w:vAlign w:val="center"/>
          </w:tcPr>
          <w:p w14:paraId="548B3B3E"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遥控多旋翼无人机目视飞行（四）</w:t>
            </w:r>
          </w:p>
        </w:tc>
      </w:tr>
      <w:tr w:rsidR="00075967" w:rsidRPr="00733815" w14:paraId="3918D894" w14:textId="77777777" w:rsidTr="00356F81">
        <w:trPr>
          <w:jc w:val="center"/>
        </w:trPr>
        <w:tc>
          <w:tcPr>
            <w:tcW w:w="1167" w:type="dxa"/>
            <w:vMerge/>
            <w:shd w:val="clear" w:color="auto" w:fill="auto"/>
            <w:vAlign w:val="center"/>
          </w:tcPr>
          <w:p w14:paraId="6D3E5E5E" w14:textId="77777777" w:rsidR="00075967" w:rsidRPr="00733815" w:rsidRDefault="00075967" w:rsidP="00356F81">
            <w:pPr>
              <w:pStyle w:val="affffffffff"/>
            </w:pPr>
          </w:p>
        </w:tc>
        <w:tc>
          <w:tcPr>
            <w:tcW w:w="808" w:type="dxa"/>
            <w:vMerge/>
            <w:shd w:val="clear" w:color="auto" w:fill="auto"/>
            <w:vAlign w:val="center"/>
          </w:tcPr>
          <w:p w14:paraId="0CB72D5E" w14:textId="77777777" w:rsidR="00075967" w:rsidRPr="00733815" w:rsidRDefault="00075967" w:rsidP="00356F81">
            <w:pPr>
              <w:pStyle w:val="affffffffff"/>
            </w:pPr>
          </w:p>
        </w:tc>
        <w:tc>
          <w:tcPr>
            <w:tcW w:w="567" w:type="dxa"/>
            <w:shd w:val="clear" w:color="auto" w:fill="auto"/>
            <w:vAlign w:val="center"/>
          </w:tcPr>
          <w:p w14:paraId="6A54344E" w14:textId="77777777" w:rsidR="00075967" w:rsidRDefault="00075967" w:rsidP="00356F81">
            <w:pPr>
              <w:pStyle w:val="affffffffff"/>
            </w:pPr>
            <w:r>
              <w:rPr>
                <w:rFonts w:hint="eastAsia"/>
              </w:rPr>
              <w:t>4</w:t>
            </w:r>
            <w:r>
              <w:t>2</w:t>
            </w:r>
          </w:p>
        </w:tc>
        <w:tc>
          <w:tcPr>
            <w:tcW w:w="2268" w:type="dxa"/>
            <w:vMerge/>
            <w:shd w:val="clear" w:color="auto" w:fill="auto"/>
            <w:vAlign w:val="center"/>
          </w:tcPr>
          <w:p w14:paraId="3B678747"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0DBD7AB3"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遥控多旋翼无人机FPV飞行（四）</w:t>
            </w:r>
          </w:p>
        </w:tc>
      </w:tr>
      <w:tr w:rsidR="00075967" w:rsidRPr="00733815" w14:paraId="1F8926E4" w14:textId="77777777" w:rsidTr="00356F81">
        <w:trPr>
          <w:jc w:val="center"/>
        </w:trPr>
        <w:tc>
          <w:tcPr>
            <w:tcW w:w="1167" w:type="dxa"/>
            <w:vMerge/>
            <w:shd w:val="clear" w:color="auto" w:fill="auto"/>
            <w:vAlign w:val="center"/>
          </w:tcPr>
          <w:p w14:paraId="09397E69" w14:textId="77777777" w:rsidR="00075967" w:rsidRPr="00733815" w:rsidRDefault="00075967" w:rsidP="00356F81">
            <w:pPr>
              <w:pStyle w:val="affffffffff"/>
            </w:pPr>
          </w:p>
        </w:tc>
        <w:tc>
          <w:tcPr>
            <w:tcW w:w="808" w:type="dxa"/>
            <w:vMerge w:val="restart"/>
            <w:shd w:val="clear" w:color="auto" w:fill="auto"/>
            <w:vAlign w:val="center"/>
          </w:tcPr>
          <w:p w14:paraId="7DB3310C" w14:textId="77777777" w:rsidR="00075967" w:rsidRPr="00733815" w:rsidRDefault="00075967" w:rsidP="00356F81">
            <w:pPr>
              <w:pStyle w:val="affffffffff"/>
            </w:pPr>
            <w:r>
              <w:rPr>
                <w:rFonts w:hint="eastAsia"/>
              </w:rPr>
              <w:t>十</w:t>
            </w:r>
          </w:p>
        </w:tc>
        <w:tc>
          <w:tcPr>
            <w:tcW w:w="567" w:type="dxa"/>
            <w:shd w:val="clear" w:color="auto" w:fill="auto"/>
            <w:vAlign w:val="center"/>
          </w:tcPr>
          <w:p w14:paraId="5E6D8E52" w14:textId="77777777" w:rsidR="00075967" w:rsidRDefault="00075967" w:rsidP="00356F81">
            <w:pPr>
              <w:pStyle w:val="affffffffff"/>
            </w:pPr>
            <w:r>
              <w:rPr>
                <w:rFonts w:hint="eastAsia"/>
              </w:rPr>
              <w:t>4</w:t>
            </w:r>
            <w:r>
              <w:t>3</w:t>
            </w:r>
          </w:p>
        </w:tc>
        <w:tc>
          <w:tcPr>
            <w:tcW w:w="2268" w:type="dxa"/>
            <w:shd w:val="clear" w:color="auto" w:fill="auto"/>
            <w:vAlign w:val="center"/>
          </w:tcPr>
          <w:p w14:paraId="2BF9CE76"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线操纵类模型飞机</w:t>
            </w:r>
          </w:p>
        </w:tc>
        <w:tc>
          <w:tcPr>
            <w:tcW w:w="3118" w:type="dxa"/>
            <w:shd w:val="clear" w:color="auto" w:fill="auto"/>
            <w:vAlign w:val="center"/>
          </w:tcPr>
          <w:p w14:paraId="29724336"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线操纵模型飞机飞行（五）</w:t>
            </w:r>
          </w:p>
        </w:tc>
      </w:tr>
      <w:tr w:rsidR="00075967" w:rsidRPr="00733815" w14:paraId="4ADF36AD" w14:textId="77777777" w:rsidTr="00356F81">
        <w:trPr>
          <w:jc w:val="center"/>
        </w:trPr>
        <w:tc>
          <w:tcPr>
            <w:tcW w:w="1167" w:type="dxa"/>
            <w:vMerge/>
            <w:shd w:val="clear" w:color="auto" w:fill="auto"/>
            <w:vAlign w:val="center"/>
          </w:tcPr>
          <w:p w14:paraId="6BA5BC1D" w14:textId="77777777" w:rsidR="00075967" w:rsidRPr="00733815" w:rsidRDefault="00075967" w:rsidP="00356F81">
            <w:pPr>
              <w:pStyle w:val="affffffffff"/>
            </w:pPr>
          </w:p>
        </w:tc>
        <w:tc>
          <w:tcPr>
            <w:tcW w:w="808" w:type="dxa"/>
            <w:vMerge/>
            <w:shd w:val="clear" w:color="auto" w:fill="auto"/>
            <w:vAlign w:val="center"/>
          </w:tcPr>
          <w:p w14:paraId="502E82B8" w14:textId="77777777" w:rsidR="00075967" w:rsidRPr="00733815" w:rsidRDefault="00075967" w:rsidP="00356F81">
            <w:pPr>
              <w:pStyle w:val="affffffffff"/>
            </w:pPr>
          </w:p>
        </w:tc>
        <w:tc>
          <w:tcPr>
            <w:tcW w:w="567" w:type="dxa"/>
            <w:shd w:val="clear" w:color="auto" w:fill="auto"/>
            <w:vAlign w:val="center"/>
          </w:tcPr>
          <w:p w14:paraId="2359B31F" w14:textId="77777777" w:rsidR="00075967" w:rsidRDefault="00075967" w:rsidP="00356F81">
            <w:pPr>
              <w:pStyle w:val="affffffffff"/>
            </w:pPr>
            <w:r>
              <w:rPr>
                <w:rFonts w:hint="eastAsia"/>
              </w:rPr>
              <w:t>4</w:t>
            </w:r>
            <w:r>
              <w:t>4</w:t>
            </w:r>
          </w:p>
        </w:tc>
        <w:tc>
          <w:tcPr>
            <w:tcW w:w="2268" w:type="dxa"/>
            <w:vMerge w:val="restart"/>
            <w:shd w:val="clear" w:color="auto" w:fill="auto"/>
            <w:vAlign w:val="center"/>
          </w:tcPr>
          <w:p w14:paraId="433983C7"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无线电遥控类模型飞机</w:t>
            </w:r>
          </w:p>
        </w:tc>
        <w:tc>
          <w:tcPr>
            <w:tcW w:w="3118" w:type="dxa"/>
            <w:shd w:val="clear" w:color="auto" w:fill="auto"/>
            <w:vAlign w:val="center"/>
          </w:tcPr>
          <w:p w14:paraId="10814921"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遥控模型直升机飞行（五）</w:t>
            </w:r>
          </w:p>
        </w:tc>
      </w:tr>
      <w:tr w:rsidR="00075967" w:rsidRPr="00733815" w14:paraId="1028371F" w14:textId="77777777" w:rsidTr="00356F81">
        <w:trPr>
          <w:jc w:val="center"/>
        </w:trPr>
        <w:tc>
          <w:tcPr>
            <w:tcW w:w="1167" w:type="dxa"/>
            <w:vMerge/>
            <w:shd w:val="clear" w:color="auto" w:fill="auto"/>
            <w:vAlign w:val="center"/>
          </w:tcPr>
          <w:p w14:paraId="704173D2" w14:textId="77777777" w:rsidR="00075967" w:rsidRPr="00733815" w:rsidRDefault="00075967" w:rsidP="00356F81">
            <w:pPr>
              <w:pStyle w:val="affffffffff"/>
            </w:pPr>
          </w:p>
        </w:tc>
        <w:tc>
          <w:tcPr>
            <w:tcW w:w="808" w:type="dxa"/>
            <w:vMerge/>
            <w:shd w:val="clear" w:color="auto" w:fill="auto"/>
            <w:vAlign w:val="center"/>
          </w:tcPr>
          <w:p w14:paraId="1A052B7D" w14:textId="77777777" w:rsidR="00075967" w:rsidRPr="00733815" w:rsidRDefault="00075967" w:rsidP="00356F81">
            <w:pPr>
              <w:pStyle w:val="affffffffff"/>
            </w:pPr>
          </w:p>
        </w:tc>
        <w:tc>
          <w:tcPr>
            <w:tcW w:w="567" w:type="dxa"/>
            <w:shd w:val="clear" w:color="auto" w:fill="auto"/>
            <w:vAlign w:val="center"/>
          </w:tcPr>
          <w:p w14:paraId="536218F9" w14:textId="77777777" w:rsidR="00075967" w:rsidRDefault="00075967" w:rsidP="00356F81">
            <w:pPr>
              <w:pStyle w:val="affffffffff"/>
            </w:pPr>
            <w:r>
              <w:rPr>
                <w:rFonts w:hint="eastAsia"/>
              </w:rPr>
              <w:t>4</w:t>
            </w:r>
            <w:r>
              <w:t>5</w:t>
            </w:r>
          </w:p>
        </w:tc>
        <w:tc>
          <w:tcPr>
            <w:tcW w:w="2268" w:type="dxa"/>
            <w:vMerge/>
            <w:shd w:val="clear" w:color="auto" w:fill="auto"/>
            <w:vAlign w:val="center"/>
          </w:tcPr>
          <w:p w14:paraId="7564FBFE"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3E2442EC"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遥控模型滑翔机飞行（五）</w:t>
            </w:r>
          </w:p>
        </w:tc>
      </w:tr>
      <w:tr w:rsidR="00075967" w:rsidRPr="00733815" w14:paraId="52F89520" w14:textId="77777777" w:rsidTr="00356F81">
        <w:trPr>
          <w:jc w:val="center"/>
        </w:trPr>
        <w:tc>
          <w:tcPr>
            <w:tcW w:w="1167" w:type="dxa"/>
            <w:vMerge/>
            <w:shd w:val="clear" w:color="auto" w:fill="auto"/>
            <w:vAlign w:val="center"/>
          </w:tcPr>
          <w:p w14:paraId="71D75C80" w14:textId="77777777" w:rsidR="00075967" w:rsidRPr="00733815" w:rsidRDefault="00075967" w:rsidP="00356F81">
            <w:pPr>
              <w:pStyle w:val="affffffffff"/>
            </w:pPr>
          </w:p>
        </w:tc>
        <w:tc>
          <w:tcPr>
            <w:tcW w:w="808" w:type="dxa"/>
            <w:vMerge/>
            <w:shd w:val="clear" w:color="auto" w:fill="auto"/>
            <w:vAlign w:val="center"/>
          </w:tcPr>
          <w:p w14:paraId="6E049C33" w14:textId="77777777" w:rsidR="00075967" w:rsidRPr="00733815" w:rsidRDefault="00075967" w:rsidP="00356F81">
            <w:pPr>
              <w:pStyle w:val="affffffffff"/>
            </w:pPr>
          </w:p>
        </w:tc>
        <w:tc>
          <w:tcPr>
            <w:tcW w:w="567" w:type="dxa"/>
            <w:shd w:val="clear" w:color="auto" w:fill="auto"/>
            <w:vAlign w:val="center"/>
          </w:tcPr>
          <w:p w14:paraId="41E93A8D" w14:textId="77777777" w:rsidR="00075967" w:rsidRDefault="00075967" w:rsidP="00356F81">
            <w:pPr>
              <w:pStyle w:val="affffffffff"/>
            </w:pPr>
            <w:r>
              <w:rPr>
                <w:rFonts w:hint="eastAsia"/>
              </w:rPr>
              <w:t>4</w:t>
            </w:r>
            <w:r>
              <w:t>6</w:t>
            </w:r>
          </w:p>
        </w:tc>
        <w:tc>
          <w:tcPr>
            <w:tcW w:w="2268" w:type="dxa"/>
            <w:vMerge/>
            <w:shd w:val="clear" w:color="auto" w:fill="auto"/>
            <w:vAlign w:val="center"/>
          </w:tcPr>
          <w:p w14:paraId="2B780DF6"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37BC6EEF"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遥控固定翼模型飞机飞行（五）</w:t>
            </w:r>
          </w:p>
        </w:tc>
      </w:tr>
      <w:tr w:rsidR="00075967" w:rsidRPr="00733815" w14:paraId="2E7B4110" w14:textId="77777777" w:rsidTr="00356F81">
        <w:trPr>
          <w:jc w:val="center"/>
        </w:trPr>
        <w:tc>
          <w:tcPr>
            <w:tcW w:w="1167" w:type="dxa"/>
            <w:vMerge/>
            <w:shd w:val="clear" w:color="auto" w:fill="auto"/>
            <w:vAlign w:val="center"/>
          </w:tcPr>
          <w:p w14:paraId="257DBF59" w14:textId="77777777" w:rsidR="00075967" w:rsidRPr="00733815" w:rsidRDefault="00075967" w:rsidP="00356F81">
            <w:pPr>
              <w:pStyle w:val="affffffffff"/>
            </w:pPr>
          </w:p>
        </w:tc>
        <w:tc>
          <w:tcPr>
            <w:tcW w:w="808" w:type="dxa"/>
            <w:vMerge/>
            <w:shd w:val="clear" w:color="auto" w:fill="auto"/>
            <w:vAlign w:val="center"/>
          </w:tcPr>
          <w:p w14:paraId="64228130" w14:textId="77777777" w:rsidR="00075967" w:rsidRPr="00733815" w:rsidRDefault="00075967" w:rsidP="00356F81">
            <w:pPr>
              <w:pStyle w:val="affffffffff"/>
            </w:pPr>
          </w:p>
        </w:tc>
        <w:tc>
          <w:tcPr>
            <w:tcW w:w="567" w:type="dxa"/>
            <w:shd w:val="clear" w:color="auto" w:fill="auto"/>
            <w:vAlign w:val="center"/>
          </w:tcPr>
          <w:p w14:paraId="1AC2EFB2" w14:textId="77777777" w:rsidR="00075967" w:rsidRDefault="00075967" w:rsidP="00356F81">
            <w:pPr>
              <w:pStyle w:val="affffffffff"/>
            </w:pPr>
            <w:r>
              <w:rPr>
                <w:rFonts w:hint="eastAsia"/>
              </w:rPr>
              <w:t>4</w:t>
            </w:r>
            <w:r>
              <w:t>7</w:t>
            </w:r>
          </w:p>
        </w:tc>
        <w:tc>
          <w:tcPr>
            <w:tcW w:w="2268" w:type="dxa"/>
            <w:vMerge w:val="restart"/>
            <w:shd w:val="clear" w:color="auto" w:fill="auto"/>
            <w:vAlign w:val="center"/>
          </w:tcPr>
          <w:p w14:paraId="437250A9"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运动无人机</w:t>
            </w:r>
          </w:p>
        </w:tc>
        <w:tc>
          <w:tcPr>
            <w:tcW w:w="3118" w:type="dxa"/>
            <w:shd w:val="clear" w:color="auto" w:fill="auto"/>
            <w:vAlign w:val="center"/>
          </w:tcPr>
          <w:p w14:paraId="138D4ACC" w14:textId="77777777" w:rsidR="00075967" w:rsidRPr="00733815" w:rsidRDefault="00075967" w:rsidP="00356F81">
            <w:pPr>
              <w:pStyle w:val="affffffffff"/>
              <w:jc w:val="left"/>
              <w:rPr>
                <w:rFonts w:ascii="宋体-简" w:eastAsia="宋体-简" w:hAnsi="宋体-简"/>
                <w:szCs w:val="18"/>
              </w:rPr>
            </w:pPr>
            <w:r w:rsidRPr="00733815">
              <w:rPr>
                <w:rFonts w:ascii="宋体-简" w:eastAsia="宋体-简" w:hAnsi="宋体-简" w:hint="eastAsia"/>
                <w:szCs w:val="18"/>
              </w:rPr>
              <w:t>遥控多旋翼无人机目视飞行（五）</w:t>
            </w:r>
          </w:p>
        </w:tc>
      </w:tr>
      <w:tr w:rsidR="00075967" w:rsidRPr="00733815" w14:paraId="5683DA47" w14:textId="77777777" w:rsidTr="00356F81">
        <w:trPr>
          <w:jc w:val="center"/>
        </w:trPr>
        <w:tc>
          <w:tcPr>
            <w:tcW w:w="1167" w:type="dxa"/>
            <w:vMerge/>
            <w:shd w:val="clear" w:color="auto" w:fill="auto"/>
            <w:vAlign w:val="center"/>
          </w:tcPr>
          <w:p w14:paraId="497BCB31" w14:textId="77777777" w:rsidR="00075967" w:rsidRPr="00733815" w:rsidRDefault="00075967" w:rsidP="00356F81">
            <w:pPr>
              <w:pStyle w:val="affffffffff"/>
            </w:pPr>
          </w:p>
        </w:tc>
        <w:tc>
          <w:tcPr>
            <w:tcW w:w="808" w:type="dxa"/>
            <w:vMerge/>
            <w:shd w:val="clear" w:color="auto" w:fill="auto"/>
            <w:vAlign w:val="center"/>
          </w:tcPr>
          <w:p w14:paraId="2D2F0279" w14:textId="77777777" w:rsidR="00075967" w:rsidRPr="00733815" w:rsidRDefault="00075967" w:rsidP="00356F81">
            <w:pPr>
              <w:pStyle w:val="affffffffff"/>
            </w:pPr>
          </w:p>
        </w:tc>
        <w:tc>
          <w:tcPr>
            <w:tcW w:w="567" w:type="dxa"/>
            <w:shd w:val="clear" w:color="auto" w:fill="auto"/>
            <w:vAlign w:val="center"/>
          </w:tcPr>
          <w:p w14:paraId="7F7EB678" w14:textId="77777777" w:rsidR="00075967" w:rsidRDefault="00075967" w:rsidP="00356F81">
            <w:pPr>
              <w:pStyle w:val="affffffffff"/>
            </w:pPr>
            <w:r>
              <w:rPr>
                <w:rFonts w:hint="eastAsia"/>
              </w:rPr>
              <w:t>4</w:t>
            </w:r>
            <w:r>
              <w:t>8</w:t>
            </w:r>
          </w:p>
        </w:tc>
        <w:tc>
          <w:tcPr>
            <w:tcW w:w="2268" w:type="dxa"/>
            <w:vMerge/>
            <w:shd w:val="clear" w:color="auto" w:fill="auto"/>
            <w:vAlign w:val="center"/>
          </w:tcPr>
          <w:p w14:paraId="3B2B039E" w14:textId="77777777" w:rsidR="00075967" w:rsidRPr="00733815" w:rsidRDefault="00075967" w:rsidP="00356F81">
            <w:pPr>
              <w:pStyle w:val="affffffffff"/>
              <w:jc w:val="left"/>
              <w:rPr>
                <w:rFonts w:ascii="宋体-简" w:eastAsia="宋体-简" w:hAnsi="宋体-简"/>
                <w:szCs w:val="18"/>
              </w:rPr>
            </w:pPr>
          </w:p>
        </w:tc>
        <w:tc>
          <w:tcPr>
            <w:tcW w:w="3118" w:type="dxa"/>
            <w:shd w:val="clear" w:color="auto" w:fill="auto"/>
            <w:vAlign w:val="center"/>
          </w:tcPr>
          <w:p w14:paraId="7C369F22" w14:textId="77777777" w:rsidR="00075967" w:rsidRPr="00733815" w:rsidRDefault="00075967" w:rsidP="00356F81">
            <w:pPr>
              <w:pStyle w:val="affffffffff"/>
              <w:jc w:val="left"/>
              <w:rPr>
                <w:rFonts w:ascii="宋体-简" w:eastAsia="宋体-简" w:hAnsi="宋体-简"/>
                <w:szCs w:val="18"/>
              </w:rPr>
            </w:pPr>
            <w:r w:rsidRPr="003A10AD">
              <w:rPr>
                <w:rFonts w:ascii="宋体-简" w:eastAsia="宋体-简" w:hAnsi="宋体-简" w:hint="eastAsia"/>
                <w:szCs w:val="18"/>
              </w:rPr>
              <w:t>遥控多旋翼无人机FPV飞行（五）</w:t>
            </w:r>
          </w:p>
        </w:tc>
      </w:tr>
    </w:tbl>
    <w:p w14:paraId="3E3EFB94" w14:textId="77777777" w:rsidR="007F7D3F" w:rsidRDefault="007F7D3F" w:rsidP="00B47865">
      <w:pPr>
        <w:pStyle w:val="affffffffffff1"/>
        <w:ind w:firstLineChars="0" w:firstLine="0"/>
      </w:pPr>
    </w:p>
    <w:p w14:paraId="411C57ED" w14:textId="77777777" w:rsidR="00B47865" w:rsidRPr="005E0B0B" w:rsidRDefault="00B47865" w:rsidP="00B47865">
      <w:pPr>
        <w:pStyle w:val="afff2"/>
        <w:spacing w:before="240" w:after="240"/>
        <w:rPr>
          <w:szCs w:val="21"/>
        </w:rPr>
      </w:pPr>
      <w:bookmarkStart w:id="63" w:name="_Toc113263811"/>
      <w:bookmarkStart w:id="64" w:name="_Toc114149337"/>
      <w:r w:rsidRPr="005E0B0B">
        <w:rPr>
          <w:rFonts w:hint="eastAsia"/>
          <w:szCs w:val="21"/>
        </w:rPr>
        <w:t>测试方法</w:t>
      </w:r>
      <w:bookmarkEnd w:id="63"/>
      <w:bookmarkEnd w:id="64"/>
    </w:p>
    <w:p w14:paraId="7766054C" w14:textId="67D29807" w:rsidR="00B47865" w:rsidRDefault="00B47865" w:rsidP="00B47865">
      <w:pPr>
        <w:pStyle w:val="afffff1"/>
        <w:ind w:firstLine="420"/>
      </w:pPr>
      <w:bookmarkStart w:id="65" w:name="_Hlk113949391"/>
      <w:r w:rsidRPr="003A10AD">
        <w:rPr>
          <w:rFonts w:hint="eastAsia"/>
        </w:rPr>
        <w:t>航空航天</w:t>
      </w:r>
      <w:r w:rsidRPr="003A10AD">
        <w:t>模型</w:t>
      </w:r>
      <w:r w:rsidRPr="003A10AD">
        <w:rPr>
          <w:rFonts w:hint="eastAsia"/>
        </w:rPr>
        <w:t>运动技能根据各等级测试科目及测试内容提出</w:t>
      </w:r>
      <w:r w:rsidR="00302350">
        <w:rPr>
          <w:rFonts w:hint="eastAsia"/>
        </w:rPr>
        <w:t>测试要求</w:t>
      </w:r>
      <w:r w:rsidRPr="003A10AD">
        <w:rPr>
          <w:rFonts w:hint="eastAsia"/>
        </w:rPr>
        <w:t>、评分细则、场地要求、器材要求。</w:t>
      </w:r>
      <w:bookmarkEnd w:id="65"/>
      <w:r w:rsidRPr="003A10AD">
        <w:rPr>
          <w:rFonts w:hint="eastAsia"/>
        </w:rPr>
        <w:t>各等级测试</w:t>
      </w:r>
      <w:r w:rsidR="00E45CEA">
        <w:rPr>
          <w:rFonts w:hint="eastAsia"/>
        </w:rPr>
        <w:t>方</w:t>
      </w:r>
      <w:r w:rsidRPr="003A10AD">
        <w:rPr>
          <w:rFonts w:hint="eastAsia"/>
        </w:rPr>
        <w:t>法应符合附录A～</w:t>
      </w:r>
      <w:r w:rsidRPr="003A10AD">
        <w:t>附录</w:t>
      </w:r>
      <w:r w:rsidRPr="003A10AD">
        <w:rPr>
          <w:rFonts w:hint="eastAsia"/>
        </w:rPr>
        <w:t>J</w:t>
      </w:r>
      <w:r w:rsidRPr="003A10AD">
        <w:t>的</w:t>
      </w:r>
      <w:r w:rsidRPr="003A10AD">
        <w:rPr>
          <w:rFonts w:hint="eastAsia"/>
        </w:rPr>
        <w:t>规定。</w:t>
      </w:r>
    </w:p>
    <w:p w14:paraId="70812051" w14:textId="1FE62B86" w:rsidR="005E6BFB" w:rsidRDefault="005E6BFB" w:rsidP="00652C10">
      <w:pPr>
        <w:pStyle w:val="afffff1"/>
        <w:ind w:firstLine="420"/>
        <w:rPr>
          <w:color w:val="FF0000"/>
        </w:rPr>
      </w:pPr>
    </w:p>
    <w:p w14:paraId="09142988" w14:textId="30E1820D" w:rsidR="004B3E93" w:rsidRPr="005E6BFB" w:rsidRDefault="005E6BFB" w:rsidP="005E6BFB">
      <w:pPr>
        <w:widowControl/>
        <w:adjustRightInd/>
        <w:spacing w:line="240" w:lineRule="auto"/>
        <w:jc w:val="left"/>
        <w:rPr>
          <w:rFonts w:ascii="宋体" w:hAnsi="Times New Roman"/>
          <w:noProof/>
          <w:color w:val="FF0000"/>
          <w:kern w:val="0"/>
          <w:szCs w:val="20"/>
        </w:rPr>
      </w:pPr>
      <w:r>
        <w:rPr>
          <w:color w:val="FF0000"/>
        </w:rPr>
        <w:br w:type="page"/>
      </w:r>
    </w:p>
    <w:p w14:paraId="16D690F5" w14:textId="0F6000EA" w:rsidR="008A7450" w:rsidRDefault="008A7450" w:rsidP="008A7450">
      <w:pPr>
        <w:pStyle w:val="af8"/>
        <w:rPr>
          <w:vanish w:val="0"/>
        </w:rPr>
      </w:pPr>
      <w:bookmarkStart w:id="66" w:name="BookMark5"/>
      <w:bookmarkEnd w:id="28"/>
      <w:bookmarkEnd w:id="41"/>
    </w:p>
    <w:p w14:paraId="710FBBCA" w14:textId="0F48DC4C" w:rsidR="008A7450" w:rsidRDefault="008A7450" w:rsidP="008A7450">
      <w:pPr>
        <w:pStyle w:val="afe"/>
        <w:rPr>
          <w:vanish w:val="0"/>
        </w:rPr>
      </w:pPr>
    </w:p>
    <w:p w14:paraId="79381A3C" w14:textId="2877C9B7" w:rsidR="008A7450" w:rsidRDefault="008A7450" w:rsidP="008A7450">
      <w:pPr>
        <w:pStyle w:val="aff9"/>
        <w:spacing w:after="120"/>
      </w:pPr>
      <w:bookmarkStart w:id="67" w:name="_Hlk113263254"/>
      <w:r>
        <w:br/>
      </w:r>
      <w:bookmarkStart w:id="68" w:name="_Toc114149338"/>
      <w:r>
        <w:rPr>
          <w:rFonts w:hint="eastAsia"/>
        </w:rPr>
        <w:t>（规范性）</w:t>
      </w:r>
      <w:r>
        <w:br/>
      </w:r>
      <w:r>
        <w:rPr>
          <w:rFonts w:hint="eastAsia"/>
        </w:rPr>
        <w:t>等级一科目测试方法</w:t>
      </w:r>
      <w:bookmarkEnd w:id="68"/>
    </w:p>
    <w:p w14:paraId="65B1DBAA" w14:textId="5FD05412" w:rsidR="00DA44A1" w:rsidRPr="008A430A" w:rsidRDefault="00DA44A1" w:rsidP="005B76E6">
      <w:pPr>
        <w:pStyle w:val="affa"/>
        <w:spacing w:before="120" w:after="120"/>
      </w:pPr>
      <w:bookmarkStart w:id="69" w:name="_Toc114149339"/>
      <w:r w:rsidRPr="007D21CC">
        <w:rPr>
          <w:rFonts w:hint="eastAsia"/>
        </w:rPr>
        <w:t>纸飞机类模型</w:t>
      </w:r>
      <w:r w:rsidR="0001794F">
        <w:rPr>
          <w:rFonts w:hint="eastAsia"/>
        </w:rPr>
        <w:t>飞机</w:t>
      </w:r>
      <w:bookmarkEnd w:id="69"/>
    </w:p>
    <w:p w14:paraId="467B87FB" w14:textId="68D42537" w:rsidR="00DA44A1" w:rsidRPr="005B76E6" w:rsidRDefault="00DA44A1" w:rsidP="00362221">
      <w:pPr>
        <w:pStyle w:val="affb"/>
        <w:spacing w:before="120" w:after="120"/>
      </w:pPr>
      <w:r>
        <w:rPr>
          <w:rFonts w:hint="eastAsia"/>
        </w:rPr>
        <w:t>测试内容</w:t>
      </w:r>
      <w:r w:rsidR="005B76E6">
        <w:rPr>
          <w:rFonts w:hint="eastAsia"/>
        </w:rPr>
        <w:t>:</w:t>
      </w:r>
      <w:r w:rsidRPr="005B76E6">
        <w:rPr>
          <w:rFonts w:hint="eastAsia"/>
        </w:rPr>
        <w:t>纸飞机制作、飞行。</w:t>
      </w:r>
    </w:p>
    <w:p w14:paraId="0C1C8240" w14:textId="0A612C5E" w:rsidR="00DA44A1" w:rsidRDefault="00302350" w:rsidP="005B76E6">
      <w:pPr>
        <w:pStyle w:val="affb"/>
        <w:spacing w:before="120" w:after="120"/>
      </w:pPr>
      <w:r>
        <w:rPr>
          <w:rFonts w:hint="eastAsia"/>
        </w:rPr>
        <w:t>测试要求</w:t>
      </w:r>
    </w:p>
    <w:p w14:paraId="3CBD9177" w14:textId="68FA1A25" w:rsidR="00DA44A1" w:rsidRDefault="00DA44A1" w:rsidP="004E5418">
      <w:pPr>
        <w:pStyle w:val="afffffffffff1"/>
      </w:pPr>
      <w:r w:rsidRPr="005B76E6">
        <w:t>在20</w:t>
      </w:r>
      <w:r w:rsidR="00DE2F77">
        <w:t>min</w:t>
      </w:r>
      <w:r w:rsidRPr="005B76E6">
        <w:t>内完成</w:t>
      </w:r>
      <w:r w:rsidR="00062FA6">
        <w:rPr>
          <w:rFonts w:hint="eastAsia"/>
        </w:rPr>
        <w:t>5架不同</w:t>
      </w:r>
      <w:r w:rsidR="008457AA">
        <w:rPr>
          <w:rFonts w:hint="eastAsia"/>
        </w:rPr>
        <w:t>形态</w:t>
      </w:r>
      <w:r w:rsidR="00062FA6" w:rsidRPr="00062FA6">
        <w:rPr>
          <w:rFonts w:hint="eastAsia"/>
        </w:rPr>
        <w:t>纸飞</w:t>
      </w:r>
      <w:r w:rsidR="00062FA6" w:rsidRPr="00F312E5">
        <w:rPr>
          <w:rFonts w:hint="eastAsia"/>
          <w:color w:val="000000" w:themeColor="text1"/>
        </w:rPr>
        <w:t>机的</w:t>
      </w:r>
      <w:r w:rsidR="000217AB" w:rsidRPr="00F312E5">
        <w:rPr>
          <w:rFonts w:hint="eastAsia"/>
          <w:color w:val="000000" w:themeColor="text1"/>
        </w:rPr>
        <w:t>制作</w:t>
      </w:r>
      <w:r w:rsidRPr="00F312E5">
        <w:rPr>
          <w:color w:val="000000" w:themeColor="text1"/>
        </w:rPr>
        <w:t>。</w:t>
      </w:r>
    </w:p>
    <w:p w14:paraId="2B663A56" w14:textId="2C8BF360" w:rsidR="008457AA" w:rsidRPr="008457AA" w:rsidRDefault="008457AA" w:rsidP="004E5418">
      <w:pPr>
        <w:pStyle w:val="afffffffffff1"/>
      </w:pPr>
      <w:r w:rsidRPr="008457AA">
        <w:rPr>
          <w:rFonts w:hint="eastAsia"/>
        </w:rPr>
        <w:t>纸张只能折叠，不能撕、胶粘、剪、订、悬挂重物，</w:t>
      </w:r>
      <w:r>
        <w:rPr>
          <w:rFonts w:hint="eastAsia"/>
        </w:rPr>
        <w:t>测试</w:t>
      </w:r>
      <w:r w:rsidRPr="008457AA">
        <w:rPr>
          <w:rFonts w:hint="eastAsia"/>
        </w:rPr>
        <w:t>后纸飞机能够拆解还原成纸张原貌。</w:t>
      </w:r>
    </w:p>
    <w:p w14:paraId="4F824F42" w14:textId="4809E6B6" w:rsidR="00DA44A1" w:rsidRPr="005B76E6" w:rsidRDefault="00DA44A1" w:rsidP="004E5418">
      <w:pPr>
        <w:pStyle w:val="afffffffffff1"/>
      </w:pPr>
      <w:r w:rsidRPr="005B76E6">
        <w:t>选择任意2架纸飞机在规定的场地内进行留空时间和直线距离的飞行。</w:t>
      </w:r>
    </w:p>
    <w:p w14:paraId="638D65B4" w14:textId="02595759" w:rsidR="00DA44A1" w:rsidRPr="008A430A" w:rsidRDefault="00DA44A1" w:rsidP="004E5418">
      <w:pPr>
        <w:pStyle w:val="afffffffffff1"/>
      </w:pPr>
      <w:r w:rsidRPr="005B76E6">
        <w:t>每名测试者留空时间和直线距离测试各有</w:t>
      </w:r>
      <w:r w:rsidR="00243B68">
        <w:t>2次</w:t>
      </w:r>
      <w:r w:rsidRPr="005B76E6">
        <w:t>飞行机会，各取高的一次飞行得分作为测试成绩</w:t>
      </w:r>
      <w:r w:rsidRPr="00A00ABE">
        <w:t>。</w:t>
      </w:r>
    </w:p>
    <w:p w14:paraId="42838547" w14:textId="3FE7DEB2" w:rsidR="00DA44A1" w:rsidRDefault="00DA44A1" w:rsidP="005B76E6">
      <w:pPr>
        <w:pStyle w:val="affb"/>
        <w:spacing w:before="120" w:after="120"/>
      </w:pPr>
      <w:r>
        <w:rPr>
          <w:rFonts w:hint="eastAsia"/>
        </w:rPr>
        <w:t>评分细则</w:t>
      </w:r>
    </w:p>
    <w:p w14:paraId="4A9CDB4B" w14:textId="2E15FE57" w:rsidR="00DA44A1" w:rsidRDefault="00DA44A1" w:rsidP="005B76E6">
      <w:pPr>
        <w:pStyle w:val="affc"/>
        <w:spacing w:before="120" w:after="120"/>
      </w:pPr>
      <w:r w:rsidRPr="00343D26">
        <w:t>总得分=制作分+飞行分</w:t>
      </w:r>
      <w:r w:rsidRPr="00A00ABE">
        <w:t>。</w:t>
      </w:r>
    </w:p>
    <w:p w14:paraId="7E95B8AA" w14:textId="382D6120" w:rsidR="00DA44A1" w:rsidRDefault="00DA44A1" w:rsidP="005B76E6">
      <w:pPr>
        <w:pStyle w:val="affc"/>
        <w:spacing w:before="120" w:after="120"/>
      </w:pPr>
      <w:r>
        <w:t>制作分（权重50%）</w:t>
      </w:r>
      <w:r w:rsidRPr="00343D26">
        <w:rPr>
          <w:rFonts w:hint="eastAsia"/>
        </w:rPr>
        <w:t>,</w:t>
      </w:r>
      <w:r w:rsidRPr="00A00ABE">
        <w:t>满分</w:t>
      </w:r>
      <w:r w:rsidRPr="00343D26">
        <w:t>为100</w:t>
      </w:r>
      <w:r w:rsidRPr="00A00ABE">
        <w:t>分</w:t>
      </w:r>
    </w:p>
    <w:p w14:paraId="44A86110" w14:textId="50DE9CD8" w:rsidR="000217AB" w:rsidRDefault="00DA44A1" w:rsidP="00ED0A26">
      <w:pPr>
        <w:pStyle w:val="af2"/>
      </w:pPr>
      <w:bookmarkStart w:id="70" w:name="_Hlk113029341"/>
      <w:r w:rsidRPr="009027EA">
        <w:t>制作评分按照制作分评分通用规则执行</w:t>
      </w:r>
      <w:r w:rsidR="000217AB">
        <w:rPr>
          <w:rFonts w:hint="eastAsia"/>
        </w:rPr>
        <w:t>。</w:t>
      </w:r>
    </w:p>
    <w:p w14:paraId="07D40B88" w14:textId="62B825A8" w:rsidR="0076142A" w:rsidRDefault="00DA44A1" w:rsidP="00ED0A26">
      <w:pPr>
        <w:pStyle w:val="af2"/>
      </w:pPr>
      <w:r w:rsidRPr="009027EA">
        <w:t>完整</w:t>
      </w:r>
      <w:proofErr w:type="gramStart"/>
      <w:r w:rsidRPr="009027EA">
        <w:t>度指纸飞机</w:t>
      </w:r>
      <w:proofErr w:type="gramEnd"/>
      <w:r w:rsidRPr="009027EA">
        <w:t>完成全部的折叠步骤</w:t>
      </w:r>
      <w:r w:rsidR="000217AB">
        <w:rPr>
          <w:rFonts w:hint="eastAsia"/>
        </w:rPr>
        <w:t>。</w:t>
      </w:r>
    </w:p>
    <w:p w14:paraId="4C2FAFBB" w14:textId="4EFBD748" w:rsidR="000217AB" w:rsidRDefault="00DA44A1" w:rsidP="00ED0A26">
      <w:pPr>
        <w:pStyle w:val="af2"/>
      </w:pPr>
      <w:proofErr w:type="gramStart"/>
      <w:r w:rsidRPr="009027EA">
        <w:t>准确度指纸飞机</w:t>
      </w:r>
      <w:proofErr w:type="gramEnd"/>
      <w:r w:rsidRPr="009027EA">
        <w:t>折叠的尺寸、外形轮廓</w:t>
      </w:r>
      <w:r w:rsidR="000217AB">
        <w:rPr>
          <w:rFonts w:hint="eastAsia"/>
        </w:rPr>
        <w:t>。</w:t>
      </w:r>
    </w:p>
    <w:p w14:paraId="6192C72E" w14:textId="01C5A711" w:rsidR="00DA44A1" w:rsidRDefault="00DA44A1" w:rsidP="00ED0A26">
      <w:pPr>
        <w:pStyle w:val="af2"/>
      </w:pPr>
      <w:r w:rsidRPr="009027EA">
        <w:t>精细</w:t>
      </w:r>
      <w:proofErr w:type="gramStart"/>
      <w:r w:rsidRPr="009027EA">
        <w:t>度指纸飞机</w:t>
      </w:r>
      <w:proofErr w:type="gramEnd"/>
      <w:r w:rsidRPr="009027EA">
        <w:t>折叠时的折边、线条</w:t>
      </w:r>
      <w:r w:rsidRPr="009027EA">
        <w:rPr>
          <w:rFonts w:hint="eastAsia"/>
        </w:rPr>
        <w:t>。</w:t>
      </w:r>
    </w:p>
    <w:bookmarkEnd w:id="70"/>
    <w:p w14:paraId="16A6E9AE" w14:textId="0B8D8976" w:rsidR="0076142A" w:rsidRPr="00F312E5" w:rsidRDefault="0076142A" w:rsidP="00ED0A26">
      <w:pPr>
        <w:pStyle w:val="af2"/>
      </w:pPr>
      <w:r w:rsidRPr="00F312E5">
        <w:rPr>
          <w:rFonts w:hint="eastAsia"/>
        </w:rPr>
        <w:t>在规定时间</w:t>
      </w:r>
      <w:r w:rsidR="00C671E1">
        <w:rPr>
          <w:rFonts w:hint="eastAsia"/>
        </w:rPr>
        <w:t>每完成</w:t>
      </w:r>
      <w:r w:rsidR="00C671E1">
        <w:t>1</w:t>
      </w:r>
      <w:r w:rsidR="00C671E1">
        <w:rPr>
          <w:rFonts w:hint="eastAsia"/>
        </w:rPr>
        <w:t>架模型飞机得2</w:t>
      </w:r>
      <w:r w:rsidR="00C671E1">
        <w:t>0</w:t>
      </w:r>
      <w:r w:rsidR="00C671E1">
        <w:rPr>
          <w:rFonts w:hint="eastAsia"/>
        </w:rPr>
        <w:t>分</w:t>
      </w:r>
      <w:r w:rsidRPr="00F312E5">
        <w:rPr>
          <w:rFonts w:hint="eastAsia"/>
        </w:rPr>
        <w:t>。</w:t>
      </w:r>
    </w:p>
    <w:p w14:paraId="56F01C0E" w14:textId="5B2F59BD" w:rsidR="00DA44A1" w:rsidRPr="000217AB" w:rsidRDefault="00DA44A1" w:rsidP="00ED0A26">
      <w:pPr>
        <w:pStyle w:val="af2"/>
      </w:pPr>
      <w:r w:rsidRPr="000217AB">
        <w:t>制作分=得分</w:t>
      </w:r>
      <w:r w:rsidRPr="000217AB">
        <w:t>×</w:t>
      </w:r>
      <w:r w:rsidRPr="000217AB">
        <w:t>权重。</w:t>
      </w:r>
    </w:p>
    <w:p w14:paraId="547137F3" w14:textId="09754CD6" w:rsidR="00DA44A1" w:rsidRDefault="00DA44A1" w:rsidP="009027EA">
      <w:pPr>
        <w:pStyle w:val="affc"/>
        <w:spacing w:before="120" w:after="120"/>
      </w:pPr>
      <w:r>
        <w:t>飞行分（权重为50%）</w:t>
      </w:r>
      <w:r>
        <w:rPr>
          <w:rFonts w:hint="eastAsia"/>
        </w:rPr>
        <w:t>，满分为1</w:t>
      </w:r>
      <w:r>
        <w:t>00</w:t>
      </w:r>
      <w:r>
        <w:rPr>
          <w:rFonts w:hint="eastAsia"/>
        </w:rPr>
        <w:t>分</w:t>
      </w:r>
    </w:p>
    <w:p w14:paraId="1C270A70" w14:textId="77777777" w:rsidR="00ED0A26" w:rsidRDefault="00ED0A26" w:rsidP="00ED0A26">
      <w:pPr>
        <w:pStyle w:val="af2"/>
      </w:pPr>
      <w:r>
        <w:rPr>
          <w:rFonts w:hint="eastAsia"/>
        </w:rPr>
        <w:t>飞行评分按照飞行分评分通用规则执行。</w:t>
      </w:r>
    </w:p>
    <w:p w14:paraId="167C5094" w14:textId="28C802FA" w:rsidR="00DA44A1" w:rsidRPr="00F24AC1" w:rsidRDefault="00DA44A1" w:rsidP="00ED0A26">
      <w:pPr>
        <w:pStyle w:val="af2"/>
      </w:pPr>
      <w:r w:rsidRPr="00F24AC1">
        <w:t>留空飞行满分时间</w:t>
      </w:r>
      <w:r w:rsidRPr="00F24AC1">
        <w:rPr>
          <w:rFonts w:hint="eastAsia"/>
        </w:rPr>
        <w:t>和最大计时为5</w:t>
      </w:r>
      <w:r w:rsidR="00122614" w:rsidRPr="00F24AC1">
        <w:rPr>
          <w:rFonts w:hint="eastAsia"/>
        </w:rPr>
        <w:t>s</w:t>
      </w:r>
      <w:r w:rsidRPr="00F24AC1">
        <w:rPr>
          <w:rFonts w:hint="eastAsia"/>
        </w:rPr>
        <w:t>；</w:t>
      </w:r>
      <w:r w:rsidRPr="00F24AC1">
        <w:t>直线距离满分距离</w:t>
      </w:r>
      <w:r w:rsidRPr="00F24AC1">
        <w:rPr>
          <w:rFonts w:hint="eastAsia"/>
        </w:rPr>
        <w:t>和最大测距</w:t>
      </w:r>
      <w:r w:rsidRPr="00F24AC1">
        <w:t>为8</w:t>
      </w:r>
      <w:r w:rsidR="00550833" w:rsidRPr="00F24AC1">
        <w:t>m</w:t>
      </w:r>
      <w:r w:rsidRPr="00F24AC1">
        <w:t>。</w:t>
      </w:r>
    </w:p>
    <w:p w14:paraId="4373A1F4" w14:textId="728EC651" w:rsidR="00DA44A1" w:rsidRPr="00F24AC1" w:rsidRDefault="00DA44A1" w:rsidP="00ED0A26">
      <w:pPr>
        <w:pStyle w:val="af2"/>
      </w:pPr>
      <w:r w:rsidRPr="00F24AC1">
        <w:t>飞行分=(飞行时间/满分时间+飞行距离/满分距离)/2</w:t>
      </w:r>
      <w:r w:rsidRPr="00F24AC1">
        <w:t>×</w:t>
      </w:r>
      <w:r w:rsidRPr="00F24AC1">
        <w:t>100</w:t>
      </w:r>
      <w:r w:rsidRPr="00F24AC1">
        <w:t>×</w:t>
      </w:r>
      <w:r w:rsidRPr="00F24AC1">
        <w:t>权重。</w:t>
      </w:r>
    </w:p>
    <w:p w14:paraId="4618E66E" w14:textId="4CDF9282" w:rsidR="00DA44A1" w:rsidRPr="00F24AC1" w:rsidRDefault="00DA44A1" w:rsidP="005B76E6">
      <w:pPr>
        <w:pStyle w:val="affb"/>
        <w:spacing w:before="120" w:after="120"/>
        <w:rPr>
          <w:color w:val="000000" w:themeColor="text1"/>
        </w:rPr>
      </w:pPr>
      <w:r w:rsidRPr="00F24AC1">
        <w:rPr>
          <w:rFonts w:hint="eastAsia"/>
          <w:color w:val="000000" w:themeColor="text1"/>
        </w:rPr>
        <w:t>场地要求</w:t>
      </w:r>
    </w:p>
    <w:p w14:paraId="444CED2B" w14:textId="6087EDD9" w:rsidR="00DA44A1" w:rsidRPr="00F24AC1" w:rsidRDefault="00DA44A1" w:rsidP="00F24AC1">
      <w:pPr>
        <w:pStyle w:val="afffffffffff1"/>
      </w:pPr>
      <w:r w:rsidRPr="00F24AC1">
        <w:t>制作场地</w:t>
      </w:r>
      <w:r w:rsidR="00742D2B" w:rsidRPr="00F24AC1">
        <w:rPr>
          <w:rFonts w:hint="eastAsia"/>
        </w:rPr>
        <w:t>宜</w:t>
      </w:r>
      <w:r w:rsidRPr="00F24AC1">
        <w:t>在室内。</w:t>
      </w:r>
    </w:p>
    <w:p w14:paraId="2FFD1BCA" w14:textId="7958E6B1" w:rsidR="00DA44A1" w:rsidRPr="00F24AC1" w:rsidRDefault="00DA44A1" w:rsidP="00F24AC1">
      <w:pPr>
        <w:pStyle w:val="afffffffffff1"/>
      </w:pPr>
      <w:r w:rsidRPr="00F24AC1">
        <w:t>飞行场地</w:t>
      </w:r>
      <w:r w:rsidR="000217AB" w:rsidRPr="00F24AC1">
        <w:rPr>
          <w:rFonts w:hint="eastAsia"/>
        </w:rPr>
        <w:t>风速应小于2m/s</w:t>
      </w:r>
      <w:r w:rsidRPr="00F24AC1">
        <w:t>。</w:t>
      </w:r>
    </w:p>
    <w:p w14:paraId="1C1FE3A9" w14:textId="5F869708" w:rsidR="00DA44A1" w:rsidRDefault="00DA44A1" w:rsidP="00AF6D3E">
      <w:pPr>
        <w:pStyle w:val="affb"/>
        <w:spacing w:before="120" w:after="120"/>
      </w:pPr>
      <w:r>
        <w:rPr>
          <w:rFonts w:hint="eastAsia"/>
        </w:rPr>
        <w:t>器材</w:t>
      </w:r>
      <w:r w:rsidR="00F24AC1">
        <w:rPr>
          <w:rFonts w:hint="eastAsia"/>
        </w:rPr>
        <w:t>要求</w:t>
      </w:r>
    </w:p>
    <w:p w14:paraId="0E6D849E" w14:textId="2BC02D9F" w:rsidR="00DA44A1" w:rsidRPr="00742D2B" w:rsidRDefault="00F24AC1" w:rsidP="00AF6D3E">
      <w:pPr>
        <w:pStyle w:val="affc"/>
        <w:spacing w:before="120" w:after="120"/>
        <w:rPr>
          <w:rFonts w:ascii="宋体" w:eastAsia="宋体" w:hAnsi="宋体"/>
        </w:rPr>
      </w:pPr>
      <w:r>
        <w:rPr>
          <w:rFonts w:ascii="宋体" w:eastAsia="宋体" w:hAnsi="宋体" w:hint="eastAsia"/>
        </w:rPr>
        <w:t>纸张</w:t>
      </w:r>
      <w:r w:rsidR="00742D2B">
        <w:rPr>
          <w:rFonts w:ascii="宋体" w:eastAsia="宋体" w:hAnsi="宋体" w:hint="eastAsia"/>
        </w:rPr>
        <w:t>克重为</w:t>
      </w:r>
      <w:r w:rsidR="00DA44A1" w:rsidRPr="00742D2B">
        <w:rPr>
          <w:rFonts w:ascii="宋体" w:eastAsia="宋体" w:hAnsi="宋体"/>
        </w:rPr>
        <w:t>70</w:t>
      </w:r>
      <w:r w:rsidR="00742D2B">
        <w:rPr>
          <w:rFonts w:ascii="宋体" w:eastAsia="宋体" w:hAnsi="宋体" w:hint="eastAsia"/>
        </w:rPr>
        <w:t>g</w:t>
      </w:r>
      <w:r>
        <w:rPr>
          <w:rFonts w:ascii="宋体" w:eastAsia="宋体" w:hAnsi="宋体" w:hint="eastAsia"/>
        </w:rPr>
        <w:t>，尺寸为</w:t>
      </w:r>
      <w:r w:rsidR="00DA44A1" w:rsidRPr="00742D2B">
        <w:rPr>
          <w:rFonts w:ascii="宋体" w:eastAsia="宋体" w:hAnsi="宋体"/>
        </w:rPr>
        <w:t>21</w:t>
      </w:r>
      <w:r w:rsidR="00742D2B">
        <w:rPr>
          <w:rFonts w:ascii="宋体" w:eastAsia="宋体" w:hAnsi="宋体" w:hint="eastAsia"/>
        </w:rPr>
        <w:t>cm</w:t>
      </w:r>
      <w:r w:rsidR="00DA44A1" w:rsidRPr="00742D2B">
        <w:rPr>
          <w:rFonts w:ascii="宋体" w:eastAsia="宋体" w:hAnsi="宋体"/>
        </w:rPr>
        <w:t>×29.7</w:t>
      </w:r>
      <w:r w:rsidR="00742D2B">
        <w:rPr>
          <w:rFonts w:ascii="宋体" w:eastAsia="宋体" w:hAnsi="宋体" w:hint="eastAsia"/>
        </w:rPr>
        <w:t>cm</w:t>
      </w:r>
      <w:r w:rsidR="00DA44A1" w:rsidRPr="00742D2B">
        <w:rPr>
          <w:rFonts w:ascii="宋体" w:eastAsia="宋体" w:hAnsi="宋体"/>
        </w:rPr>
        <w:t>。</w:t>
      </w:r>
    </w:p>
    <w:p w14:paraId="1A855A0C" w14:textId="40AE47A7" w:rsidR="00DA44A1" w:rsidRPr="00742D2B" w:rsidRDefault="00DA44A1" w:rsidP="00AF6D3E">
      <w:pPr>
        <w:pStyle w:val="affc"/>
        <w:spacing w:before="120" w:after="120"/>
        <w:rPr>
          <w:rFonts w:ascii="宋体" w:eastAsia="宋体" w:hAnsi="宋体"/>
        </w:rPr>
      </w:pPr>
      <w:r w:rsidRPr="00742D2B">
        <w:rPr>
          <w:rFonts w:ascii="宋体" w:eastAsia="宋体" w:hAnsi="宋体"/>
        </w:rPr>
        <w:t>纸张由</w:t>
      </w:r>
      <w:r w:rsidR="00742D2B">
        <w:rPr>
          <w:rFonts w:ascii="宋体" w:eastAsia="宋体" w:hAnsi="宋体" w:hint="eastAsia"/>
        </w:rPr>
        <w:t>测试组织方</w:t>
      </w:r>
      <w:r w:rsidRPr="00742D2B">
        <w:rPr>
          <w:rFonts w:ascii="宋体" w:eastAsia="宋体" w:hAnsi="宋体"/>
        </w:rPr>
        <w:t>提供。</w:t>
      </w:r>
    </w:p>
    <w:p w14:paraId="68F010EC" w14:textId="7BB449FA" w:rsidR="00DA44A1" w:rsidRPr="008A430A" w:rsidRDefault="00DA44A1" w:rsidP="00DA44A1">
      <w:pPr>
        <w:pStyle w:val="affa"/>
        <w:spacing w:before="120" w:after="120"/>
      </w:pPr>
      <w:bookmarkStart w:id="71" w:name="_Toc114149340"/>
      <w:proofErr w:type="gramStart"/>
      <w:r w:rsidRPr="007D21CC">
        <w:rPr>
          <w:rFonts w:hint="eastAsia"/>
        </w:rPr>
        <w:t>自由飞类</w:t>
      </w:r>
      <w:proofErr w:type="gramEnd"/>
      <w:r w:rsidRPr="007D21CC">
        <w:rPr>
          <w:rFonts w:hint="eastAsia"/>
        </w:rPr>
        <w:t>模型飞机</w:t>
      </w:r>
      <w:bookmarkEnd w:id="71"/>
    </w:p>
    <w:p w14:paraId="4E6C1559" w14:textId="7E096DAC" w:rsidR="00DA44A1" w:rsidRPr="00A535F1" w:rsidRDefault="00DA44A1" w:rsidP="00DA44A1">
      <w:pPr>
        <w:pStyle w:val="affb"/>
        <w:spacing w:before="120" w:after="120"/>
        <w:rPr>
          <w:rFonts w:hAnsi="黑体"/>
        </w:rPr>
      </w:pPr>
      <w:r w:rsidRPr="00A535F1">
        <w:rPr>
          <w:rFonts w:hAnsi="黑体" w:hint="eastAsia"/>
        </w:rPr>
        <w:t>测试内容</w:t>
      </w:r>
      <w:r w:rsidR="00AF6D3E" w:rsidRPr="00A535F1">
        <w:rPr>
          <w:rFonts w:hAnsi="黑体" w:hint="eastAsia"/>
        </w:rPr>
        <w:t>:</w:t>
      </w:r>
      <w:r w:rsidR="00EE5B57" w:rsidRPr="00A535F1">
        <w:rPr>
          <w:rFonts w:hAnsi="黑体" w:hint="eastAsia"/>
        </w:rPr>
        <w:t xml:space="preserve"> </w:t>
      </w:r>
      <w:r w:rsidR="00A535F1" w:rsidRPr="00A535F1">
        <w:rPr>
          <w:rFonts w:hAnsi="黑体" w:hint="eastAsia"/>
        </w:rPr>
        <w:t>手掷拼插</w:t>
      </w:r>
      <w:r w:rsidR="00EE5B57" w:rsidRPr="00A535F1">
        <w:rPr>
          <w:rFonts w:hAnsi="黑体" w:hint="eastAsia"/>
        </w:rPr>
        <w:t>模型飞机制作、飞行</w:t>
      </w:r>
    </w:p>
    <w:p w14:paraId="237BE2DB" w14:textId="5FBB09AA" w:rsidR="00DA44A1" w:rsidRPr="00AF6D3E" w:rsidRDefault="00302350" w:rsidP="00AF6D3E">
      <w:pPr>
        <w:pStyle w:val="affb"/>
        <w:spacing w:before="120" w:after="120"/>
        <w:rPr>
          <w:rFonts w:hAnsi="黑体"/>
        </w:rPr>
      </w:pPr>
      <w:r>
        <w:rPr>
          <w:rFonts w:hAnsi="黑体" w:hint="eastAsia"/>
        </w:rPr>
        <w:t>测试要求</w:t>
      </w:r>
    </w:p>
    <w:p w14:paraId="5FF6D09F" w14:textId="4CB23AD3" w:rsidR="00EE5B57" w:rsidRPr="008457AA" w:rsidRDefault="00EE5B57" w:rsidP="00705B6D">
      <w:pPr>
        <w:pStyle w:val="afffffffffff1"/>
      </w:pPr>
      <w:r w:rsidRPr="008457AA">
        <w:rPr>
          <w:rFonts w:hint="eastAsia"/>
        </w:rPr>
        <w:t>利用套材，在20</w:t>
      </w:r>
      <w:r w:rsidR="00DE2F77">
        <w:rPr>
          <w:rFonts w:hint="eastAsia"/>
        </w:rPr>
        <w:t>min</w:t>
      </w:r>
      <w:r w:rsidRPr="008457AA">
        <w:rPr>
          <w:rFonts w:hint="eastAsia"/>
        </w:rPr>
        <w:t>内完成4种不同形态模型飞机的</w:t>
      </w:r>
      <w:r w:rsidR="0010417D">
        <w:rPr>
          <w:rFonts w:hint="eastAsia"/>
        </w:rPr>
        <w:t>制作</w:t>
      </w:r>
      <w:r w:rsidR="00705B6D">
        <w:rPr>
          <w:rFonts w:hint="eastAsia"/>
        </w:rPr>
        <w:t>，</w:t>
      </w:r>
      <w:r w:rsidR="00705B6D" w:rsidRPr="00EE5B57">
        <w:rPr>
          <w:rFonts w:hint="eastAsia"/>
        </w:rPr>
        <w:t>飞机须具有机身、机翼、尾翼三部分基本结构</w:t>
      </w:r>
      <w:r w:rsidR="00705B6D">
        <w:rPr>
          <w:rFonts w:hint="eastAsia"/>
        </w:rPr>
        <w:t>。</w:t>
      </w:r>
    </w:p>
    <w:p w14:paraId="1AAE5F79" w14:textId="7718EE97" w:rsidR="00EE5B57" w:rsidRPr="008457AA" w:rsidRDefault="00EE5B57" w:rsidP="00BC4DB7">
      <w:pPr>
        <w:pStyle w:val="afffffffffff1"/>
      </w:pPr>
      <w:r w:rsidRPr="008457AA">
        <w:rPr>
          <w:rFonts w:hint="eastAsia"/>
        </w:rPr>
        <w:t>任意选择1架飞机，在规定场地内进行手掷直线距离飞行。</w:t>
      </w:r>
    </w:p>
    <w:p w14:paraId="2A820BC1" w14:textId="26F80B41" w:rsidR="001849EC" w:rsidRPr="008457AA" w:rsidRDefault="00EE5B57" w:rsidP="001849EC">
      <w:pPr>
        <w:pStyle w:val="afffffffffff1"/>
      </w:pPr>
      <w:r w:rsidRPr="008457AA">
        <w:rPr>
          <w:rFonts w:hint="eastAsia"/>
        </w:rPr>
        <w:t>每名测试者有</w:t>
      </w:r>
      <w:r w:rsidR="00243B68">
        <w:rPr>
          <w:rFonts w:hint="eastAsia"/>
        </w:rPr>
        <w:t>2次</w:t>
      </w:r>
      <w:r w:rsidRPr="008457AA">
        <w:rPr>
          <w:rFonts w:hint="eastAsia"/>
        </w:rPr>
        <w:t>飞行机会，</w:t>
      </w:r>
      <w:proofErr w:type="gramStart"/>
      <w:r w:rsidRPr="008457AA">
        <w:rPr>
          <w:rFonts w:hint="eastAsia"/>
        </w:rPr>
        <w:t>取最高</w:t>
      </w:r>
      <w:proofErr w:type="gramEnd"/>
      <w:r w:rsidRPr="008457AA">
        <w:rPr>
          <w:rFonts w:hint="eastAsia"/>
        </w:rPr>
        <w:t>的一次飞行得分作为测试成绩。</w:t>
      </w:r>
    </w:p>
    <w:p w14:paraId="6FDB59FE" w14:textId="0FE6ED11" w:rsidR="00DA44A1" w:rsidRDefault="00DA44A1" w:rsidP="00EE5B57">
      <w:pPr>
        <w:pStyle w:val="affb"/>
        <w:spacing w:before="120" w:after="120"/>
        <w:rPr>
          <w:rFonts w:hAnsi="黑体"/>
        </w:rPr>
      </w:pPr>
      <w:r w:rsidRPr="00AF6D3E">
        <w:rPr>
          <w:rFonts w:hAnsi="黑体" w:hint="eastAsia"/>
        </w:rPr>
        <w:lastRenderedPageBreak/>
        <w:t>评分细则</w:t>
      </w:r>
    </w:p>
    <w:p w14:paraId="292163BE" w14:textId="24832652" w:rsidR="008457AA" w:rsidRPr="008457AA" w:rsidRDefault="008457AA" w:rsidP="008457AA">
      <w:pPr>
        <w:pStyle w:val="affc"/>
        <w:spacing w:before="120" w:after="120"/>
      </w:pPr>
      <w:r w:rsidRPr="008457AA">
        <w:rPr>
          <w:rFonts w:hint="eastAsia"/>
        </w:rPr>
        <w:t>总得分=制作分+飞行分。</w:t>
      </w:r>
    </w:p>
    <w:p w14:paraId="7D755796" w14:textId="60EC9B31" w:rsidR="00EE5B57" w:rsidRPr="00EE5B57" w:rsidRDefault="00EE5B57" w:rsidP="008457AA">
      <w:pPr>
        <w:pStyle w:val="affc"/>
        <w:spacing w:before="120" w:after="120"/>
      </w:pPr>
      <w:r w:rsidRPr="00EE5B57">
        <w:rPr>
          <w:rFonts w:hint="eastAsia"/>
        </w:rPr>
        <w:t>制作分（权重50%）：满分为100分。</w:t>
      </w:r>
    </w:p>
    <w:p w14:paraId="45E50673" w14:textId="5D27F21D" w:rsidR="00EE5B57" w:rsidRPr="00EE5B57" w:rsidRDefault="00A40A97" w:rsidP="008457AA">
      <w:pPr>
        <w:pStyle w:val="af2"/>
      </w:pPr>
      <w:r>
        <w:rPr>
          <w:rFonts w:hint="eastAsia"/>
        </w:rPr>
        <w:t>规定时间内</w:t>
      </w:r>
      <w:r w:rsidR="00EE5B57" w:rsidRPr="00EE5B57">
        <w:rPr>
          <w:rFonts w:hint="eastAsia"/>
        </w:rPr>
        <w:t>每</w:t>
      </w:r>
      <w:r>
        <w:rPr>
          <w:rFonts w:hint="eastAsia"/>
        </w:rPr>
        <w:t>制作</w:t>
      </w:r>
      <w:r w:rsidR="00EE5B57" w:rsidRPr="00EE5B57">
        <w:rPr>
          <w:rFonts w:hint="eastAsia"/>
        </w:rPr>
        <w:t>完成</w:t>
      </w:r>
      <w:r>
        <w:rPr>
          <w:rFonts w:hint="eastAsia"/>
        </w:rPr>
        <w:t>1</w:t>
      </w:r>
      <w:r w:rsidR="00EE5B57" w:rsidRPr="00EE5B57">
        <w:rPr>
          <w:rFonts w:hint="eastAsia"/>
        </w:rPr>
        <w:t>架模型飞机得25分；单架飞机中，每缺少一个主要部件（机身、机翼、尾翼）扣8分。</w:t>
      </w:r>
    </w:p>
    <w:p w14:paraId="7E353FA4" w14:textId="53B66CA1" w:rsidR="00EE5B57" w:rsidRPr="00EE5B57" w:rsidRDefault="00EE5B57" w:rsidP="008457AA">
      <w:pPr>
        <w:pStyle w:val="af2"/>
      </w:pPr>
      <w:r w:rsidRPr="00EE5B57">
        <w:rPr>
          <w:rFonts w:hint="eastAsia"/>
        </w:rPr>
        <w:t>制作得分=得分×权重。</w:t>
      </w:r>
    </w:p>
    <w:p w14:paraId="7095B059" w14:textId="1CA86CAC" w:rsidR="008457AA" w:rsidRDefault="00EE5B57" w:rsidP="008457AA">
      <w:pPr>
        <w:pStyle w:val="affc"/>
        <w:spacing w:before="120" w:after="120"/>
      </w:pPr>
      <w:r w:rsidRPr="008457AA">
        <w:rPr>
          <w:rFonts w:hint="eastAsia"/>
        </w:rPr>
        <w:t>飞行分（权重为50%）：飞行距离满分距离为10</w:t>
      </w:r>
      <w:r w:rsidR="00FF4482">
        <w:rPr>
          <w:rFonts w:hint="eastAsia"/>
        </w:rPr>
        <w:t>m</w:t>
      </w:r>
      <w:r w:rsidRPr="008457AA">
        <w:rPr>
          <w:rFonts w:hint="eastAsia"/>
        </w:rPr>
        <w:t>。</w:t>
      </w:r>
    </w:p>
    <w:p w14:paraId="31074F1C" w14:textId="77777777" w:rsidR="00ED0A26" w:rsidRPr="00ED0A26" w:rsidRDefault="00ED0A26" w:rsidP="008457AA">
      <w:pPr>
        <w:pStyle w:val="af2"/>
        <w:rPr>
          <w:rFonts w:ascii="黑体" w:eastAsia="黑体"/>
        </w:rPr>
      </w:pPr>
      <w:r>
        <w:rPr>
          <w:rFonts w:hint="eastAsia"/>
        </w:rPr>
        <w:t>飞行评分按照飞行分评分通用规则执行。</w:t>
      </w:r>
    </w:p>
    <w:p w14:paraId="74E05DCC" w14:textId="4E0BAD61" w:rsidR="00EE5B57" w:rsidRPr="008457AA" w:rsidRDefault="00EE5B57" w:rsidP="008457AA">
      <w:pPr>
        <w:pStyle w:val="af2"/>
        <w:rPr>
          <w:rFonts w:ascii="黑体" w:eastAsia="黑体"/>
        </w:rPr>
      </w:pPr>
      <w:r w:rsidRPr="008457AA">
        <w:rPr>
          <w:rFonts w:hint="eastAsia"/>
        </w:rPr>
        <w:t>飞行得分=（飞行距离/满分距离)×100×权重。</w:t>
      </w:r>
    </w:p>
    <w:p w14:paraId="06447D66" w14:textId="42481E08" w:rsidR="00DA44A1" w:rsidRPr="00AF6D3E" w:rsidRDefault="00DA44A1" w:rsidP="00EE5B57">
      <w:pPr>
        <w:pStyle w:val="affb"/>
        <w:spacing w:before="120" w:after="120"/>
        <w:rPr>
          <w:rFonts w:hAnsi="黑体"/>
        </w:rPr>
      </w:pPr>
      <w:r w:rsidRPr="00AF6D3E">
        <w:rPr>
          <w:rFonts w:hAnsi="黑体" w:hint="eastAsia"/>
        </w:rPr>
        <w:t>场地要求</w:t>
      </w:r>
    </w:p>
    <w:p w14:paraId="413F640C" w14:textId="77777777" w:rsidR="00B8099B" w:rsidRPr="000217AB" w:rsidRDefault="00B8099B" w:rsidP="00B15331">
      <w:pPr>
        <w:pStyle w:val="afffffffffff1"/>
      </w:pPr>
      <w:r w:rsidRPr="000217AB">
        <w:t>制作场地</w:t>
      </w:r>
      <w:r>
        <w:rPr>
          <w:rFonts w:hint="eastAsia"/>
        </w:rPr>
        <w:t>宜</w:t>
      </w:r>
      <w:r w:rsidRPr="000217AB">
        <w:t>在室内。</w:t>
      </w:r>
    </w:p>
    <w:p w14:paraId="37EDF34E" w14:textId="0F273F4C" w:rsidR="00B8099B" w:rsidRPr="0034237B" w:rsidRDefault="00B8099B" w:rsidP="00B15331">
      <w:pPr>
        <w:pStyle w:val="afffffffffff1"/>
        <w:rPr>
          <w:color w:val="000000" w:themeColor="text1"/>
        </w:rPr>
      </w:pPr>
      <w:r w:rsidRPr="0034237B">
        <w:rPr>
          <w:color w:val="000000" w:themeColor="text1"/>
        </w:rPr>
        <w:t>飞行场地</w:t>
      </w:r>
      <w:r w:rsidRPr="0034237B">
        <w:rPr>
          <w:rFonts w:hint="eastAsia"/>
          <w:color w:val="000000" w:themeColor="text1"/>
        </w:rPr>
        <w:t>风速应小于2m/s</w:t>
      </w:r>
      <w:r w:rsidRPr="0034237B">
        <w:rPr>
          <w:color w:val="000000" w:themeColor="text1"/>
        </w:rPr>
        <w:t>。</w:t>
      </w:r>
    </w:p>
    <w:p w14:paraId="1965B9EF" w14:textId="037A4701" w:rsidR="00DA44A1" w:rsidRDefault="00DA44A1" w:rsidP="005274F7">
      <w:pPr>
        <w:pStyle w:val="affb"/>
        <w:spacing w:before="120" w:after="120"/>
      </w:pPr>
      <w:r>
        <w:rPr>
          <w:rFonts w:hint="eastAsia"/>
        </w:rPr>
        <w:t>器材</w:t>
      </w:r>
      <w:r w:rsidR="00B8099B">
        <w:rPr>
          <w:rFonts w:hint="eastAsia"/>
        </w:rPr>
        <w:t>要求</w:t>
      </w:r>
    </w:p>
    <w:p w14:paraId="3462BDE0" w14:textId="785CABC4" w:rsidR="0009215A" w:rsidRPr="00B8099B" w:rsidRDefault="0009215A" w:rsidP="00B15331">
      <w:pPr>
        <w:pStyle w:val="afffffffffff1"/>
      </w:pPr>
      <w:r w:rsidRPr="00B8099B">
        <w:rPr>
          <w:rFonts w:hint="eastAsia"/>
        </w:rPr>
        <w:t>制作材料为机翼、机身、尾翼拼插件套材。</w:t>
      </w:r>
    </w:p>
    <w:p w14:paraId="4B1B1C9B" w14:textId="05B615F0" w:rsidR="0009215A" w:rsidRPr="00B8099B" w:rsidRDefault="0009215A" w:rsidP="00B15331">
      <w:pPr>
        <w:pStyle w:val="afffffffffff1"/>
      </w:pPr>
      <w:r w:rsidRPr="00B8099B">
        <w:rPr>
          <w:rFonts w:hint="eastAsia"/>
        </w:rPr>
        <w:t>飞机主体材料为PP板材质，辅料为胶带及配重片。</w:t>
      </w:r>
    </w:p>
    <w:p w14:paraId="16824507" w14:textId="7FFFE8ED" w:rsidR="008A7450" w:rsidRPr="00B8099B" w:rsidRDefault="0009215A" w:rsidP="00B15331">
      <w:pPr>
        <w:pStyle w:val="afffffffffff1"/>
      </w:pPr>
      <w:r w:rsidRPr="00B8099B">
        <w:rPr>
          <w:rFonts w:hint="eastAsia"/>
        </w:rPr>
        <w:t>模型飞机机翼翼展不大于40</w:t>
      </w:r>
      <w:r w:rsidR="00B8099B">
        <w:rPr>
          <w:rFonts w:hint="eastAsia"/>
        </w:rPr>
        <w:t>cm</w:t>
      </w:r>
      <w:r w:rsidRPr="00B8099B">
        <w:rPr>
          <w:rFonts w:hint="eastAsia"/>
        </w:rPr>
        <w:t>、机身长度不超过40</w:t>
      </w:r>
      <w:r w:rsidR="00B8099B">
        <w:rPr>
          <w:rFonts w:hint="eastAsia"/>
        </w:rPr>
        <w:t>cm</w:t>
      </w:r>
      <w:r w:rsidRPr="00B8099B">
        <w:rPr>
          <w:rFonts w:hint="eastAsia"/>
        </w:rPr>
        <w:t>。</w:t>
      </w:r>
    </w:p>
    <w:p w14:paraId="086403A8" w14:textId="77777777" w:rsidR="008A7450" w:rsidRPr="008A7450" w:rsidRDefault="008A7450" w:rsidP="008A7450">
      <w:pPr>
        <w:pStyle w:val="afffff1"/>
        <w:ind w:firstLine="420"/>
      </w:pPr>
    </w:p>
    <w:p w14:paraId="52B95467" w14:textId="3E58B6CF" w:rsidR="008A7450" w:rsidRDefault="008A7450" w:rsidP="008A7450">
      <w:pPr>
        <w:pStyle w:val="afffff1"/>
        <w:ind w:firstLine="420"/>
      </w:pPr>
    </w:p>
    <w:p w14:paraId="3B4ED36B" w14:textId="77777777" w:rsidR="008A7450" w:rsidRDefault="008A7450" w:rsidP="008A7450">
      <w:pPr>
        <w:pStyle w:val="afffff1"/>
        <w:ind w:firstLine="420"/>
        <w:sectPr w:rsidR="008A7450" w:rsidSect="008A7450">
          <w:headerReference w:type="even" r:id="rId18"/>
          <w:headerReference w:type="default" r:id="rId19"/>
          <w:footerReference w:type="default" r:id="rId20"/>
          <w:pgSz w:w="11906" w:h="16838" w:code="9"/>
          <w:pgMar w:top="1928" w:right="1134" w:bottom="1134" w:left="1134" w:header="1418" w:footer="1134" w:gutter="284"/>
          <w:cols w:space="425"/>
          <w:formProt w:val="0"/>
          <w:docGrid w:linePitch="312"/>
        </w:sectPr>
      </w:pPr>
    </w:p>
    <w:p w14:paraId="6C6A086D" w14:textId="0DB0BC38" w:rsidR="008A7450" w:rsidRDefault="008A7450" w:rsidP="008A7450">
      <w:pPr>
        <w:pStyle w:val="af8"/>
        <w:rPr>
          <w:vanish w:val="0"/>
        </w:rPr>
      </w:pPr>
    </w:p>
    <w:p w14:paraId="50316FCF" w14:textId="7C668E47" w:rsidR="008A7450" w:rsidRDefault="008A7450" w:rsidP="008A7450">
      <w:pPr>
        <w:pStyle w:val="afe"/>
        <w:rPr>
          <w:vanish w:val="0"/>
        </w:rPr>
      </w:pPr>
    </w:p>
    <w:p w14:paraId="056D32F5" w14:textId="608AD634" w:rsidR="008A7450" w:rsidRDefault="008A7450" w:rsidP="008A7450">
      <w:pPr>
        <w:pStyle w:val="aff9"/>
        <w:spacing w:after="120"/>
      </w:pPr>
      <w:r>
        <w:br/>
      </w:r>
      <w:bookmarkStart w:id="72" w:name="_Toc114149341"/>
      <w:r>
        <w:rPr>
          <w:rFonts w:hint="eastAsia"/>
        </w:rPr>
        <w:t>（规范性）</w:t>
      </w:r>
      <w:r>
        <w:br/>
      </w:r>
      <w:r>
        <w:rPr>
          <w:rFonts w:hint="eastAsia"/>
        </w:rPr>
        <w:t>等级二科目测试方法</w:t>
      </w:r>
      <w:bookmarkEnd w:id="72"/>
    </w:p>
    <w:p w14:paraId="1ED78878" w14:textId="6B41405E" w:rsidR="00DA44A1" w:rsidRPr="00FC2B47" w:rsidRDefault="00DA44A1" w:rsidP="00FC2B47">
      <w:pPr>
        <w:pStyle w:val="affa"/>
        <w:spacing w:before="120" w:after="120"/>
      </w:pPr>
      <w:bookmarkStart w:id="73" w:name="_Toc114149342"/>
      <w:r>
        <w:rPr>
          <w:rFonts w:hint="eastAsia"/>
        </w:rPr>
        <w:t>纸飞机类模型飞机</w:t>
      </w:r>
      <w:bookmarkEnd w:id="73"/>
    </w:p>
    <w:p w14:paraId="5309F2D6" w14:textId="2C0E10B4" w:rsidR="00DA44A1" w:rsidRPr="00FC2B47" w:rsidRDefault="00DA44A1" w:rsidP="00FC2B47">
      <w:pPr>
        <w:pStyle w:val="affb"/>
        <w:spacing w:before="120" w:after="120"/>
        <w:rPr>
          <w:rFonts w:hAnsi="黑体"/>
        </w:rPr>
      </w:pPr>
      <w:r>
        <w:rPr>
          <w:rFonts w:hAnsi="黑体" w:hint="eastAsia"/>
        </w:rPr>
        <w:t>测试内容</w:t>
      </w:r>
      <w:r w:rsidR="00FC2B47">
        <w:rPr>
          <w:rFonts w:hAnsi="黑体" w:hint="eastAsia"/>
        </w:rPr>
        <w:t>：</w:t>
      </w:r>
      <w:r w:rsidRPr="00FC2B47">
        <w:rPr>
          <w:rFonts w:hint="eastAsia"/>
        </w:rPr>
        <w:t>风火轮纸飞机制作、飞行</w:t>
      </w:r>
    </w:p>
    <w:p w14:paraId="3FB5D4D5" w14:textId="17C86D37" w:rsidR="00DA44A1" w:rsidRDefault="00302350" w:rsidP="00FC2B47">
      <w:pPr>
        <w:pStyle w:val="affb"/>
        <w:spacing w:before="120" w:after="120"/>
      </w:pPr>
      <w:r>
        <w:rPr>
          <w:rFonts w:hint="eastAsia"/>
        </w:rPr>
        <w:t>测试要求</w:t>
      </w:r>
      <w:r w:rsidR="00DA44A1">
        <w:rPr>
          <w:rFonts w:hint="eastAsia"/>
        </w:rPr>
        <w:t>：</w:t>
      </w:r>
    </w:p>
    <w:p w14:paraId="3DB2C818" w14:textId="0BBEFFC6" w:rsidR="00DA44A1" w:rsidRPr="00FC2B47" w:rsidRDefault="00DA44A1" w:rsidP="003B3C1A">
      <w:pPr>
        <w:pStyle w:val="afffffffffff1"/>
      </w:pPr>
      <w:r w:rsidRPr="00FC2B47">
        <w:rPr>
          <w:rFonts w:hint="eastAsia"/>
        </w:rPr>
        <w:t xml:space="preserve"> </w:t>
      </w:r>
      <w:r w:rsidR="00E16D49">
        <w:rPr>
          <w:rFonts w:hint="eastAsia"/>
        </w:rPr>
        <w:t>利用</w:t>
      </w:r>
      <w:r w:rsidR="00E16D49" w:rsidRPr="00FC2B47">
        <w:t>套材</w:t>
      </w:r>
      <w:r w:rsidR="00E16D49">
        <w:rPr>
          <w:rFonts w:hint="eastAsia"/>
        </w:rPr>
        <w:t>，</w:t>
      </w:r>
      <w:r w:rsidRPr="00366518">
        <w:rPr>
          <w:color w:val="000000" w:themeColor="text1"/>
        </w:rPr>
        <w:t>在10</w:t>
      </w:r>
      <w:r w:rsidR="00DE2F77" w:rsidRPr="00366518">
        <w:rPr>
          <w:color w:val="000000" w:themeColor="text1"/>
        </w:rPr>
        <w:t>min</w:t>
      </w:r>
      <w:r w:rsidRPr="00FC2B47">
        <w:t>内完成2架风火轮纸飞机的制作。</w:t>
      </w:r>
    </w:p>
    <w:p w14:paraId="0EB31CF5" w14:textId="7EE82F40" w:rsidR="00DA44A1" w:rsidRPr="00FC2B47" w:rsidRDefault="00DA44A1" w:rsidP="003B3C1A">
      <w:pPr>
        <w:pStyle w:val="afffffffffff1"/>
      </w:pPr>
      <w:r w:rsidRPr="00FC2B47">
        <w:t xml:space="preserve"> </w:t>
      </w:r>
      <w:r w:rsidRPr="00FC2B47">
        <w:rPr>
          <w:rFonts w:hint="eastAsia"/>
        </w:rPr>
        <w:t>2</w:t>
      </w:r>
      <w:r w:rsidR="00DE2F77">
        <w:t>min</w:t>
      </w:r>
      <w:r w:rsidRPr="00FC2B47">
        <w:t>内在规定场地使用气流生成板操纵风火轮飞行</w:t>
      </w:r>
      <w:r w:rsidR="00366518">
        <w:rPr>
          <w:rFonts w:hint="eastAsia"/>
        </w:rPr>
        <w:t>，</w:t>
      </w:r>
      <w:r w:rsidRPr="00FC2B47">
        <w:t>按照飞行距离获得相应分数。</w:t>
      </w:r>
    </w:p>
    <w:p w14:paraId="7F8E36A6" w14:textId="66D2382B" w:rsidR="00DA44A1" w:rsidRPr="00FC2B47" w:rsidRDefault="00DA44A1" w:rsidP="003B3C1A">
      <w:pPr>
        <w:pStyle w:val="afffffffffff1"/>
      </w:pPr>
      <w:r w:rsidRPr="00FC2B47">
        <w:rPr>
          <w:rFonts w:hint="eastAsia"/>
        </w:rPr>
        <w:t xml:space="preserve"> </w:t>
      </w:r>
      <w:r w:rsidRPr="00FC2B47">
        <w:t>每名测试者有</w:t>
      </w:r>
      <w:r w:rsidR="00243B68">
        <w:t>2次</w:t>
      </w:r>
      <w:r w:rsidRPr="00FC2B47">
        <w:t>飞行机测试机会，取高的一次飞行得分作为测试成绩。</w:t>
      </w:r>
    </w:p>
    <w:p w14:paraId="3F580A01" w14:textId="77777777" w:rsidR="00FC2B47" w:rsidRPr="00FC2B47" w:rsidRDefault="00DA44A1" w:rsidP="00FC2B47">
      <w:pPr>
        <w:pStyle w:val="affb"/>
        <w:spacing w:before="120" w:after="120"/>
      </w:pPr>
      <w:r w:rsidRPr="00FC2B47">
        <w:rPr>
          <w:rFonts w:hint="eastAsia"/>
        </w:rPr>
        <w:t>评分细则</w:t>
      </w:r>
    </w:p>
    <w:p w14:paraId="05B77241" w14:textId="32353C53" w:rsidR="00DA44A1" w:rsidRPr="00FC2B47" w:rsidRDefault="00DA44A1" w:rsidP="00FC2B47">
      <w:pPr>
        <w:pStyle w:val="affc"/>
        <w:spacing w:before="120" w:after="120"/>
        <w:rPr>
          <w:rFonts w:hAnsi="黑体"/>
        </w:rPr>
      </w:pPr>
      <w:r w:rsidRPr="00FC2B47">
        <w:t>总得分=制作分+飞行分。</w:t>
      </w:r>
    </w:p>
    <w:p w14:paraId="69A6EC65" w14:textId="77777777" w:rsidR="00DA44A1" w:rsidRPr="00FC2B47" w:rsidRDefault="00DA44A1" w:rsidP="00FC2B47">
      <w:pPr>
        <w:pStyle w:val="affc"/>
        <w:spacing w:before="120" w:after="120"/>
      </w:pPr>
      <w:r w:rsidRPr="00FC2B47">
        <w:rPr>
          <w:rFonts w:hint="eastAsia"/>
        </w:rPr>
        <w:t xml:space="preserve"> </w:t>
      </w:r>
      <w:r w:rsidRPr="00FC2B47">
        <w:t>制作分（权重30%）</w:t>
      </w:r>
      <w:r w:rsidRPr="00FC2B47">
        <w:rPr>
          <w:rFonts w:hint="eastAsia"/>
        </w:rPr>
        <w:t>，</w:t>
      </w:r>
      <w:r w:rsidRPr="00FC2B47">
        <w:t>满分为100分。</w:t>
      </w:r>
    </w:p>
    <w:p w14:paraId="35D35D6F" w14:textId="77777777" w:rsidR="00EB2E14" w:rsidRPr="00C31F4A" w:rsidRDefault="00EB2E14" w:rsidP="00EB2E14">
      <w:pPr>
        <w:pStyle w:val="af2"/>
      </w:pPr>
      <w:r w:rsidRPr="00C31F4A">
        <w:t>制作评分按照制作分评分通用规则执行</w:t>
      </w:r>
      <w:r>
        <w:rPr>
          <w:rFonts w:hint="eastAsia"/>
        </w:rPr>
        <w:t>。</w:t>
      </w:r>
    </w:p>
    <w:p w14:paraId="43C7D527" w14:textId="42CCEE52" w:rsidR="00DA44A1" w:rsidRPr="00C31F4A" w:rsidRDefault="005130D3" w:rsidP="00FC2B47">
      <w:pPr>
        <w:pStyle w:val="af2"/>
      </w:pPr>
      <w:r>
        <w:rPr>
          <w:rFonts w:hint="eastAsia"/>
        </w:rPr>
        <w:t>规定时间内</w:t>
      </w:r>
      <w:r w:rsidR="003B3C1A" w:rsidRPr="00EE5B57">
        <w:rPr>
          <w:rFonts w:hint="eastAsia"/>
        </w:rPr>
        <w:t>每制作完成</w:t>
      </w:r>
      <w:r w:rsidR="00C671E1">
        <w:rPr>
          <w:rFonts w:hint="eastAsia"/>
        </w:rPr>
        <w:t>1</w:t>
      </w:r>
      <w:r w:rsidR="003B3C1A" w:rsidRPr="00EE5B57">
        <w:rPr>
          <w:rFonts w:hint="eastAsia"/>
        </w:rPr>
        <w:t>架模型飞机得</w:t>
      </w:r>
      <w:r w:rsidR="003B3C1A">
        <w:t>50</w:t>
      </w:r>
      <w:r w:rsidR="003B3C1A" w:rsidRPr="00EE5B57">
        <w:rPr>
          <w:rFonts w:hint="eastAsia"/>
        </w:rPr>
        <w:t>分</w:t>
      </w:r>
      <w:r>
        <w:rPr>
          <w:rFonts w:hint="eastAsia"/>
        </w:rPr>
        <w:t>。</w:t>
      </w:r>
    </w:p>
    <w:p w14:paraId="636AD9E3" w14:textId="3DD270C1" w:rsidR="00DA44A1" w:rsidRPr="00C31F4A" w:rsidRDefault="00DA44A1" w:rsidP="00FC2B47">
      <w:pPr>
        <w:pStyle w:val="af2"/>
      </w:pPr>
      <w:r w:rsidRPr="00C31F4A">
        <w:t>制作得分=得分</w:t>
      </w:r>
      <w:r w:rsidRPr="00C31F4A">
        <w:t>×</w:t>
      </w:r>
      <w:r w:rsidRPr="00C31F4A">
        <w:t>权重。</w:t>
      </w:r>
    </w:p>
    <w:p w14:paraId="1535C3B7" w14:textId="77777777" w:rsidR="00DA44A1" w:rsidRPr="00FC2B47" w:rsidRDefault="00DA44A1" w:rsidP="00FC2B47">
      <w:pPr>
        <w:pStyle w:val="affc"/>
        <w:spacing w:before="120" w:after="120"/>
      </w:pPr>
      <w:r w:rsidRPr="00FC2B47">
        <w:t xml:space="preserve"> 飞行分（权重为70%）</w:t>
      </w:r>
      <w:r w:rsidRPr="00FC2B47">
        <w:rPr>
          <w:rFonts w:hint="eastAsia"/>
        </w:rPr>
        <w:t>，</w:t>
      </w:r>
      <w:r w:rsidRPr="00FC2B47">
        <w:t>满分为100分：</w:t>
      </w:r>
    </w:p>
    <w:p w14:paraId="2F092368" w14:textId="77777777" w:rsidR="00ED0A26" w:rsidRDefault="00ED0A26" w:rsidP="00FC2B47">
      <w:pPr>
        <w:pStyle w:val="af2"/>
      </w:pPr>
      <w:r>
        <w:rPr>
          <w:rFonts w:hint="eastAsia"/>
        </w:rPr>
        <w:t>飞行评分按照飞行分评分通用规则执行。</w:t>
      </w:r>
    </w:p>
    <w:p w14:paraId="4AA20CAF" w14:textId="7F9FC302" w:rsidR="00DA44A1" w:rsidRPr="00C31F4A" w:rsidRDefault="00DA44A1" w:rsidP="00FC2B47">
      <w:pPr>
        <w:pStyle w:val="af2"/>
      </w:pPr>
      <w:r w:rsidRPr="00C31F4A">
        <w:t>飞行距离满分距离</w:t>
      </w:r>
      <w:r>
        <w:rPr>
          <w:rFonts w:hint="eastAsia"/>
        </w:rPr>
        <w:t>和最大测距</w:t>
      </w:r>
      <w:r w:rsidRPr="00C31F4A">
        <w:t>为10</w:t>
      </w:r>
      <w:r w:rsidR="005130D3">
        <w:rPr>
          <w:rFonts w:hint="eastAsia"/>
        </w:rPr>
        <w:t>m</w:t>
      </w:r>
      <w:r w:rsidRPr="00C31F4A">
        <w:t>。</w:t>
      </w:r>
    </w:p>
    <w:p w14:paraId="45CD812C" w14:textId="557459A6" w:rsidR="00DA44A1" w:rsidRPr="00C31F4A" w:rsidRDefault="00DA44A1" w:rsidP="00FC2B47">
      <w:pPr>
        <w:pStyle w:val="af2"/>
      </w:pPr>
      <w:r w:rsidRPr="00C31F4A">
        <w:t>如测试者中途脚踩边线或对模型失去控制，则以测试者所在的位置计飞行距离</w:t>
      </w:r>
      <w:r w:rsidR="005130D3">
        <w:rPr>
          <w:rFonts w:hint="eastAsia"/>
        </w:rPr>
        <w:t>。</w:t>
      </w:r>
    </w:p>
    <w:p w14:paraId="18A85131" w14:textId="7407C439" w:rsidR="00DA44A1" w:rsidRPr="00FC2B47" w:rsidRDefault="00DA44A1" w:rsidP="00FC2B47">
      <w:pPr>
        <w:pStyle w:val="af2"/>
      </w:pPr>
      <w:r w:rsidRPr="00C31F4A">
        <w:t>飞行分=飞行距离/满分距离</w:t>
      </w:r>
      <w:r w:rsidRPr="00C31F4A">
        <w:t>×</w:t>
      </w:r>
      <w:r w:rsidRPr="00C31F4A">
        <w:t>100</w:t>
      </w:r>
      <w:r w:rsidRPr="00C31F4A">
        <w:t>×</w:t>
      </w:r>
      <w:r w:rsidRPr="00C31F4A">
        <w:t>权重。</w:t>
      </w:r>
    </w:p>
    <w:p w14:paraId="0C3F78E1" w14:textId="77777777" w:rsidR="00DA44A1" w:rsidRPr="00FC2B47" w:rsidRDefault="00DA44A1" w:rsidP="00FC2B47">
      <w:pPr>
        <w:pStyle w:val="affb"/>
        <w:spacing w:before="120" w:after="120"/>
      </w:pPr>
      <w:r w:rsidRPr="00FC2B47">
        <w:rPr>
          <w:rFonts w:hint="eastAsia"/>
        </w:rPr>
        <w:t>场地要求</w:t>
      </w:r>
    </w:p>
    <w:p w14:paraId="4B522DA2" w14:textId="77777777" w:rsidR="00E30C48" w:rsidRPr="000217AB" w:rsidRDefault="00E30C48" w:rsidP="006D71A9">
      <w:pPr>
        <w:pStyle w:val="afffffffffff1"/>
      </w:pPr>
      <w:r w:rsidRPr="000217AB">
        <w:t>制作场地</w:t>
      </w:r>
      <w:r>
        <w:rPr>
          <w:rFonts w:hint="eastAsia"/>
        </w:rPr>
        <w:t>宜</w:t>
      </w:r>
      <w:r w:rsidRPr="000217AB">
        <w:t>在室内。</w:t>
      </w:r>
    </w:p>
    <w:p w14:paraId="2AAD751F" w14:textId="5D774726" w:rsidR="00E30C48" w:rsidRDefault="00E30C48" w:rsidP="006D71A9">
      <w:pPr>
        <w:pStyle w:val="afffffffffff1"/>
        <w:rPr>
          <w:color w:val="000000" w:themeColor="text1"/>
        </w:rPr>
      </w:pPr>
      <w:r w:rsidRPr="006D71A9">
        <w:rPr>
          <w:color w:val="000000" w:themeColor="text1"/>
        </w:rPr>
        <w:t>飞行场地</w:t>
      </w:r>
      <w:r w:rsidRPr="006D71A9">
        <w:rPr>
          <w:rFonts w:hint="eastAsia"/>
          <w:color w:val="000000" w:themeColor="text1"/>
        </w:rPr>
        <w:t>风速应小于2m/s</w:t>
      </w:r>
      <w:r w:rsidRPr="006D71A9">
        <w:rPr>
          <w:color w:val="000000" w:themeColor="text1"/>
        </w:rPr>
        <w:t>。</w:t>
      </w:r>
    </w:p>
    <w:p w14:paraId="43F177FD" w14:textId="7CE2A0A0" w:rsidR="006D71A9" w:rsidRPr="006D71A9" w:rsidRDefault="006D71A9" w:rsidP="006D71A9">
      <w:pPr>
        <w:pStyle w:val="afffffffffff1"/>
        <w:rPr>
          <w:color w:val="000000" w:themeColor="text1"/>
        </w:rPr>
      </w:pPr>
      <w:r w:rsidRPr="006D71A9">
        <w:rPr>
          <w:rFonts w:hint="eastAsia"/>
          <w:color w:val="000000" w:themeColor="text1"/>
        </w:rPr>
        <w:t>测试场地示意图见图B</w:t>
      </w:r>
      <w:r w:rsidRPr="006D71A9">
        <w:rPr>
          <w:color w:val="000000" w:themeColor="text1"/>
        </w:rPr>
        <w:t>.1</w:t>
      </w:r>
      <w:r w:rsidRPr="006D71A9">
        <w:rPr>
          <w:rFonts w:hint="eastAsia"/>
          <w:color w:val="000000" w:themeColor="text1"/>
        </w:rPr>
        <w:t>。</w:t>
      </w:r>
    </w:p>
    <w:p w14:paraId="32F3AC7D" w14:textId="73CC0743" w:rsidR="00DA44A1" w:rsidRDefault="00AA51D4" w:rsidP="00DA44A1">
      <w:pPr>
        <w:pStyle w:val="affffffffffff1"/>
        <w:ind w:firstLineChars="0" w:firstLine="0"/>
        <w:jc w:val="center"/>
        <w:rPr>
          <w:rFonts w:asciiTheme="minorEastAsia" w:eastAsiaTheme="minorEastAsia" w:hAnsiTheme="minorEastAsia"/>
        </w:rPr>
      </w:pPr>
      <w:r w:rsidRPr="00AA51D4">
        <w:rPr>
          <w:rFonts w:asciiTheme="minorEastAsia" w:eastAsiaTheme="minorEastAsia" w:hAnsiTheme="minorEastAsia"/>
          <w:noProof/>
        </w:rPr>
        <w:drawing>
          <wp:inline distT="0" distB="0" distL="0" distR="0" wp14:anchorId="4479A747" wp14:editId="4A7A6D62">
            <wp:extent cx="4663780" cy="1285357"/>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2737" cy="1293338"/>
                    </a:xfrm>
                    <a:prstGeom prst="rect">
                      <a:avLst/>
                    </a:prstGeom>
                    <a:noFill/>
                    <a:ln>
                      <a:noFill/>
                    </a:ln>
                  </pic:spPr>
                </pic:pic>
              </a:graphicData>
            </a:graphic>
          </wp:inline>
        </w:drawing>
      </w:r>
    </w:p>
    <w:p w14:paraId="753F8E45" w14:textId="6D7C0D3C" w:rsidR="00E173DC" w:rsidRDefault="00E173DC" w:rsidP="00DA44A1">
      <w:pPr>
        <w:pStyle w:val="affffffffffff1"/>
        <w:ind w:firstLineChars="0" w:firstLine="0"/>
        <w:jc w:val="center"/>
        <w:rPr>
          <w:rFonts w:asciiTheme="minorEastAsia" w:eastAsiaTheme="minorEastAsia" w:hAnsiTheme="minorEastAsia"/>
        </w:rPr>
      </w:pPr>
    </w:p>
    <w:p w14:paraId="5C94C89E" w14:textId="6043DB07" w:rsidR="00DA44A1" w:rsidRPr="00771C1E" w:rsidRDefault="00DA44A1" w:rsidP="00771C1E">
      <w:pPr>
        <w:pStyle w:val="af9"/>
        <w:spacing w:before="120" w:after="120"/>
        <w:rPr>
          <w:rFonts w:asciiTheme="minorEastAsia" w:eastAsiaTheme="minorEastAsia" w:hAnsiTheme="minorEastAsia"/>
        </w:rPr>
      </w:pPr>
      <w:r w:rsidRPr="00F72071">
        <w:rPr>
          <w:rFonts w:hint="eastAsia"/>
          <w:noProof/>
        </w:rPr>
        <w:t>风火轮纸飞机</w:t>
      </w:r>
      <w:r w:rsidRPr="00167CC8">
        <w:rPr>
          <w:rFonts w:hint="eastAsia"/>
          <w:noProof/>
        </w:rPr>
        <w:t>测试场地</w:t>
      </w:r>
      <w:r w:rsidRPr="00180531">
        <w:rPr>
          <w:noProof/>
        </w:rPr>
        <w:t>示意图</w:t>
      </w:r>
    </w:p>
    <w:p w14:paraId="52E132FC" w14:textId="3F33DF62" w:rsidR="00DA44A1" w:rsidRPr="00E30C48" w:rsidRDefault="00DA44A1" w:rsidP="00E30C48">
      <w:pPr>
        <w:pStyle w:val="affb"/>
        <w:spacing w:before="120" w:after="120"/>
      </w:pPr>
      <w:r w:rsidRPr="00E30C48">
        <w:rPr>
          <w:rFonts w:hint="eastAsia"/>
        </w:rPr>
        <w:t>器材</w:t>
      </w:r>
      <w:r w:rsidR="0008098E">
        <w:rPr>
          <w:rFonts w:hint="eastAsia"/>
        </w:rPr>
        <w:t>要求</w:t>
      </w:r>
    </w:p>
    <w:p w14:paraId="246DC25E" w14:textId="557C64D0" w:rsidR="00DA44A1" w:rsidRPr="00E30C48" w:rsidRDefault="00DA44A1" w:rsidP="0008098E">
      <w:pPr>
        <w:pStyle w:val="afffffffffff1"/>
      </w:pPr>
      <w:proofErr w:type="gramStart"/>
      <w:r w:rsidRPr="00E30C48">
        <w:t>风火轮套材为</w:t>
      </w:r>
      <w:proofErr w:type="gramEnd"/>
      <w:r w:rsidRPr="00E30C48">
        <w:t>吹塑纸材质</w:t>
      </w:r>
      <w:r w:rsidRPr="00E30C48">
        <w:rPr>
          <w:rFonts w:hint="eastAsia"/>
        </w:rPr>
        <w:t>，</w:t>
      </w:r>
      <w:r w:rsidRPr="00E30C48">
        <w:t>每人2套。</w:t>
      </w:r>
    </w:p>
    <w:p w14:paraId="21C65B4E" w14:textId="7CD37E0E" w:rsidR="00DA44A1" w:rsidRPr="00E30C48" w:rsidRDefault="00DA44A1" w:rsidP="0008098E">
      <w:pPr>
        <w:pStyle w:val="afffffffffff1"/>
      </w:pPr>
      <w:r w:rsidRPr="00E30C48">
        <w:t>定向轮直径</w:t>
      </w:r>
      <w:r w:rsidR="001849EC">
        <w:rPr>
          <w:rFonts w:hint="eastAsia"/>
        </w:rPr>
        <w:t>8cm～1</w:t>
      </w:r>
      <w:r w:rsidR="001849EC">
        <w:t>0</w:t>
      </w:r>
      <w:r w:rsidR="00E30C48">
        <w:rPr>
          <w:rFonts w:hint="eastAsia"/>
        </w:rPr>
        <w:t>cm</w:t>
      </w:r>
      <w:r w:rsidRPr="00E30C48">
        <w:t>，机身长</w:t>
      </w:r>
      <w:r w:rsidRPr="001849EC">
        <w:t>度不大</w:t>
      </w:r>
      <w:r w:rsidRPr="001849EC">
        <w:rPr>
          <w:color w:val="000000" w:themeColor="text1"/>
        </w:rPr>
        <w:t>于</w:t>
      </w:r>
      <w:r w:rsidR="001849EC" w:rsidRPr="001849EC">
        <w:rPr>
          <w:color w:val="000000" w:themeColor="text1"/>
        </w:rPr>
        <w:t>20</w:t>
      </w:r>
      <w:r w:rsidR="001849EC" w:rsidRPr="001849EC">
        <w:rPr>
          <w:rFonts w:hint="eastAsia"/>
          <w:color w:val="000000" w:themeColor="text1"/>
        </w:rPr>
        <w:t>cm～</w:t>
      </w:r>
      <w:r w:rsidR="001849EC" w:rsidRPr="001849EC">
        <w:rPr>
          <w:rFonts w:hint="eastAsia"/>
        </w:rPr>
        <w:t>2</w:t>
      </w:r>
      <w:r w:rsidR="001849EC" w:rsidRPr="001849EC">
        <w:t>5</w:t>
      </w:r>
      <w:r w:rsidR="00E30C48" w:rsidRPr="001849EC">
        <w:rPr>
          <w:rFonts w:hint="eastAsia"/>
        </w:rPr>
        <w:t>cm</w:t>
      </w:r>
      <w:r w:rsidRPr="00E30C48">
        <w:t>。</w:t>
      </w:r>
    </w:p>
    <w:p w14:paraId="6DB77AF2" w14:textId="16B2B56F" w:rsidR="00DA44A1" w:rsidRPr="00E30C48" w:rsidRDefault="00DA44A1" w:rsidP="0008098E">
      <w:pPr>
        <w:pStyle w:val="afffffffffff1"/>
      </w:pPr>
      <w:r w:rsidRPr="00E30C48">
        <w:t>气流生成板为KT板</w:t>
      </w:r>
      <w:r w:rsidR="001D7034">
        <w:rPr>
          <w:rFonts w:hint="eastAsia"/>
        </w:rPr>
        <w:t>，</w:t>
      </w:r>
      <w:r w:rsidR="00317F7D">
        <w:rPr>
          <w:rFonts w:hint="eastAsia"/>
        </w:rPr>
        <w:t>KT版长度</w:t>
      </w:r>
      <w:r w:rsidRPr="00E30C48">
        <w:t>为29.7</w:t>
      </w:r>
      <w:r w:rsidR="001D7034">
        <w:rPr>
          <w:rFonts w:hint="eastAsia"/>
        </w:rPr>
        <w:t>cm</w:t>
      </w:r>
      <w:r w:rsidR="00317F7D">
        <w:rPr>
          <w:rFonts w:hint="eastAsia"/>
        </w:rPr>
        <w:t>，宽度为</w:t>
      </w:r>
      <w:r w:rsidRPr="00E30C48">
        <w:t>42</w:t>
      </w:r>
      <w:r w:rsidR="001D7034">
        <w:rPr>
          <w:rFonts w:hint="eastAsia"/>
        </w:rPr>
        <w:t>cm</w:t>
      </w:r>
      <w:r w:rsidRPr="00E30C48">
        <w:t>。</w:t>
      </w:r>
    </w:p>
    <w:p w14:paraId="1EDED3D5" w14:textId="3814AD37" w:rsidR="00DA44A1" w:rsidRPr="001D7034" w:rsidRDefault="00DA44A1" w:rsidP="001D7034">
      <w:pPr>
        <w:pStyle w:val="affa"/>
        <w:spacing w:before="120" w:after="120"/>
      </w:pPr>
      <w:bookmarkStart w:id="74" w:name="_Toc114149343"/>
      <w:proofErr w:type="gramStart"/>
      <w:r>
        <w:rPr>
          <w:rFonts w:hint="eastAsia"/>
        </w:rPr>
        <w:t>自由飞类</w:t>
      </w:r>
      <w:proofErr w:type="gramEnd"/>
      <w:r>
        <w:rPr>
          <w:rFonts w:hint="eastAsia"/>
        </w:rPr>
        <w:t>模型飞机</w:t>
      </w:r>
      <w:bookmarkEnd w:id="74"/>
    </w:p>
    <w:p w14:paraId="6DDD606F" w14:textId="2FE91B2D" w:rsidR="00DA44A1" w:rsidRPr="00231763" w:rsidRDefault="00DA44A1" w:rsidP="001D7034">
      <w:pPr>
        <w:pStyle w:val="affb"/>
        <w:spacing w:before="120" w:after="120"/>
        <w:rPr>
          <w:rFonts w:hAnsi="黑体"/>
        </w:rPr>
      </w:pPr>
      <w:r>
        <w:rPr>
          <w:rFonts w:hAnsi="黑体" w:hint="eastAsia"/>
        </w:rPr>
        <w:lastRenderedPageBreak/>
        <w:t>测试内容</w:t>
      </w:r>
      <w:r w:rsidR="00231763">
        <w:rPr>
          <w:rFonts w:hAnsi="黑体" w:hint="eastAsia"/>
        </w:rPr>
        <w:t>:</w:t>
      </w:r>
      <w:proofErr w:type="gramStart"/>
      <w:r w:rsidRPr="00231763">
        <w:rPr>
          <w:rFonts w:hint="eastAsia"/>
        </w:rPr>
        <w:t>橡</w:t>
      </w:r>
      <w:proofErr w:type="gramEnd"/>
      <w:r w:rsidRPr="00231763">
        <w:rPr>
          <w:rFonts w:hint="eastAsia"/>
        </w:rPr>
        <w:t>筋动力模型直升机制作、飞行</w:t>
      </w:r>
    </w:p>
    <w:p w14:paraId="60C97423" w14:textId="24108E81" w:rsidR="00DA44A1" w:rsidRDefault="00302350" w:rsidP="001D7034">
      <w:pPr>
        <w:pStyle w:val="affb"/>
        <w:spacing w:before="120" w:after="120"/>
      </w:pPr>
      <w:r>
        <w:rPr>
          <w:rFonts w:hint="eastAsia"/>
        </w:rPr>
        <w:t>测试要求</w:t>
      </w:r>
      <w:r w:rsidR="00DA44A1">
        <w:rPr>
          <w:rFonts w:hint="eastAsia"/>
        </w:rPr>
        <w:t>：</w:t>
      </w:r>
    </w:p>
    <w:p w14:paraId="2B795F9F" w14:textId="6B03F598" w:rsidR="00DA44A1" w:rsidRPr="001D7034" w:rsidRDefault="00DA44A1" w:rsidP="00B15331">
      <w:pPr>
        <w:pStyle w:val="afffffffffff1"/>
      </w:pPr>
      <w:r w:rsidRPr="001D7034">
        <w:rPr>
          <w:rFonts w:hint="eastAsia"/>
        </w:rPr>
        <w:t xml:space="preserve"> </w:t>
      </w:r>
      <w:r w:rsidR="001849EC">
        <w:rPr>
          <w:rFonts w:hint="eastAsia"/>
        </w:rPr>
        <w:t>利用</w:t>
      </w:r>
      <w:r w:rsidR="001849EC" w:rsidRPr="001D7034">
        <w:t>套材</w:t>
      </w:r>
      <w:r w:rsidR="001849EC">
        <w:rPr>
          <w:rFonts w:hint="eastAsia"/>
        </w:rPr>
        <w:t>，</w:t>
      </w:r>
      <w:r w:rsidRPr="001D7034">
        <w:t>10</w:t>
      </w:r>
      <w:r w:rsidR="00DE2F77">
        <w:t>min</w:t>
      </w:r>
      <w:r w:rsidRPr="001D7034">
        <w:t>内完成1架</w:t>
      </w:r>
      <w:proofErr w:type="gramStart"/>
      <w:r w:rsidRPr="001D7034">
        <w:t>橡</w:t>
      </w:r>
      <w:proofErr w:type="gramEnd"/>
      <w:r w:rsidRPr="001D7034">
        <w:t>筋动力模型直升机的制作</w:t>
      </w:r>
      <w:r w:rsidRPr="001D7034">
        <w:rPr>
          <w:rFonts w:hint="eastAsia"/>
        </w:rPr>
        <w:t>。</w:t>
      </w:r>
    </w:p>
    <w:p w14:paraId="6A5628BB" w14:textId="77777777" w:rsidR="00DA44A1" w:rsidRPr="001D7034" w:rsidRDefault="00DA44A1" w:rsidP="00B15331">
      <w:pPr>
        <w:pStyle w:val="afffffffffff1"/>
      </w:pPr>
      <w:r w:rsidRPr="001D7034">
        <w:rPr>
          <w:rFonts w:hint="eastAsia"/>
        </w:rPr>
        <w:t xml:space="preserve"> </w:t>
      </w:r>
      <w:r w:rsidRPr="001D7034">
        <w:t>给模型安装四股式样的</w:t>
      </w:r>
      <w:proofErr w:type="gramStart"/>
      <w:r w:rsidRPr="001D7034">
        <w:t>橡筋并</w:t>
      </w:r>
      <w:proofErr w:type="gramEnd"/>
      <w:r w:rsidRPr="001D7034">
        <w:t>手动绕</w:t>
      </w:r>
      <w:proofErr w:type="gramStart"/>
      <w:r w:rsidRPr="001D7034">
        <w:t>橡</w:t>
      </w:r>
      <w:proofErr w:type="gramEnd"/>
      <w:r w:rsidRPr="001D7034">
        <w:t>筋</w:t>
      </w:r>
      <w:r w:rsidRPr="001D7034">
        <w:rPr>
          <w:rFonts w:hint="eastAsia"/>
        </w:rPr>
        <w:t>。</w:t>
      </w:r>
    </w:p>
    <w:p w14:paraId="06658333" w14:textId="2C36173D" w:rsidR="00DA44A1" w:rsidRPr="001D7034" w:rsidRDefault="00DA44A1" w:rsidP="00B15331">
      <w:pPr>
        <w:pStyle w:val="afffffffffff1"/>
      </w:pPr>
      <w:r w:rsidRPr="001D7034">
        <w:rPr>
          <w:rFonts w:hint="eastAsia"/>
        </w:rPr>
        <w:t xml:space="preserve"> </w:t>
      </w:r>
      <w:r w:rsidRPr="001D7034">
        <w:t>2</w:t>
      </w:r>
      <w:r w:rsidR="00DC3404" w:rsidRPr="001849EC">
        <w:rPr>
          <w:rFonts w:hint="eastAsia"/>
        </w:rPr>
        <w:t>min</w:t>
      </w:r>
      <w:r w:rsidRPr="001D7034">
        <w:t>内成功放飞模型，按照留空时间获得相应分数</w:t>
      </w:r>
      <w:r w:rsidRPr="001D7034">
        <w:rPr>
          <w:rFonts w:hint="eastAsia"/>
        </w:rPr>
        <w:t>。</w:t>
      </w:r>
    </w:p>
    <w:p w14:paraId="2C759952" w14:textId="489042EC" w:rsidR="00DA44A1" w:rsidRPr="001D7034" w:rsidRDefault="00DA44A1" w:rsidP="00B15331">
      <w:pPr>
        <w:pStyle w:val="afffffffffff1"/>
      </w:pPr>
      <w:r w:rsidRPr="001D7034">
        <w:t xml:space="preserve"> 每名测试者每次测试有</w:t>
      </w:r>
      <w:r w:rsidR="00243B68">
        <w:t>2次</w:t>
      </w:r>
      <w:r w:rsidRPr="001D7034">
        <w:t>飞行机会，取高的一次飞行得分作为测试成绩</w:t>
      </w:r>
      <w:r w:rsidRPr="001D7034">
        <w:rPr>
          <w:rFonts w:hint="eastAsia"/>
        </w:rPr>
        <w:t>。</w:t>
      </w:r>
    </w:p>
    <w:p w14:paraId="36879CC1" w14:textId="77777777" w:rsidR="00DA44A1" w:rsidRPr="001D7034" w:rsidRDefault="00DA44A1" w:rsidP="001D7034">
      <w:pPr>
        <w:pStyle w:val="affb"/>
        <w:spacing w:before="120" w:after="120"/>
      </w:pPr>
      <w:r w:rsidRPr="001D7034">
        <w:rPr>
          <w:rFonts w:hint="eastAsia"/>
        </w:rPr>
        <w:t>评分细则</w:t>
      </w:r>
    </w:p>
    <w:p w14:paraId="0B957A46" w14:textId="491C63C9" w:rsidR="00DA44A1" w:rsidRPr="001313D7" w:rsidRDefault="00DA44A1" w:rsidP="00DC3404">
      <w:pPr>
        <w:pStyle w:val="affc"/>
        <w:spacing w:before="120" w:after="120"/>
      </w:pPr>
      <w:r w:rsidRPr="001313D7">
        <w:t>总得分=制作分+飞行分</w:t>
      </w:r>
      <w:r w:rsidRPr="001313D7">
        <w:rPr>
          <w:rFonts w:hint="eastAsia"/>
        </w:rPr>
        <w:t>。</w:t>
      </w:r>
    </w:p>
    <w:p w14:paraId="008080F6" w14:textId="77777777" w:rsidR="00DA44A1" w:rsidRPr="00DC3404" w:rsidRDefault="00DA44A1" w:rsidP="00DC3404">
      <w:pPr>
        <w:pStyle w:val="affc"/>
        <w:spacing w:before="120" w:after="120"/>
      </w:pPr>
      <w:r w:rsidRPr="00DC3404">
        <w:rPr>
          <w:rFonts w:hint="eastAsia"/>
        </w:rPr>
        <w:t xml:space="preserve"> </w:t>
      </w:r>
      <w:r w:rsidRPr="00DC3404">
        <w:t>制作分（权重50%）</w:t>
      </w:r>
      <w:r w:rsidRPr="00DC3404">
        <w:rPr>
          <w:rFonts w:hint="eastAsia"/>
        </w:rPr>
        <w:t>，</w:t>
      </w:r>
      <w:r w:rsidRPr="00DC3404">
        <w:t>满分为100分。</w:t>
      </w:r>
    </w:p>
    <w:p w14:paraId="1B51DBE0" w14:textId="7E8A009B" w:rsidR="00DA44A1" w:rsidRPr="001313D7" w:rsidRDefault="00DA44A1" w:rsidP="00DC3404">
      <w:pPr>
        <w:pStyle w:val="af2"/>
      </w:pPr>
      <w:r w:rsidRPr="001313D7">
        <w:t>制作评分按照制作分评分通用规则执行</w:t>
      </w:r>
      <w:r w:rsidR="001849EC">
        <w:rPr>
          <w:rFonts w:hint="eastAsia"/>
        </w:rPr>
        <w:t>。</w:t>
      </w:r>
    </w:p>
    <w:p w14:paraId="2E6CF053" w14:textId="3968B714" w:rsidR="00DA44A1" w:rsidRPr="001313D7" w:rsidRDefault="00DA44A1" w:rsidP="00DC3404">
      <w:pPr>
        <w:pStyle w:val="af2"/>
      </w:pPr>
      <w:r w:rsidRPr="001313D7">
        <w:t>制作得分=得分</w:t>
      </w:r>
      <w:r w:rsidRPr="001313D7">
        <w:t>×</w:t>
      </w:r>
      <w:r w:rsidRPr="001313D7">
        <w:t>权重。</w:t>
      </w:r>
    </w:p>
    <w:p w14:paraId="244C72BA" w14:textId="77777777" w:rsidR="00DA44A1" w:rsidRPr="00DC3404" w:rsidRDefault="00DA44A1" w:rsidP="00DC3404">
      <w:pPr>
        <w:pStyle w:val="affc"/>
        <w:spacing w:before="120" w:after="120"/>
      </w:pPr>
      <w:r w:rsidRPr="00DC3404">
        <w:rPr>
          <w:rFonts w:hint="eastAsia"/>
        </w:rPr>
        <w:t xml:space="preserve"> </w:t>
      </w:r>
      <w:r w:rsidRPr="00DC3404">
        <w:t>飞行分（权重为50%）</w:t>
      </w:r>
      <w:r w:rsidRPr="00DC3404">
        <w:rPr>
          <w:rFonts w:hint="eastAsia"/>
        </w:rPr>
        <w:t>，</w:t>
      </w:r>
      <w:r w:rsidRPr="00DC3404">
        <w:t>满分为100分</w:t>
      </w:r>
      <w:r w:rsidRPr="00DC3404">
        <w:rPr>
          <w:rFonts w:hint="eastAsia"/>
        </w:rPr>
        <w:t>。</w:t>
      </w:r>
    </w:p>
    <w:p w14:paraId="2FF97998" w14:textId="77777777" w:rsidR="00ED0A26" w:rsidRDefault="00ED0A26" w:rsidP="00ED0A26">
      <w:pPr>
        <w:pStyle w:val="af2"/>
      </w:pPr>
      <w:r>
        <w:rPr>
          <w:rFonts w:hint="eastAsia"/>
        </w:rPr>
        <w:t>飞行评分按照飞行分评分通用规则执行。</w:t>
      </w:r>
    </w:p>
    <w:p w14:paraId="23DA037E" w14:textId="6A3244F8" w:rsidR="00DA44A1" w:rsidRPr="001313D7" w:rsidRDefault="00DA44A1" w:rsidP="00DC3404">
      <w:pPr>
        <w:pStyle w:val="af2"/>
      </w:pPr>
      <w:r w:rsidRPr="001313D7">
        <w:t>留空飞行满分时间</w:t>
      </w:r>
      <w:r w:rsidRPr="001313D7">
        <w:rPr>
          <w:rFonts w:hint="eastAsia"/>
        </w:rPr>
        <w:t>和最大计时</w:t>
      </w:r>
      <w:r w:rsidRPr="001313D7">
        <w:t>为10</w:t>
      </w:r>
      <w:r w:rsidR="00122614">
        <w:t>s</w:t>
      </w:r>
      <w:r w:rsidRPr="001313D7">
        <w:t>。</w:t>
      </w:r>
    </w:p>
    <w:p w14:paraId="7F69A9E4" w14:textId="38FAB77E" w:rsidR="00DA44A1" w:rsidRPr="00DC3404" w:rsidRDefault="00DA44A1" w:rsidP="00DC3404">
      <w:pPr>
        <w:pStyle w:val="af2"/>
      </w:pPr>
      <w:r w:rsidRPr="001313D7">
        <w:t>飞行分=飞行时间/满分时间</w:t>
      </w:r>
      <w:r w:rsidRPr="001313D7">
        <w:t>×</w:t>
      </w:r>
      <w:r w:rsidRPr="001313D7">
        <w:t>100</w:t>
      </w:r>
      <w:r w:rsidRPr="001313D7">
        <w:t>×</w:t>
      </w:r>
      <w:r w:rsidRPr="001313D7">
        <w:t>权重</w:t>
      </w:r>
      <w:r w:rsidR="00B15331">
        <w:rPr>
          <w:rFonts w:hint="eastAsia"/>
        </w:rPr>
        <w:t>。</w:t>
      </w:r>
    </w:p>
    <w:p w14:paraId="13A77E5A" w14:textId="77777777" w:rsidR="00DA44A1" w:rsidRPr="001D7034" w:rsidRDefault="00DA44A1" w:rsidP="001D7034">
      <w:pPr>
        <w:pStyle w:val="affb"/>
        <w:spacing w:before="120" w:after="120"/>
      </w:pPr>
      <w:r w:rsidRPr="001D7034">
        <w:rPr>
          <w:rFonts w:hint="eastAsia"/>
        </w:rPr>
        <w:t>场地要求</w:t>
      </w:r>
    </w:p>
    <w:p w14:paraId="6ECBCCD4" w14:textId="6352D3A3" w:rsidR="00DA44A1" w:rsidRPr="008D5BB1" w:rsidRDefault="00A73410" w:rsidP="00B15331">
      <w:pPr>
        <w:pStyle w:val="afffffffffff1"/>
      </w:pPr>
      <w:r>
        <w:rPr>
          <w:rFonts w:hint="eastAsia"/>
        </w:rPr>
        <w:t>测试场地</w:t>
      </w:r>
      <w:r w:rsidR="00DA44A1" w:rsidRPr="008D5BB1">
        <w:t>为室外场地。</w:t>
      </w:r>
    </w:p>
    <w:p w14:paraId="4319E26D" w14:textId="20FCC2F1" w:rsidR="00DA44A1" w:rsidRPr="008D5BB1" w:rsidRDefault="00A73410" w:rsidP="00B15331">
      <w:pPr>
        <w:pStyle w:val="afffffffffff1"/>
      </w:pPr>
      <w:r>
        <w:rPr>
          <w:rFonts w:hint="eastAsia"/>
        </w:rPr>
        <w:t>测试场地</w:t>
      </w:r>
      <w:r w:rsidR="00DA44A1" w:rsidRPr="008D5BB1">
        <w:t>周边空域开阔，100</w:t>
      </w:r>
      <w:r w:rsidR="00FF4482">
        <w:t>m</w:t>
      </w:r>
      <w:r w:rsidR="00DA44A1" w:rsidRPr="008D5BB1">
        <w:t>范围内无高大建筑物、树木、路灯等</w:t>
      </w:r>
      <w:r w:rsidR="008D5BB1">
        <w:rPr>
          <w:rFonts w:hint="eastAsia"/>
        </w:rPr>
        <w:t>，</w:t>
      </w:r>
      <w:r w:rsidR="00DA44A1" w:rsidRPr="008D5BB1">
        <w:t>200</w:t>
      </w:r>
      <w:r w:rsidR="00FF4482">
        <w:t>m</w:t>
      </w:r>
      <w:r w:rsidR="00DA44A1" w:rsidRPr="008D5BB1">
        <w:t>内没有高压电线。</w:t>
      </w:r>
    </w:p>
    <w:p w14:paraId="14EF1118" w14:textId="488E6569" w:rsidR="00DA44A1" w:rsidRPr="001D7034" w:rsidRDefault="00DA44A1" w:rsidP="001D7034">
      <w:pPr>
        <w:pStyle w:val="affb"/>
        <w:spacing w:before="120" w:after="120"/>
      </w:pPr>
      <w:r w:rsidRPr="001D7034">
        <w:rPr>
          <w:rFonts w:hint="eastAsia"/>
        </w:rPr>
        <w:t>器材</w:t>
      </w:r>
      <w:r w:rsidR="008D5BB1">
        <w:rPr>
          <w:rFonts w:hint="eastAsia"/>
        </w:rPr>
        <w:t>要求</w:t>
      </w:r>
    </w:p>
    <w:p w14:paraId="326F754D" w14:textId="501F10DE" w:rsidR="00DA44A1" w:rsidRPr="008D5BB1" w:rsidRDefault="00DA44A1" w:rsidP="00B15331">
      <w:pPr>
        <w:pStyle w:val="afffffffffff1"/>
      </w:pPr>
      <w:r w:rsidRPr="008D5BB1">
        <w:t>以</w:t>
      </w:r>
      <w:proofErr w:type="gramStart"/>
      <w:r w:rsidRPr="008D5BB1">
        <w:t>橡筋作为</w:t>
      </w:r>
      <w:proofErr w:type="gramEnd"/>
      <w:r w:rsidRPr="008D5BB1">
        <w:t>动力的直升机模型套材。</w:t>
      </w:r>
    </w:p>
    <w:p w14:paraId="78F3CB8F" w14:textId="2F18C426" w:rsidR="00DA44A1" w:rsidRPr="008D5BB1" w:rsidRDefault="00DA44A1" w:rsidP="00B15331">
      <w:pPr>
        <w:pStyle w:val="afffffffffff1"/>
      </w:pPr>
      <w:r w:rsidRPr="008D5BB1">
        <w:t>模型主体材质为泡沫、塑料、木材。</w:t>
      </w:r>
    </w:p>
    <w:p w14:paraId="3BD51CD1" w14:textId="65CAFF7A" w:rsidR="00DA44A1" w:rsidRPr="008D5BB1" w:rsidRDefault="00DA44A1" w:rsidP="00B15331">
      <w:pPr>
        <w:pStyle w:val="afffffffffff1"/>
      </w:pPr>
      <w:r w:rsidRPr="008D5BB1">
        <w:t>模型机身长度不大于30</w:t>
      </w:r>
      <w:r w:rsidR="008D5BB1">
        <w:rPr>
          <w:rFonts w:hint="eastAsia"/>
        </w:rPr>
        <w:t>cm</w:t>
      </w:r>
      <w:r w:rsidRPr="008D5BB1">
        <w:t>。</w:t>
      </w:r>
    </w:p>
    <w:p w14:paraId="79BF5F1B" w14:textId="56CEE2AF" w:rsidR="00DA44A1" w:rsidRPr="008D5BB1" w:rsidRDefault="00DA44A1" w:rsidP="00B15331">
      <w:pPr>
        <w:pStyle w:val="afffffffffff1"/>
      </w:pPr>
      <w:r w:rsidRPr="008D5BB1">
        <w:t>动力</w:t>
      </w:r>
      <w:proofErr w:type="gramStart"/>
      <w:r w:rsidRPr="008D5BB1">
        <w:t>橡</w:t>
      </w:r>
      <w:proofErr w:type="gramEnd"/>
      <w:r w:rsidRPr="008D5BB1">
        <w:t>筋重量不大于2</w:t>
      </w:r>
      <w:r w:rsidR="008D5BB1">
        <w:rPr>
          <w:rFonts w:hint="eastAsia"/>
        </w:rPr>
        <w:t>g</w:t>
      </w:r>
      <w:r w:rsidRPr="008D5BB1">
        <w:t>。</w:t>
      </w:r>
    </w:p>
    <w:p w14:paraId="4948819A" w14:textId="04E50173" w:rsidR="008A7450" w:rsidRPr="008A7450" w:rsidRDefault="008A7450" w:rsidP="008A7450">
      <w:pPr>
        <w:pStyle w:val="afffff1"/>
        <w:ind w:firstLine="420"/>
      </w:pPr>
    </w:p>
    <w:p w14:paraId="60755325" w14:textId="11FE52E2" w:rsidR="008A7450" w:rsidRDefault="008A7450" w:rsidP="008A7450">
      <w:pPr>
        <w:pStyle w:val="afffff1"/>
        <w:ind w:firstLine="420"/>
      </w:pPr>
    </w:p>
    <w:p w14:paraId="64BE7606" w14:textId="77777777" w:rsidR="008A7450" w:rsidRPr="008A7450" w:rsidRDefault="008A7450" w:rsidP="008A7450">
      <w:pPr>
        <w:pStyle w:val="afffff1"/>
        <w:ind w:firstLine="420"/>
      </w:pPr>
    </w:p>
    <w:p w14:paraId="4D26006D" w14:textId="77777777" w:rsidR="008A7450" w:rsidRPr="008A7450" w:rsidRDefault="008A7450" w:rsidP="008A7450">
      <w:pPr>
        <w:pStyle w:val="afffff1"/>
        <w:ind w:firstLine="420"/>
      </w:pPr>
    </w:p>
    <w:p w14:paraId="1BBF4D00" w14:textId="77777777" w:rsidR="008A7450" w:rsidRDefault="008A7450" w:rsidP="008A7450">
      <w:pPr>
        <w:pStyle w:val="afffff1"/>
        <w:ind w:firstLine="420"/>
        <w:sectPr w:rsidR="008A7450" w:rsidSect="008A7450">
          <w:pgSz w:w="11906" w:h="16838" w:code="9"/>
          <w:pgMar w:top="1928" w:right="1134" w:bottom="1134" w:left="1134" w:header="1418" w:footer="1134" w:gutter="284"/>
          <w:cols w:space="425"/>
          <w:formProt w:val="0"/>
          <w:docGrid w:linePitch="312"/>
        </w:sectPr>
      </w:pPr>
    </w:p>
    <w:p w14:paraId="1BCDD086" w14:textId="4FBFA9CF" w:rsidR="008A7450" w:rsidRDefault="008A7450" w:rsidP="008A7450">
      <w:pPr>
        <w:pStyle w:val="af8"/>
        <w:rPr>
          <w:vanish w:val="0"/>
        </w:rPr>
      </w:pPr>
    </w:p>
    <w:p w14:paraId="06E244B7" w14:textId="4BD2C9BF" w:rsidR="008A7450" w:rsidRDefault="008A7450" w:rsidP="008A7450">
      <w:pPr>
        <w:pStyle w:val="afe"/>
        <w:rPr>
          <w:vanish w:val="0"/>
        </w:rPr>
      </w:pPr>
    </w:p>
    <w:p w14:paraId="7092771B" w14:textId="449EC013" w:rsidR="008A7450" w:rsidRDefault="008A7450" w:rsidP="008A7450">
      <w:pPr>
        <w:pStyle w:val="aff9"/>
        <w:spacing w:after="120"/>
      </w:pPr>
      <w:r>
        <w:br/>
      </w:r>
      <w:bookmarkStart w:id="75" w:name="_Toc114149344"/>
      <w:r>
        <w:rPr>
          <w:rFonts w:hint="eastAsia"/>
        </w:rPr>
        <w:t>（规范性）</w:t>
      </w:r>
      <w:r>
        <w:br/>
      </w:r>
      <w:r>
        <w:rPr>
          <w:rFonts w:hint="eastAsia"/>
        </w:rPr>
        <w:t>等级三科目测试方法</w:t>
      </w:r>
      <w:bookmarkEnd w:id="75"/>
    </w:p>
    <w:p w14:paraId="4BCF7C1F" w14:textId="447E4DEB" w:rsidR="00DA44A1" w:rsidRPr="008A430A" w:rsidRDefault="00DA44A1" w:rsidP="00D81C7E">
      <w:pPr>
        <w:pStyle w:val="affa"/>
        <w:spacing w:before="120" w:after="120"/>
      </w:pPr>
      <w:bookmarkStart w:id="76" w:name="_Toc114149345"/>
      <w:r w:rsidRPr="007D21CC">
        <w:rPr>
          <w:rFonts w:hint="eastAsia"/>
        </w:rPr>
        <w:t>纸飞机类模型</w:t>
      </w:r>
      <w:r w:rsidR="008D5BB1">
        <w:rPr>
          <w:rFonts w:hint="eastAsia"/>
        </w:rPr>
        <w:t>飞机</w:t>
      </w:r>
      <w:bookmarkEnd w:id="76"/>
    </w:p>
    <w:p w14:paraId="2EF216F3" w14:textId="6D5678D2" w:rsidR="00DA44A1" w:rsidRPr="00D81C7E" w:rsidRDefault="00DA44A1" w:rsidP="00D81C7E">
      <w:pPr>
        <w:pStyle w:val="affb"/>
        <w:spacing w:before="120" w:after="120"/>
        <w:rPr>
          <w:szCs w:val="21"/>
        </w:rPr>
      </w:pPr>
      <w:r>
        <w:rPr>
          <w:rFonts w:hint="eastAsia"/>
        </w:rPr>
        <w:t>测试内容</w:t>
      </w:r>
      <w:r w:rsidR="00D81C7E">
        <w:rPr>
          <w:rFonts w:hint="eastAsia"/>
        </w:rPr>
        <w:t>:</w:t>
      </w:r>
      <w:r w:rsidRPr="00066A95">
        <w:rPr>
          <w:rFonts w:hint="eastAsia"/>
        </w:rPr>
        <w:t>卡纸</w:t>
      </w:r>
      <w:proofErr w:type="gramStart"/>
      <w:r w:rsidRPr="00066A95">
        <w:rPr>
          <w:rFonts w:hint="eastAsia"/>
        </w:rPr>
        <w:t>纸</w:t>
      </w:r>
      <w:proofErr w:type="gramEnd"/>
      <w:r w:rsidRPr="00066A95">
        <w:rPr>
          <w:rFonts w:hint="eastAsia"/>
        </w:rPr>
        <w:t>飞机制作、飞行</w:t>
      </w:r>
      <w:r w:rsidRPr="00A00ABE">
        <w:rPr>
          <w:rFonts w:hint="eastAsia"/>
        </w:rPr>
        <w:t>。</w:t>
      </w:r>
    </w:p>
    <w:p w14:paraId="18673D40" w14:textId="4AFBDA82" w:rsidR="00DA44A1" w:rsidRDefault="00302350" w:rsidP="00D81C7E">
      <w:pPr>
        <w:pStyle w:val="affb"/>
        <w:spacing w:before="120" w:after="120"/>
      </w:pPr>
      <w:r>
        <w:rPr>
          <w:rFonts w:hint="eastAsia"/>
        </w:rPr>
        <w:t>测试要求</w:t>
      </w:r>
    </w:p>
    <w:p w14:paraId="4BA572FA" w14:textId="40DCED8E" w:rsidR="00DA44A1" w:rsidRPr="00EF74F4" w:rsidRDefault="00C671E1" w:rsidP="008A704C">
      <w:pPr>
        <w:pStyle w:val="afffffffffff1"/>
      </w:pPr>
      <w:r>
        <w:rPr>
          <w:rFonts w:hint="eastAsia"/>
        </w:rPr>
        <w:t>利用</w:t>
      </w:r>
      <w:r w:rsidRPr="00EF74F4">
        <w:t>套材</w:t>
      </w:r>
      <w:r>
        <w:rPr>
          <w:rFonts w:hint="eastAsia"/>
        </w:rPr>
        <w:t>，</w:t>
      </w:r>
      <w:r w:rsidR="00DA44A1" w:rsidRPr="00EF74F4">
        <w:t>在40</w:t>
      </w:r>
      <w:r w:rsidR="00DE2F77">
        <w:t>min</w:t>
      </w:r>
      <w:r w:rsidR="00DA44A1" w:rsidRPr="00EF74F4">
        <w:t>内使用剪刀、粘合剂等工具完成</w:t>
      </w:r>
      <w:r w:rsidR="00984B7A">
        <w:t>2</w:t>
      </w:r>
      <w:r w:rsidR="00DA44A1" w:rsidRPr="002B372C">
        <w:t>架</w:t>
      </w:r>
      <w:r w:rsidR="00DA44A1" w:rsidRPr="00EF74F4">
        <w:t>卡纸</w:t>
      </w:r>
      <w:proofErr w:type="gramStart"/>
      <w:r w:rsidR="00DA44A1" w:rsidRPr="00EF74F4">
        <w:t>纸</w:t>
      </w:r>
      <w:proofErr w:type="gramEnd"/>
      <w:r w:rsidR="00DA44A1" w:rsidRPr="00EF74F4">
        <w:t>飞机的制作。</w:t>
      </w:r>
    </w:p>
    <w:p w14:paraId="2538B98A" w14:textId="07C9C4AA" w:rsidR="00DA44A1" w:rsidRPr="00EF74F4" w:rsidRDefault="00DA44A1" w:rsidP="008A704C">
      <w:pPr>
        <w:pStyle w:val="afffffffffff1"/>
      </w:pPr>
      <w:r w:rsidRPr="00EF74F4">
        <w:t>3</w:t>
      </w:r>
      <w:r w:rsidR="00DE2F77">
        <w:t>min</w:t>
      </w:r>
      <w:r w:rsidRPr="00EF74F4">
        <w:t>内使用制作的纸飞机在规定场地分别进行直线距离和留空时间的飞行。</w:t>
      </w:r>
    </w:p>
    <w:p w14:paraId="0C24AC35" w14:textId="2DA5DDCC" w:rsidR="00DA44A1" w:rsidRPr="00EF74F4" w:rsidRDefault="00DA44A1" w:rsidP="008A704C">
      <w:pPr>
        <w:pStyle w:val="afffffffffff1"/>
      </w:pPr>
      <w:r w:rsidRPr="00EF74F4">
        <w:t>每名测试者留空时间和直线距离测试各有</w:t>
      </w:r>
      <w:r w:rsidR="00243B68">
        <w:t>2次</w:t>
      </w:r>
      <w:r w:rsidRPr="00EF74F4">
        <w:t>飞行机会，各取高的一次飞行得分作为测试成绩。</w:t>
      </w:r>
    </w:p>
    <w:p w14:paraId="75EF35DB" w14:textId="2BFD0CB0" w:rsidR="00DA44A1" w:rsidRDefault="00DA44A1" w:rsidP="00D81C7E">
      <w:pPr>
        <w:pStyle w:val="affb"/>
        <w:spacing w:before="120" w:after="120"/>
      </w:pPr>
      <w:r>
        <w:rPr>
          <w:rFonts w:hint="eastAsia"/>
        </w:rPr>
        <w:t>评分细则</w:t>
      </w:r>
    </w:p>
    <w:p w14:paraId="74F21322" w14:textId="69245164" w:rsidR="00DA44A1" w:rsidRDefault="00DA44A1" w:rsidP="00D81C7E">
      <w:pPr>
        <w:pStyle w:val="affc"/>
        <w:spacing w:before="120" w:after="120"/>
      </w:pPr>
      <w:r w:rsidRPr="00343D26">
        <w:t>总得分=制作分+飞行分</w:t>
      </w:r>
      <w:r w:rsidRPr="00A00ABE">
        <w:t>。</w:t>
      </w:r>
    </w:p>
    <w:p w14:paraId="05D4F3DE" w14:textId="3442F38A" w:rsidR="00DA44A1" w:rsidRDefault="00DA44A1" w:rsidP="00D81C7E">
      <w:pPr>
        <w:pStyle w:val="affc"/>
        <w:spacing w:before="120" w:after="120"/>
      </w:pPr>
      <w:r>
        <w:t>制作分（权重60%）</w:t>
      </w:r>
      <w:r w:rsidRPr="00343D26">
        <w:rPr>
          <w:rFonts w:hint="eastAsia"/>
        </w:rPr>
        <w:t>,</w:t>
      </w:r>
      <w:r w:rsidRPr="00A00ABE">
        <w:t>满分</w:t>
      </w:r>
      <w:r w:rsidRPr="00343D26">
        <w:t>为100</w:t>
      </w:r>
      <w:r w:rsidRPr="00A00ABE">
        <w:t>分</w:t>
      </w:r>
    </w:p>
    <w:p w14:paraId="7694CBCF" w14:textId="77777777" w:rsidR="001F055F" w:rsidRPr="00D81C7E" w:rsidRDefault="001F055F" w:rsidP="001F055F">
      <w:pPr>
        <w:pStyle w:val="af2"/>
      </w:pPr>
      <w:r w:rsidRPr="00D81C7E">
        <w:t>制作评分按照制作分评分通用规则执行</w:t>
      </w:r>
      <w:r>
        <w:rPr>
          <w:rFonts w:hint="eastAsia"/>
        </w:rPr>
        <w:t>。</w:t>
      </w:r>
    </w:p>
    <w:p w14:paraId="559C5082" w14:textId="103F3A82" w:rsidR="00DA44A1" w:rsidRPr="00D81C7E" w:rsidRDefault="00C671E1" w:rsidP="00D81C7E">
      <w:pPr>
        <w:pStyle w:val="af2"/>
      </w:pPr>
      <w:r>
        <w:rPr>
          <w:rFonts w:hint="eastAsia"/>
        </w:rPr>
        <w:t>规定时间内</w:t>
      </w:r>
      <w:r w:rsidRPr="00EE5B57">
        <w:rPr>
          <w:rFonts w:hint="eastAsia"/>
        </w:rPr>
        <w:t>每制作完成</w:t>
      </w:r>
      <w:r>
        <w:rPr>
          <w:rFonts w:hint="eastAsia"/>
        </w:rPr>
        <w:t>1</w:t>
      </w:r>
      <w:r w:rsidRPr="00EE5B57">
        <w:rPr>
          <w:rFonts w:hint="eastAsia"/>
        </w:rPr>
        <w:t>架模型飞机得</w:t>
      </w:r>
      <w:r>
        <w:t>50</w:t>
      </w:r>
      <w:r w:rsidRPr="00EE5B57">
        <w:rPr>
          <w:rFonts w:hint="eastAsia"/>
        </w:rPr>
        <w:t>分</w:t>
      </w:r>
      <w:r w:rsidR="00984B7A">
        <w:rPr>
          <w:rFonts w:hint="eastAsia"/>
        </w:rPr>
        <w:t>。</w:t>
      </w:r>
    </w:p>
    <w:p w14:paraId="10CCB3A3" w14:textId="37A468B0" w:rsidR="00DA44A1" w:rsidRPr="00D81C7E" w:rsidRDefault="00DA44A1" w:rsidP="00D81C7E">
      <w:pPr>
        <w:pStyle w:val="af2"/>
      </w:pPr>
      <w:r w:rsidRPr="00D81C7E">
        <w:t>制作分=制作得分</w:t>
      </w:r>
      <w:r w:rsidRPr="00D81C7E">
        <w:t>×</w:t>
      </w:r>
      <w:r w:rsidRPr="00D81C7E">
        <w:t>权重。</w:t>
      </w:r>
    </w:p>
    <w:p w14:paraId="18142645" w14:textId="0D13FA66" w:rsidR="00DA44A1" w:rsidRDefault="00DA44A1" w:rsidP="00D81C7E">
      <w:pPr>
        <w:pStyle w:val="affc"/>
        <w:spacing w:before="120" w:after="120"/>
      </w:pPr>
      <w:r>
        <w:t>飞行分（权重为40%）</w:t>
      </w:r>
      <w:r>
        <w:rPr>
          <w:rFonts w:hint="eastAsia"/>
        </w:rPr>
        <w:t>，满分为1</w:t>
      </w:r>
      <w:r>
        <w:t>00</w:t>
      </w:r>
      <w:r>
        <w:rPr>
          <w:rFonts w:hint="eastAsia"/>
        </w:rPr>
        <w:t>分</w:t>
      </w:r>
    </w:p>
    <w:p w14:paraId="70939D1D" w14:textId="77777777" w:rsidR="00ED0A26" w:rsidRDefault="00ED0A26" w:rsidP="00ED0A26">
      <w:pPr>
        <w:pStyle w:val="af2"/>
      </w:pPr>
      <w:r>
        <w:rPr>
          <w:rFonts w:hint="eastAsia"/>
        </w:rPr>
        <w:t>飞行评分按照飞行分评分通用规则执行。</w:t>
      </w:r>
    </w:p>
    <w:p w14:paraId="580CE56E" w14:textId="430E4A46" w:rsidR="00DA44A1" w:rsidRPr="00A40A97" w:rsidRDefault="00DA44A1" w:rsidP="00D81C7E">
      <w:pPr>
        <w:pStyle w:val="af2"/>
        <w:rPr>
          <w:color w:val="000000" w:themeColor="text1"/>
        </w:rPr>
      </w:pPr>
      <w:r w:rsidRPr="00D81C7E">
        <w:t>留空飞行满分时间</w:t>
      </w:r>
      <w:r w:rsidRPr="00D81C7E">
        <w:rPr>
          <w:rFonts w:hint="eastAsia"/>
        </w:rPr>
        <w:t>和最大计</w:t>
      </w:r>
      <w:r w:rsidRPr="00A40A97">
        <w:rPr>
          <w:rFonts w:hint="eastAsia"/>
          <w:color w:val="000000" w:themeColor="text1"/>
        </w:rPr>
        <w:t>时为5</w:t>
      </w:r>
      <w:r w:rsidR="000419E6" w:rsidRPr="00A40A97">
        <w:rPr>
          <w:rFonts w:hint="eastAsia"/>
          <w:color w:val="000000" w:themeColor="text1"/>
        </w:rPr>
        <w:t>s</w:t>
      </w:r>
      <w:r w:rsidRPr="00A40A97">
        <w:rPr>
          <w:rFonts w:hint="eastAsia"/>
          <w:color w:val="000000" w:themeColor="text1"/>
        </w:rPr>
        <w:t>；</w:t>
      </w:r>
      <w:r w:rsidRPr="00A40A97">
        <w:rPr>
          <w:color w:val="000000" w:themeColor="text1"/>
        </w:rPr>
        <w:t>直线距离满分距离</w:t>
      </w:r>
      <w:r w:rsidRPr="00A40A97">
        <w:rPr>
          <w:rFonts w:hint="eastAsia"/>
          <w:color w:val="000000" w:themeColor="text1"/>
        </w:rPr>
        <w:t>和最大测距</w:t>
      </w:r>
      <w:r w:rsidRPr="00A40A97">
        <w:rPr>
          <w:color w:val="000000" w:themeColor="text1"/>
        </w:rPr>
        <w:t>为10</w:t>
      </w:r>
      <w:r w:rsidR="00984B7A" w:rsidRPr="00A40A97">
        <w:rPr>
          <w:rFonts w:hint="eastAsia"/>
          <w:color w:val="000000" w:themeColor="text1"/>
        </w:rPr>
        <w:t>m</w:t>
      </w:r>
      <w:r w:rsidRPr="00A40A97">
        <w:rPr>
          <w:color w:val="000000" w:themeColor="text1"/>
        </w:rPr>
        <w:t>。</w:t>
      </w:r>
    </w:p>
    <w:p w14:paraId="51CD5634" w14:textId="290B1F2B" w:rsidR="00DA44A1" w:rsidRPr="00343D26" w:rsidRDefault="00DA44A1" w:rsidP="00954BB9">
      <w:pPr>
        <w:pStyle w:val="af2"/>
      </w:pPr>
      <w:r w:rsidRPr="00D81C7E">
        <w:t>飞行分=(飞行时间/满分时间+飞行距离/满分距离)/2</w:t>
      </w:r>
      <w:r w:rsidRPr="00D81C7E">
        <w:t>×</w:t>
      </w:r>
      <w:r w:rsidRPr="00D81C7E">
        <w:t>100</w:t>
      </w:r>
      <w:r w:rsidRPr="00D81C7E">
        <w:t>×</w:t>
      </w:r>
      <w:r w:rsidRPr="00D81C7E">
        <w:t>权重。</w:t>
      </w:r>
    </w:p>
    <w:p w14:paraId="4D70F131" w14:textId="52F55AE4" w:rsidR="00DA44A1" w:rsidRDefault="00DA44A1" w:rsidP="007A0FA3">
      <w:pPr>
        <w:pStyle w:val="affb"/>
        <w:spacing w:before="120" w:after="120"/>
      </w:pPr>
      <w:r>
        <w:rPr>
          <w:rFonts w:hint="eastAsia"/>
        </w:rPr>
        <w:t>场地要求</w:t>
      </w:r>
    </w:p>
    <w:p w14:paraId="1CA8FF7A" w14:textId="1F325977" w:rsidR="00954BB9" w:rsidRPr="00954BB9" w:rsidRDefault="00A73410" w:rsidP="008A704C">
      <w:pPr>
        <w:pStyle w:val="afffffffffff1"/>
      </w:pPr>
      <w:r>
        <w:t>测试场地</w:t>
      </w:r>
      <w:r w:rsidR="00954BB9" w:rsidRPr="000217AB">
        <w:rPr>
          <w:rFonts w:hint="eastAsia"/>
        </w:rPr>
        <w:t>风速应小于</w:t>
      </w:r>
      <w:r w:rsidR="00183D92">
        <w:t>6</w:t>
      </w:r>
      <w:r w:rsidR="00954BB9" w:rsidRPr="000217AB">
        <w:rPr>
          <w:rFonts w:hint="eastAsia"/>
        </w:rPr>
        <w:t>m/s</w:t>
      </w:r>
      <w:r w:rsidR="00AA51D4" w:rsidRPr="00AA51D4">
        <w:rPr>
          <w:rFonts w:hint="eastAsia"/>
        </w:rPr>
        <w:t>。</w:t>
      </w:r>
    </w:p>
    <w:p w14:paraId="755D3E5E" w14:textId="18035AA7" w:rsidR="00DA44A1" w:rsidRDefault="00DA44A1" w:rsidP="008A704C">
      <w:pPr>
        <w:pStyle w:val="afffffffffff1"/>
      </w:pPr>
      <w:r w:rsidRPr="00954BB9">
        <w:t>直线距离测试场地详见</w:t>
      </w:r>
      <w:r w:rsidR="00A40A97">
        <w:rPr>
          <w:rFonts w:hint="eastAsia"/>
        </w:rPr>
        <w:t>图C</w:t>
      </w:r>
      <w:r w:rsidR="00A40A97">
        <w:t>.1</w:t>
      </w:r>
      <w:r w:rsidRPr="00954BB9">
        <w:t>。</w:t>
      </w:r>
    </w:p>
    <w:p w14:paraId="1C5B6C2A" w14:textId="07B52835" w:rsidR="00E173DC" w:rsidRPr="00E173DC" w:rsidRDefault="00471DF1" w:rsidP="00E173DC">
      <w:pPr>
        <w:pStyle w:val="afffff1"/>
        <w:ind w:firstLine="420"/>
      </w:pPr>
      <w:r w:rsidRPr="00471DF1">
        <w:drawing>
          <wp:inline distT="0" distB="0" distL="0" distR="0" wp14:anchorId="3B2A24D7" wp14:editId="6CAEF5B0">
            <wp:extent cx="4599194" cy="2316314"/>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3010" cy="2328308"/>
                    </a:xfrm>
                    <a:prstGeom prst="rect">
                      <a:avLst/>
                    </a:prstGeom>
                    <a:noFill/>
                    <a:ln>
                      <a:noFill/>
                    </a:ln>
                  </pic:spPr>
                </pic:pic>
              </a:graphicData>
            </a:graphic>
          </wp:inline>
        </w:drawing>
      </w:r>
    </w:p>
    <w:p w14:paraId="0746888E" w14:textId="5C144EA9" w:rsidR="00DA44A1" w:rsidRPr="00C639C6" w:rsidRDefault="00DA44A1" w:rsidP="00183D92">
      <w:pPr>
        <w:pStyle w:val="af9"/>
        <w:spacing w:before="120" w:after="120"/>
      </w:pPr>
      <w:r w:rsidRPr="00C639C6">
        <w:rPr>
          <w:rFonts w:hint="eastAsia"/>
        </w:rPr>
        <w:t>卡纸</w:t>
      </w:r>
      <w:proofErr w:type="gramStart"/>
      <w:r w:rsidRPr="00C639C6">
        <w:rPr>
          <w:rFonts w:hint="eastAsia"/>
        </w:rPr>
        <w:t>纸</w:t>
      </w:r>
      <w:proofErr w:type="gramEnd"/>
      <w:r w:rsidRPr="00C639C6">
        <w:rPr>
          <w:rFonts w:hint="eastAsia"/>
        </w:rPr>
        <w:t>飞机</w:t>
      </w:r>
      <w:r w:rsidR="00C639C6" w:rsidRPr="00C639C6">
        <w:rPr>
          <w:rFonts w:hint="eastAsia"/>
        </w:rPr>
        <w:t>直线距离</w:t>
      </w:r>
      <w:r w:rsidRPr="00C639C6">
        <w:rPr>
          <w:rFonts w:hint="eastAsia"/>
        </w:rPr>
        <w:t>测试</w:t>
      </w:r>
      <w:r w:rsidRPr="00C639C6">
        <w:t>场地示意图</w:t>
      </w:r>
    </w:p>
    <w:p w14:paraId="37F1513B" w14:textId="631C15DF" w:rsidR="00DA44A1" w:rsidRDefault="00DA44A1" w:rsidP="007A0FA3">
      <w:pPr>
        <w:pStyle w:val="affb"/>
        <w:spacing w:before="120" w:after="120"/>
      </w:pPr>
      <w:r>
        <w:rPr>
          <w:rFonts w:hint="eastAsia"/>
        </w:rPr>
        <w:t>器材</w:t>
      </w:r>
      <w:r w:rsidR="00183D92">
        <w:rPr>
          <w:rFonts w:hint="eastAsia"/>
        </w:rPr>
        <w:t>要求</w:t>
      </w:r>
    </w:p>
    <w:p w14:paraId="3FC60D44" w14:textId="1DB7274C" w:rsidR="00DA44A1" w:rsidRPr="008A430A" w:rsidRDefault="00DA44A1" w:rsidP="008A704C">
      <w:pPr>
        <w:pStyle w:val="afffffffffff1"/>
      </w:pPr>
      <w:r w:rsidRPr="00050B45">
        <w:t>模型主体材质为250</w:t>
      </w:r>
      <w:r w:rsidR="00EC16FB">
        <w:rPr>
          <w:rFonts w:hint="eastAsia"/>
        </w:rPr>
        <w:t>g</w:t>
      </w:r>
      <w:r w:rsidR="00C00A3D">
        <w:t>～</w:t>
      </w:r>
      <w:r w:rsidRPr="00050B45">
        <w:t>400</w:t>
      </w:r>
      <w:r w:rsidR="00183D92">
        <w:rPr>
          <w:rFonts w:hint="eastAsia"/>
        </w:rPr>
        <w:t>g</w:t>
      </w:r>
      <w:r w:rsidRPr="00050B45">
        <w:t>卡纸</w:t>
      </w:r>
      <w:r w:rsidR="00EC16FB">
        <w:rPr>
          <w:rFonts w:hint="eastAsia"/>
        </w:rPr>
        <w:t>，</w:t>
      </w:r>
      <w:r w:rsidRPr="00050B45">
        <w:t>木材</w:t>
      </w:r>
      <w:r w:rsidRPr="008A430A">
        <w:t>。</w:t>
      </w:r>
    </w:p>
    <w:p w14:paraId="2BF7B276" w14:textId="5428E2ED" w:rsidR="00DA44A1" w:rsidRPr="008A430A" w:rsidRDefault="00DA44A1" w:rsidP="008A704C">
      <w:pPr>
        <w:pStyle w:val="afffffffffff1"/>
      </w:pPr>
      <w:r w:rsidRPr="00050B45">
        <w:lastRenderedPageBreak/>
        <w:t>模型翼展不大于30</w:t>
      </w:r>
      <w:r w:rsidR="00AA51D4">
        <w:rPr>
          <w:rFonts w:hint="eastAsia"/>
        </w:rPr>
        <w:t>cm</w:t>
      </w:r>
      <w:r w:rsidRPr="00050B45">
        <w:t>，机身长度不大于35</w:t>
      </w:r>
      <w:r w:rsidR="00AA51D4">
        <w:rPr>
          <w:rFonts w:hint="eastAsia"/>
        </w:rPr>
        <w:t>cm</w:t>
      </w:r>
      <w:r w:rsidRPr="008A430A">
        <w:t>。</w:t>
      </w:r>
    </w:p>
    <w:p w14:paraId="58861AA7" w14:textId="13509659" w:rsidR="00DA44A1" w:rsidRPr="002B372C" w:rsidRDefault="00183D92" w:rsidP="008A704C">
      <w:pPr>
        <w:pStyle w:val="afffffffffff1"/>
      </w:pPr>
      <w:r w:rsidRPr="002B372C">
        <w:rPr>
          <w:rFonts w:hint="eastAsia"/>
        </w:rPr>
        <w:t>模</w:t>
      </w:r>
      <w:r w:rsidR="00DA44A1" w:rsidRPr="002B372C">
        <w:t>型的机翼、尾翼、机身等主要部件印有轮廓线。</w:t>
      </w:r>
    </w:p>
    <w:p w14:paraId="1C9736A1" w14:textId="7A7D530F" w:rsidR="00DA44A1" w:rsidRPr="008A430A" w:rsidRDefault="00847993" w:rsidP="00847993">
      <w:pPr>
        <w:pStyle w:val="affa"/>
        <w:spacing w:before="120" w:after="120"/>
      </w:pPr>
      <w:bookmarkStart w:id="77" w:name="_Toc114149346"/>
      <w:r>
        <w:rPr>
          <w:rFonts w:hint="eastAsia"/>
        </w:rPr>
        <w:t>航天模型类</w:t>
      </w:r>
      <w:bookmarkEnd w:id="77"/>
    </w:p>
    <w:p w14:paraId="45F03008" w14:textId="58F4A8A5" w:rsidR="00DA44A1" w:rsidRPr="00850C62" w:rsidRDefault="00DA44A1" w:rsidP="00850C62">
      <w:pPr>
        <w:pStyle w:val="affb"/>
        <w:spacing w:before="120" w:after="120"/>
        <w:rPr>
          <w:szCs w:val="21"/>
        </w:rPr>
      </w:pPr>
      <w:r>
        <w:rPr>
          <w:rFonts w:hint="eastAsia"/>
        </w:rPr>
        <w:t>测试内容</w:t>
      </w:r>
      <w:r w:rsidR="00850C62">
        <w:rPr>
          <w:rFonts w:hint="eastAsia"/>
        </w:rPr>
        <w:t>：</w:t>
      </w:r>
      <w:r w:rsidR="00DD4ED4">
        <w:rPr>
          <w:rFonts w:hint="eastAsia"/>
        </w:rPr>
        <w:t>仿真</w:t>
      </w:r>
      <w:r w:rsidRPr="00011F33">
        <w:rPr>
          <w:rFonts w:asciiTheme="minorEastAsia" w:eastAsiaTheme="minorEastAsia" w:hAnsiTheme="minorEastAsia"/>
          <w:sz w:val="22"/>
          <w:szCs w:val="22"/>
        </w:rPr>
        <w:t>模型火箭制作</w:t>
      </w:r>
      <w:r w:rsidRPr="00A00ABE">
        <w:rPr>
          <w:rFonts w:asciiTheme="minorEastAsia" w:eastAsiaTheme="minorEastAsia" w:hAnsiTheme="minorEastAsia" w:hint="eastAsia"/>
          <w:sz w:val="22"/>
          <w:szCs w:val="22"/>
        </w:rPr>
        <w:t>。</w:t>
      </w:r>
    </w:p>
    <w:p w14:paraId="75426982" w14:textId="3282308C" w:rsidR="000419E6" w:rsidRDefault="00302350" w:rsidP="00850C62">
      <w:pPr>
        <w:pStyle w:val="affb"/>
        <w:spacing w:before="120" w:after="120"/>
      </w:pPr>
      <w:r>
        <w:rPr>
          <w:rFonts w:hint="eastAsia"/>
        </w:rPr>
        <w:t>测试要求</w:t>
      </w:r>
    </w:p>
    <w:p w14:paraId="73ADD230" w14:textId="27595AA9" w:rsidR="00DA44A1" w:rsidRPr="00850C62" w:rsidRDefault="001A3ED3" w:rsidP="000419E6">
      <w:pPr>
        <w:pStyle w:val="afffff1"/>
        <w:ind w:firstLine="420"/>
      </w:pPr>
      <w:r>
        <w:rPr>
          <w:rFonts w:hint="eastAsia"/>
        </w:rPr>
        <w:t>利用套材，</w:t>
      </w:r>
      <w:r w:rsidR="00DA44A1" w:rsidRPr="00850C62">
        <w:t>30</w:t>
      </w:r>
      <w:r w:rsidR="00DE2F77">
        <w:t>min</w:t>
      </w:r>
      <w:r w:rsidR="00DA44A1" w:rsidRPr="00850C62">
        <w:t>内完成1套</w:t>
      </w:r>
      <w:r w:rsidR="00DD4ED4">
        <w:rPr>
          <w:rFonts w:hint="eastAsia"/>
        </w:rPr>
        <w:t>仿真</w:t>
      </w:r>
      <w:r w:rsidR="00DA44A1" w:rsidRPr="00850C62">
        <w:t>模型火箭制作。</w:t>
      </w:r>
    </w:p>
    <w:p w14:paraId="6E656276" w14:textId="7071C045" w:rsidR="00DA44A1" w:rsidRPr="00850C62" w:rsidRDefault="00DA44A1" w:rsidP="00850C62">
      <w:pPr>
        <w:pStyle w:val="affb"/>
        <w:spacing w:before="120" w:after="120"/>
      </w:pPr>
      <w:r w:rsidRPr="00850C62">
        <w:rPr>
          <w:rFonts w:hint="eastAsia"/>
        </w:rPr>
        <w:t>评分细则</w:t>
      </w:r>
    </w:p>
    <w:p w14:paraId="427F3FC7" w14:textId="7BEF117C" w:rsidR="00DA44A1" w:rsidRPr="00847993" w:rsidRDefault="00DA44A1" w:rsidP="001A3ED3">
      <w:pPr>
        <w:pStyle w:val="afffffffffff1"/>
      </w:pPr>
      <w:r w:rsidRPr="00847993">
        <w:t>制作满分为100分。</w:t>
      </w:r>
    </w:p>
    <w:p w14:paraId="790CCB6F" w14:textId="54A00E39" w:rsidR="00DA44A1" w:rsidRPr="00847993" w:rsidRDefault="00DA44A1" w:rsidP="001A3ED3">
      <w:pPr>
        <w:pStyle w:val="afffffffffff1"/>
      </w:pPr>
      <w:r w:rsidRPr="00847993">
        <w:t>制作评分按照制作分评分通用规则执行</w:t>
      </w:r>
      <w:r w:rsidR="00847993" w:rsidRPr="00847993">
        <w:rPr>
          <w:rFonts w:hint="eastAsia"/>
        </w:rPr>
        <w:t>。</w:t>
      </w:r>
    </w:p>
    <w:p w14:paraId="42FE6E62" w14:textId="1E9731BD" w:rsidR="00DA44A1" w:rsidRDefault="00DA44A1" w:rsidP="00850C62">
      <w:pPr>
        <w:pStyle w:val="affb"/>
        <w:spacing w:before="120" w:after="120"/>
      </w:pPr>
      <w:r>
        <w:rPr>
          <w:rFonts w:hint="eastAsia"/>
        </w:rPr>
        <w:t>器材</w:t>
      </w:r>
      <w:r w:rsidR="00847993">
        <w:rPr>
          <w:rFonts w:hint="eastAsia"/>
        </w:rPr>
        <w:t>要求</w:t>
      </w:r>
    </w:p>
    <w:p w14:paraId="35DD8775" w14:textId="6898686D" w:rsidR="00DA44A1" w:rsidRPr="00847993" w:rsidRDefault="00DA44A1" w:rsidP="002F3631">
      <w:pPr>
        <w:pStyle w:val="afffffffffff1"/>
      </w:pPr>
      <w:r w:rsidRPr="00847993">
        <w:t>制作材料为</w:t>
      </w:r>
      <w:r w:rsidRPr="00847993">
        <w:t>“</w:t>
      </w:r>
      <w:r w:rsidRPr="00847993">
        <w:t>东风一号</w:t>
      </w:r>
      <w:r w:rsidRPr="00847993">
        <w:t>”</w:t>
      </w:r>
      <w:r w:rsidRPr="00847993">
        <w:t>导弹的</w:t>
      </w:r>
      <w:proofErr w:type="gramStart"/>
      <w:r w:rsidRPr="00847993">
        <w:t>像真缩比</w:t>
      </w:r>
      <w:proofErr w:type="gramEnd"/>
      <w:r w:rsidRPr="00847993">
        <w:t>模型套材。</w:t>
      </w:r>
    </w:p>
    <w:p w14:paraId="0EA275E3" w14:textId="52BAAAE9" w:rsidR="00DA44A1" w:rsidRPr="00847993" w:rsidRDefault="00DA44A1" w:rsidP="002F3631">
      <w:pPr>
        <w:pStyle w:val="afffffffffff1"/>
      </w:pPr>
      <w:r w:rsidRPr="00847993">
        <w:t>模型火箭</w:t>
      </w:r>
      <w:proofErr w:type="gramStart"/>
      <w:r w:rsidRPr="00847993">
        <w:t>箭体材</w:t>
      </w:r>
      <w:proofErr w:type="gramEnd"/>
      <w:r w:rsidRPr="00847993">
        <w:t>质为不大于130</w:t>
      </w:r>
      <w:r w:rsidR="00420DB0">
        <w:rPr>
          <w:rFonts w:hint="eastAsia"/>
        </w:rPr>
        <w:t>g</w:t>
      </w:r>
      <w:r w:rsidRPr="00847993">
        <w:t>的铜版纸，头锥、尾锥和定向片为塑料材质成品。</w:t>
      </w:r>
    </w:p>
    <w:p w14:paraId="25E7864E" w14:textId="48E5BCD5" w:rsidR="00072BC5" w:rsidRDefault="00DA44A1" w:rsidP="002F3631">
      <w:pPr>
        <w:pStyle w:val="afffffffffff1"/>
      </w:pPr>
      <w:r w:rsidRPr="00847993">
        <w:t>箭体直径2</w:t>
      </w:r>
      <w:r w:rsidR="001A3ED3">
        <w:rPr>
          <w:rFonts w:hint="eastAsia"/>
        </w:rPr>
        <w:t>cm</w:t>
      </w:r>
      <w:r w:rsidR="00C00A3D">
        <w:t>～</w:t>
      </w:r>
      <w:r w:rsidRPr="00847993">
        <w:t>2.5</w:t>
      </w:r>
      <w:r w:rsidR="00420DB0">
        <w:rPr>
          <w:rFonts w:hint="eastAsia"/>
        </w:rPr>
        <w:t>cm</w:t>
      </w:r>
      <w:r w:rsidRPr="00847993">
        <w:t>、箭体筒段长20</w:t>
      </w:r>
      <w:r w:rsidR="00420DB0">
        <w:rPr>
          <w:rFonts w:hint="eastAsia"/>
        </w:rPr>
        <w:t>cm</w:t>
      </w:r>
      <w:r w:rsidRPr="00847993">
        <w:t>。</w:t>
      </w:r>
    </w:p>
    <w:p w14:paraId="778DE39B" w14:textId="37FA891E" w:rsidR="00DA44A1" w:rsidRPr="007D21CC" w:rsidRDefault="00DA44A1" w:rsidP="00850C62">
      <w:pPr>
        <w:pStyle w:val="affa"/>
        <w:spacing w:before="120" w:after="120"/>
      </w:pPr>
      <w:bookmarkStart w:id="78" w:name="_Toc114149347"/>
      <w:proofErr w:type="gramStart"/>
      <w:r w:rsidRPr="0035415D">
        <w:rPr>
          <w:rFonts w:hint="eastAsia"/>
        </w:rPr>
        <w:t>自由飞类</w:t>
      </w:r>
      <w:proofErr w:type="gramEnd"/>
      <w:r w:rsidRPr="0035415D">
        <w:rPr>
          <w:rFonts w:hint="eastAsia"/>
        </w:rPr>
        <w:t>模型</w:t>
      </w:r>
      <w:r w:rsidR="005565DE">
        <w:rPr>
          <w:rFonts w:hint="eastAsia"/>
        </w:rPr>
        <w:t>飞机</w:t>
      </w:r>
      <w:bookmarkEnd w:id="78"/>
    </w:p>
    <w:p w14:paraId="76175F3C" w14:textId="3D67DC9D" w:rsidR="00DA44A1" w:rsidRPr="00850C62" w:rsidRDefault="00DA44A1" w:rsidP="006902D3">
      <w:pPr>
        <w:pStyle w:val="affb"/>
        <w:spacing w:before="120" w:after="120"/>
      </w:pPr>
      <w:r>
        <w:rPr>
          <w:rFonts w:hint="eastAsia"/>
        </w:rPr>
        <w:t>测试内容</w:t>
      </w:r>
      <w:r w:rsidR="00850C62">
        <w:rPr>
          <w:rFonts w:hint="eastAsia"/>
        </w:rPr>
        <w:t>：</w:t>
      </w:r>
      <w:r w:rsidRPr="00170970">
        <w:rPr>
          <w:rFonts w:hint="eastAsia"/>
        </w:rPr>
        <w:t>木质手掷模型飞机制作</w:t>
      </w:r>
      <w:r w:rsidR="005565DE">
        <w:rPr>
          <w:rFonts w:hint="eastAsia"/>
        </w:rPr>
        <w:t>、</w:t>
      </w:r>
      <w:r w:rsidRPr="00170970">
        <w:rPr>
          <w:rFonts w:hint="eastAsia"/>
        </w:rPr>
        <w:t>飞行</w:t>
      </w:r>
      <w:r>
        <w:rPr>
          <w:rFonts w:hint="eastAsia"/>
        </w:rPr>
        <w:t>。</w:t>
      </w:r>
    </w:p>
    <w:p w14:paraId="79AD7E73" w14:textId="51A29A98" w:rsidR="00DA44A1" w:rsidRDefault="00302350" w:rsidP="006902D3">
      <w:pPr>
        <w:pStyle w:val="affc"/>
        <w:spacing w:before="120" w:after="120"/>
      </w:pPr>
      <w:r>
        <w:rPr>
          <w:rFonts w:hint="eastAsia"/>
        </w:rPr>
        <w:t>测试要求</w:t>
      </w:r>
    </w:p>
    <w:p w14:paraId="0FD8F326" w14:textId="45739586" w:rsidR="00DA44A1" w:rsidRPr="005565DE" w:rsidRDefault="001B4E74" w:rsidP="006902D3">
      <w:pPr>
        <w:pStyle w:val="afffffffffff2"/>
      </w:pPr>
      <w:r>
        <w:rPr>
          <w:rFonts w:hint="eastAsia"/>
        </w:rPr>
        <w:t>利用套材，</w:t>
      </w:r>
      <w:r w:rsidR="00DA44A1" w:rsidRPr="005565DE">
        <w:t>50</w:t>
      </w:r>
      <w:r w:rsidR="00DE2F77">
        <w:t>min</w:t>
      </w:r>
      <w:r w:rsidR="00DA44A1" w:rsidRPr="005565DE">
        <w:t>内使用粘合剂完成1架木质手掷模型飞机制作。</w:t>
      </w:r>
    </w:p>
    <w:p w14:paraId="10F4A58A" w14:textId="081F6E25" w:rsidR="00DA44A1" w:rsidRPr="005565DE" w:rsidRDefault="00DA44A1" w:rsidP="006902D3">
      <w:pPr>
        <w:pStyle w:val="afffffffffff2"/>
      </w:pPr>
      <w:r w:rsidRPr="005565DE">
        <w:t>3</w:t>
      </w:r>
      <w:r w:rsidR="00DE2F77">
        <w:t>min</w:t>
      </w:r>
      <w:r w:rsidRPr="005565DE">
        <w:t>内在规定场地分别进行直线距离和留空时间的飞行。</w:t>
      </w:r>
    </w:p>
    <w:p w14:paraId="04249A89" w14:textId="2CE34CDC" w:rsidR="00850C62" w:rsidRPr="005565DE" w:rsidRDefault="00DA44A1" w:rsidP="006902D3">
      <w:pPr>
        <w:pStyle w:val="afffffffffff2"/>
      </w:pPr>
      <w:r w:rsidRPr="005565DE">
        <w:t>每名测试者留空时间和直线距离测试各有</w:t>
      </w:r>
      <w:r w:rsidR="00243B68">
        <w:t>2次</w:t>
      </w:r>
      <w:r w:rsidRPr="005565DE">
        <w:t>飞行机会，各取高的一次得分作为测试成绩。</w:t>
      </w:r>
    </w:p>
    <w:p w14:paraId="0810A6C3" w14:textId="109ABC4C" w:rsidR="00DA44A1" w:rsidRDefault="00DA44A1" w:rsidP="006902D3">
      <w:pPr>
        <w:pStyle w:val="affc"/>
        <w:spacing w:before="120" w:after="120"/>
      </w:pPr>
      <w:r>
        <w:rPr>
          <w:rFonts w:hint="eastAsia"/>
        </w:rPr>
        <w:t>评分细则</w:t>
      </w:r>
    </w:p>
    <w:p w14:paraId="01DA366C" w14:textId="021C8897" w:rsidR="00DA44A1" w:rsidRDefault="00DA44A1" w:rsidP="00072BC5">
      <w:pPr>
        <w:pStyle w:val="affc"/>
        <w:spacing w:before="120" w:after="120"/>
      </w:pPr>
      <w:r>
        <w:t>总得分=制作分+飞行分</w:t>
      </w:r>
      <w:r>
        <w:rPr>
          <w:rFonts w:hint="eastAsia"/>
        </w:rPr>
        <w:t>。</w:t>
      </w:r>
    </w:p>
    <w:p w14:paraId="2B668DD3" w14:textId="2EF558BE" w:rsidR="00DA44A1" w:rsidRDefault="00DA44A1" w:rsidP="00072BC5">
      <w:pPr>
        <w:pStyle w:val="affc"/>
        <w:spacing w:before="120" w:after="120"/>
      </w:pPr>
      <w:r>
        <w:t>制作分（权重50%）</w:t>
      </w:r>
      <w:r>
        <w:rPr>
          <w:rFonts w:hint="eastAsia"/>
        </w:rPr>
        <w:t>，</w:t>
      </w:r>
      <w:r>
        <w:t>满分为100分</w:t>
      </w:r>
      <w:r>
        <w:rPr>
          <w:rFonts w:hint="eastAsia"/>
        </w:rPr>
        <w:t>。</w:t>
      </w:r>
    </w:p>
    <w:p w14:paraId="0E4273A5" w14:textId="21B68A6D" w:rsidR="00DA44A1" w:rsidRDefault="00DA44A1" w:rsidP="00072BC5">
      <w:pPr>
        <w:pStyle w:val="af2"/>
      </w:pPr>
      <w:r>
        <w:t>制作评分按照制作分评分通用规则执行</w:t>
      </w:r>
      <w:r>
        <w:rPr>
          <w:rFonts w:hint="eastAsia"/>
        </w:rPr>
        <w:t>。</w:t>
      </w:r>
    </w:p>
    <w:p w14:paraId="265B3AF0" w14:textId="1AD17B29" w:rsidR="00DA44A1" w:rsidRDefault="00DA44A1" w:rsidP="00072BC5">
      <w:pPr>
        <w:pStyle w:val="af2"/>
      </w:pPr>
      <w:r>
        <w:t>制作分=得分</w:t>
      </w:r>
      <w:r>
        <w:t>×</w:t>
      </w:r>
      <w:r>
        <w:t>权重。</w:t>
      </w:r>
    </w:p>
    <w:p w14:paraId="14F0D34B" w14:textId="43C7F0AC" w:rsidR="00DA44A1" w:rsidRDefault="00DA44A1" w:rsidP="00072BC5">
      <w:pPr>
        <w:pStyle w:val="affc"/>
        <w:spacing w:before="120" w:after="120"/>
      </w:pPr>
      <w:r>
        <w:rPr>
          <w:rFonts w:hint="eastAsia"/>
        </w:rPr>
        <w:t>飞行</w:t>
      </w:r>
      <w:r>
        <w:t>分（权重50%）</w:t>
      </w:r>
      <w:r>
        <w:rPr>
          <w:rFonts w:hint="eastAsia"/>
        </w:rPr>
        <w:t>，</w:t>
      </w:r>
      <w:r>
        <w:t>满分为100分</w:t>
      </w:r>
      <w:r>
        <w:rPr>
          <w:rFonts w:hint="eastAsia"/>
        </w:rPr>
        <w:t>。</w:t>
      </w:r>
    </w:p>
    <w:p w14:paraId="2BAE6D23" w14:textId="77777777" w:rsidR="00ED0A26" w:rsidRDefault="00ED0A26" w:rsidP="00ED0A26">
      <w:pPr>
        <w:pStyle w:val="af2"/>
      </w:pPr>
      <w:r>
        <w:rPr>
          <w:rFonts w:hint="eastAsia"/>
        </w:rPr>
        <w:t>飞行评分按照飞行分评分通用规则执行。</w:t>
      </w:r>
    </w:p>
    <w:p w14:paraId="75E6B05F" w14:textId="56FF9934" w:rsidR="00DA44A1" w:rsidRDefault="00DA44A1" w:rsidP="00072BC5">
      <w:pPr>
        <w:pStyle w:val="af2"/>
      </w:pPr>
      <w:r>
        <w:t>留空飞行满分时间</w:t>
      </w:r>
      <w:r>
        <w:rPr>
          <w:rFonts w:hint="eastAsia"/>
        </w:rPr>
        <w:t>和最大计时</w:t>
      </w:r>
      <w:r>
        <w:t>为5</w:t>
      </w:r>
      <w:r w:rsidR="00E173DC">
        <w:rPr>
          <w:rFonts w:hint="eastAsia"/>
        </w:rPr>
        <w:t>s</w:t>
      </w:r>
      <w:r>
        <w:t>、直线距离满分距离</w:t>
      </w:r>
      <w:r>
        <w:rPr>
          <w:rFonts w:hint="eastAsia"/>
        </w:rPr>
        <w:t>和最大测距</w:t>
      </w:r>
      <w:r>
        <w:t>为10</w:t>
      </w:r>
      <w:r w:rsidR="00E173DC">
        <w:rPr>
          <w:rFonts w:hint="eastAsia"/>
        </w:rPr>
        <w:t>m</w:t>
      </w:r>
      <w:r>
        <w:rPr>
          <w:rFonts w:hint="eastAsia"/>
        </w:rPr>
        <w:t>。</w:t>
      </w:r>
    </w:p>
    <w:p w14:paraId="2E6A583B" w14:textId="34DBD442" w:rsidR="00DA44A1" w:rsidRPr="00170970" w:rsidRDefault="00DA44A1" w:rsidP="00072BC5">
      <w:pPr>
        <w:pStyle w:val="af2"/>
      </w:pPr>
      <w:r>
        <w:t>飞行得分=(飞行时间/满分时间+飞行距离/满分距离)/2</w:t>
      </w:r>
      <w:r>
        <w:t>×</w:t>
      </w:r>
      <w:r>
        <w:t>100</w:t>
      </w:r>
      <w:r>
        <w:t>×</w:t>
      </w:r>
      <w:r>
        <w:t>权重</w:t>
      </w:r>
      <w:r>
        <w:rPr>
          <w:rFonts w:hint="eastAsia"/>
        </w:rPr>
        <w:t>。</w:t>
      </w:r>
    </w:p>
    <w:p w14:paraId="40C7ACCB" w14:textId="6DA4AC43" w:rsidR="00DA44A1" w:rsidRDefault="00DA44A1" w:rsidP="006902D3">
      <w:pPr>
        <w:pStyle w:val="affc"/>
        <w:spacing w:before="120" w:after="120"/>
      </w:pPr>
      <w:r>
        <w:rPr>
          <w:rFonts w:hint="eastAsia"/>
        </w:rPr>
        <w:t>场地要求</w:t>
      </w:r>
    </w:p>
    <w:p w14:paraId="02B893B3" w14:textId="3CB76DFF" w:rsidR="00DA44A1" w:rsidRPr="00072BC5" w:rsidRDefault="00A73410" w:rsidP="006902D3">
      <w:pPr>
        <w:pStyle w:val="afffffffffff2"/>
      </w:pPr>
      <w:r>
        <w:t>测试场地</w:t>
      </w:r>
      <w:r w:rsidR="00DA44A1" w:rsidRPr="00072BC5">
        <w:t>为室外场地</w:t>
      </w:r>
      <w:r w:rsidR="005565DE">
        <w:rPr>
          <w:rFonts w:hint="eastAsia"/>
        </w:rPr>
        <w:t>。</w:t>
      </w:r>
    </w:p>
    <w:p w14:paraId="54EA624A" w14:textId="22FC3CEC" w:rsidR="00DA44A1" w:rsidRPr="00E173DC" w:rsidRDefault="00DA44A1" w:rsidP="006902D3">
      <w:pPr>
        <w:pStyle w:val="afffffffffff2"/>
      </w:pPr>
      <w:r w:rsidRPr="00072BC5">
        <w:rPr>
          <w:rFonts w:hint="eastAsia"/>
        </w:rPr>
        <w:t>测试场地起降区、飞行区等尺寸见</w:t>
      </w:r>
      <w:r w:rsidR="001B4E74">
        <w:rPr>
          <w:rFonts w:hint="eastAsia"/>
        </w:rPr>
        <w:t>图C</w:t>
      </w:r>
      <w:r w:rsidR="001B4E74">
        <w:t>.1</w:t>
      </w:r>
      <w:r w:rsidR="00E173DC">
        <w:rPr>
          <w:rFonts w:hint="eastAsia"/>
        </w:rPr>
        <w:t>。</w:t>
      </w:r>
    </w:p>
    <w:p w14:paraId="3EC9840E" w14:textId="3385AD26" w:rsidR="00DA44A1" w:rsidRDefault="00DA44A1" w:rsidP="006902D3">
      <w:pPr>
        <w:pStyle w:val="affc"/>
        <w:spacing w:before="120" w:after="120"/>
      </w:pPr>
      <w:r>
        <w:rPr>
          <w:rFonts w:hint="eastAsia"/>
        </w:rPr>
        <w:t>器材</w:t>
      </w:r>
      <w:r w:rsidR="00E173DC">
        <w:rPr>
          <w:rFonts w:hint="eastAsia"/>
        </w:rPr>
        <w:t>要求</w:t>
      </w:r>
    </w:p>
    <w:p w14:paraId="53DBD863" w14:textId="180BBBB5" w:rsidR="00DA44A1" w:rsidRPr="00072BC5" w:rsidRDefault="00DA44A1" w:rsidP="006902D3">
      <w:pPr>
        <w:pStyle w:val="afffffffffff2"/>
      </w:pPr>
      <w:r w:rsidRPr="00072BC5">
        <w:t>模型为木制手掷模型飞机套材。</w:t>
      </w:r>
    </w:p>
    <w:p w14:paraId="34093CDC" w14:textId="1EEF0874" w:rsidR="00DA44A1" w:rsidRPr="00072BC5" w:rsidRDefault="006902D3" w:rsidP="006902D3">
      <w:pPr>
        <w:pStyle w:val="afffffffffff2"/>
      </w:pPr>
      <w:r>
        <w:rPr>
          <w:rFonts w:hint="eastAsia"/>
        </w:rPr>
        <w:t>模型</w:t>
      </w:r>
      <w:r w:rsidR="00DA44A1" w:rsidRPr="00072BC5">
        <w:t>主体材质为木材。</w:t>
      </w:r>
    </w:p>
    <w:p w14:paraId="6170972A" w14:textId="5E8B5BBB" w:rsidR="00DA44A1" w:rsidRPr="00072BC5" w:rsidRDefault="006902D3" w:rsidP="006902D3">
      <w:pPr>
        <w:pStyle w:val="afffffffffff2"/>
      </w:pPr>
      <w:r>
        <w:rPr>
          <w:rFonts w:hint="eastAsia"/>
        </w:rPr>
        <w:t>模型</w:t>
      </w:r>
      <w:r w:rsidR="00DA44A1" w:rsidRPr="00072BC5">
        <w:t>翼展不大于30</w:t>
      </w:r>
      <w:r w:rsidR="00E173DC">
        <w:rPr>
          <w:rFonts w:hint="eastAsia"/>
        </w:rPr>
        <w:t>cm</w:t>
      </w:r>
      <w:r w:rsidR="00DA44A1" w:rsidRPr="00072BC5">
        <w:t>。</w:t>
      </w:r>
    </w:p>
    <w:p w14:paraId="37641EE5" w14:textId="70DD5A37" w:rsidR="00DA44A1" w:rsidRPr="00072BC5" w:rsidRDefault="006902D3" w:rsidP="006902D3">
      <w:pPr>
        <w:pStyle w:val="afffffffffff2"/>
      </w:pPr>
      <w:r>
        <w:rPr>
          <w:rFonts w:hint="eastAsia"/>
        </w:rPr>
        <w:t>模型</w:t>
      </w:r>
      <w:r w:rsidR="00DA44A1" w:rsidRPr="00072BC5">
        <w:t>最大飞行重量不大于30</w:t>
      </w:r>
      <w:r w:rsidR="00E173DC">
        <w:rPr>
          <w:rFonts w:hint="eastAsia"/>
        </w:rPr>
        <w:t>g</w:t>
      </w:r>
      <w:r w:rsidR="00DA44A1" w:rsidRPr="00072BC5">
        <w:t>。</w:t>
      </w:r>
    </w:p>
    <w:p w14:paraId="50D685DA" w14:textId="0773288B" w:rsidR="00DA44A1" w:rsidRPr="007125B0" w:rsidRDefault="00DA44A1" w:rsidP="00DA44A1">
      <w:pPr>
        <w:pStyle w:val="affb"/>
        <w:spacing w:before="120" w:after="120"/>
      </w:pPr>
      <w:r>
        <w:rPr>
          <w:rFonts w:hint="eastAsia"/>
        </w:rPr>
        <w:t>测试内容</w:t>
      </w:r>
      <w:r w:rsidR="007125B0">
        <w:rPr>
          <w:rFonts w:hint="eastAsia"/>
        </w:rPr>
        <w:t>：</w:t>
      </w:r>
      <w:proofErr w:type="gramStart"/>
      <w:r w:rsidRPr="00177DF4">
        <w:rPr>
          <w:rFonts w:hint="eastAsia"/>
        </w:rPr>
        <w:t>橡</w:t>
      </w:r>
      <w:proofErr w:type="gramEnd"/>
      <w:r w:rsidRPr="00177DF4">
        <w:rPr>
          <w:rFonts w:hint="eastAsia"/>
        </w:rPr>
        <w:t>筋动力模型飞机制作</w:t>
      </w:r>
      <w:r w:rsidR="00E173DC">
        <w:rPr>
          <w:rFonts w:hint="eastAsia"/>
        </w:rPr>
        <w:t>、</w:t>
      </w:r>
      <w:r w:rsidRPr="00177DF4">
        <w:rPr>
          <w:rFonts w:hint="eastAsia"/>
        </w:rPr>
        <w:t>飞行</w:t>
      </w:r>
      <w:r>
        <w:rPr>
          <w:rFonts w:hint="eastAsia"/>
        </w:rPr>
        <w:t>。</w:t>
      </w:r>
    </w:p>
    <w:p w14:paraId="50D9DB0E" w14:textId="0EC8A15C" w:rsidR="00DA44A1" w:rsidRDefault="00302350" w:rsidP="006902D3">
      <w:pPr>
        <w:pStyle w:val="affc"/>
        <w:spacing w:before="120" w:after="120"/>
      </w:pPr>
      <w:r>
        <w:rPr>
          <w:rFonts w:hint="eastAsia"/>
        </w:rPr>
        <w:lastRenderedPageBreak/>
        <w:t>测试要求</w:t>
      </w:r>
    </w:p>
    <w:p w14:paraId="50B58047" w14:textId="60A2B70C" w:rsidR="00DA44A1" w:rsidRPr="007125B0" w:rsidRDefault="00FD4F58" w:rsidP="006902D3">
      <w:pPr>
        <w:pStyle w:val="afffffffffff2"/>
      </w:pPr>
      <w:r>
        <w:rPr>
          <w:rFonts w:hint="eastAsia"/>
        </w:rPr>
        <w:t>利用套材，</w:t>
      </w:r>
      <w:r w:rsidR="00DA44A1" w:rsidRPr="007125B0">
        <w:t>40</w:t>
      </w:r>
      <w:r w:rsidR="00DE2F77">
        <w:t>min</w:t>
      </w:r>
      <w:r w:rsidR="00DA44A1" w:rsidRPr="007125B0">
        <w:t>内完成2架</w:t>
      </w:r>
      <w:proofErr w:type="gramStart"/>
      <w:r w:rsidR="00DA44A1" w:rsidRPr="007125B0">
        <w:t>橡</w:t>
      </w:r>
      <w:proofErr w:type="gramEnd"/>
      <w:r w:rsidR="00DA44A1" w:rsidRPr="007125B0">
        <w:t>筋动力模型制作。</w:t>
      </w:r>
    </w:p>
    <w:p w14:paraId="5E06F59D" w14:textId="60DD2A03" w:rsidR="00DA44A1" w:rsidRPr="007125B0" w:rsidRDefault="00DA44A1" w:rsidP="006902D3">
      <w:pPr>
        <w:pStyle w:val="afffffffffff2"/>
      </w:pPr>
      <w:r w:rsidRPr="007125B0">
        <w:t>3</w:t>
      </w:r>
      <w:r w:rsidR="00DE2F77">
        <w:t>min</w:t>
      </w:r>
      <w:r w:rsidRPr="007125B0">
        <w:t>内使用1架模型</w:t>
      </w:r>
      <w:r w:rsidR="00E173DC">
        <w:rPr>
          <w:rFonts w:hint="eastAsia"/>
        </w:rPr>
        <w:t>飞机</w:t>
      </w:r>
      <w:r w:rsidRPr="007125B0">
        <w:t>在规定场地进行留空时间的飞行。</w:t>
      </w:r>
    </w:p>
    <w:p w14:paraId="4C096F5C" w14:textId="346412C7" w:rsidR="00DA44A1" w:rsidRPr="007125B0" w:rsidRDefault="00DA44A1" w:rsidP="006902D3">
      <w:pPr>
        <w:pStyle w:val="afffffffffff2"/>
      </w:pPr>
      <w:r w:rsidRPr="007125B0">
        <w:t>每名测试者有</w:t>
      </w:r>
      <w:r w:rsidR="00243B68">
        <w:t>2次</w:t>
      </w:r>
      <w:r w:rsidRPr="007125B0">
        <w:t>飞行机会，取高的一次飞行得分作为测试成绩。</w:t>
      </w:r>
    </w:p>
    <w:p w14:paraId="66173A11" w14:textId="062C47F8" w:rsidR="00DA44A1" w:rsidRDefault="00DA44A1" w:rsidP="006902D3">
      <w:pPr>
        <w:pStyle w:val="affc"/>
        <w:spacing w:before="120" w:after="120"/>
      </w:pPr>
      <w:r>
        <w:rPr>
          <w:rFonts w:hint="eastAsia"/>
        </w:rPr>
        <w:t>评分细则</w:t>
      </w:r>
    </w:p>
    <w:p w14:paraId="241B897A" w14:textId="3F4E0760" w:rsidR="00DA44A1" w:rsidRDefault="00DA44A1" w:rsidP="00FD4F58">
      <w:pPr>
        <w:pStyle w:val="affd"/>
        <w:spacing w:before="120" w:after="120"/>
      </w:pPr>
      <w:r>
        <w:t>总得分=制作分+飞行分</w:t>
      </w:r>
      <w:r>
        <w:rPr>
          <w:rFonts w:hint="eastAsia"/>
        </w:rPr>
        <w:t>。</w:t>
      </w:r>
    </w:p>
    <w:p w14:paraId="4F75C4FE" w14:textId="603F6E90" w:rsidR="00DA44A1" w:rsidRDefault="00DA44A1" w:rsidP="00FD4F58">
      <w:pPr>
        <w:pStyle w:val="affd"/>
        <w:spacing w:before="120" w:after="120"/>
      </w:pPr>
      <w:r>
        <w:t>制作分（权重50%）</w:t>
      </w:r>
      <w:r>
        <w:rPr>
          <w:rFonts w:hint="eastAsia"/>
        </w:rPr>
        <w:t>，</w:t>
      </w:r>
      <w:r>
        <w:t>满分为100分</w:t>
      </w:r>
      <w:r>
        <w:rPr>
          <w:rFonts w:hint="eastAsia"/>
        </w:rPr>
        <w:t>。</w:t>
      </w:r>
    </w:p>
    <w:p w14:paraId="74131C89" w14:textId="06C92A72" w:rsidR="00DA44A1" w:rsidRDefault="00E173DC" w:rsidP="007125B0">
      <w:pPr>
        <w:pStyle w:val="af2"/>
      </w:pPr>
      <w:r>
        <w:rPr>
          <w:rFonts w:hint="eastAsia"/>
        </w:rPr>
        <w:t>规定时间</w:t>
      </w:r>
      <w:r w:rsidR="00FD4F58">
        <w:rPr>
          <w:rFonts w:hint="eastAsia"/>
        </w:rPr>
        <w:t>每完成1架模型飞机制作得5</w:t>
      </w:r>
      <w:r w:rsidR="00FD4F58">
        <w:t>0</w:t>
      </w:r>
      <w:r w:rsidR="00FD4F58">
        <w:rPr>
          <w:rFonts w:hint="eastAsia"/>
        </w:rPr>
        <w:t>分</w:t>
      </w:r>
      <w:r w:rsidR="00DA44A1">
        <w:rPr>
          <w:rFonts w:hint="eastAsia"/>
        </w:rPr>
        <w:t>。</w:t>
      </w:r>
    </w:p>
    <w:p w14:paraId="1C3AB2ED" w14:textId="592D64E7" w:rsidR="00DA44A1" w:rsidRDefault="00DA44A1" w:rsidP="007125B0">
      <w:pPr>
        <w:pStyle w:val="af2"/>
      </w:pPr>
      <w:r>
        <w:t>制作评分按照制作分评分通用规则执行</w:t>
      </w:r>
      <w:r>
        <w:rPr>
          <w:rFonts w:hint="eastAsia"/>
        </w:rPr>
        <w:t>。</w:t>
      </w:r>
    </w:p>
    <w:p w14:paraId="12EEEB04" w14:textId="774A1D5D" w:rsidR="00DA44A1" w:rsidRDefault="00DA44A1" w:rsidP="007125B0">
      <w:pPr>
        <w:pStyle w:val="af2"/>
      </w:pPr>
      <w:r>
        <w:t>制作分=得分</w:t>
      </w:r>
      <w:r>
        <w:t>×</w:t>
      </w:r>
      <w:r>
        <w:t>权重。</w:t>
      </w:r>
    </w:p>
    <w:p w14:paraId="72BAC5C7" w14:textId="6105260A" w:rsidR="00DA44A1" w:rsidRDefault="00DA44A1" w:rsidP="007125B0">
      <w:pPr>
        <w:pStyle w:val="affc"/>
        <w:spacing w:before="120" w:after="120"/>
      </w:pPr>
      <w:r>
        <w:rPr>
          <w:rFonts w:hint="eastAsia"/>
        </w:rPr>
        <w:t>飞行</w:t>
      </w:r>
      <w:r>
        <w:t>分（权重50%）</w:t>
      </w:r>
      <w:r>
        <w:rPr>
          <w:rFonts w:hint="eastAsia"/>
        </w:rPr>
        <w:t>，</w:t>
      </w:r>
      <w:r>
        <w:t>满分为100分</w:t>
      </w:r>
      <w:r>
        <w:rPr>
          <w:rFonts w:hint="eastAsia"/>
        </w:rPr>
        <w:t>。</w:t>
      </w:r>
    </w:p>
    <w:p w14:paraId="436E4AD8" w14:textId="77777777" w:rsidR="00ED0A26" w:rsidRDefault="00ED0A26" w:rsidP="00ED0A26">
      <w:pPr>
        <w:pStyle w:val="af2"/>
      </w:pPr>
      <w:r>
        <w:rPr>
          <w:rFonts w:hint="eastAsia"/>
        </w:rPr>
        <w:t>飞行评分按照飞行分评分通用规则执行。</w:t>
      </w:r>
    </w:p>
    <w:p w14:paraId="02424E85" w14:textId="6AC04A22" w:rsidR="00DA44A1" w:rsidRDefault="00DA44A1" w:rsidP="007125B0">
      <w:pPr>
        <w:pStyle w:val="af2"/>
      </w:pPr>
      <w:r>
        <w:t>留空飞行满分时间</w:t>
      </w:r>
      <w:r>
        <w:rPr>
          <w:rFonts w:hint="eastAsia"/>
        </w:rPr>
        <w:t>和最大计时</w:t>
      </w:r>
      <w:r>
        <w:t>为10</w:t>
      </w:r>
      <w:r w:rsidR="00FD4F58">
        <w:rPr>
          <w:rFonts w:hint="eastAsia"/>
        </w:rPr>
        <w:t>s</w:t>
      </w:r>
      <w:r>
        <w:rPr>
          <w:rFonts w:hint="eastAsia"/>
        </w:rPr>
        <w:t>。</w:t>
      </w:r>
    </w:p>
    <w:p w14:paraId="39297D14" w14:textId="74C4E11E" w:rsidR="00DA44A1" w:rsidRPr="00177DF4" w:rsidRDefault="00DA44A1" w:rsidP="00FA158E">
      <w:pPr>
        <w:pStyle w:val="af2"/>
      </w:pPr>
      <w:r>
        <w:t>飞行得分=飞行时间/满分时间</w:t>
      </w:r>
      <w:r>
        <w:t>×</w:t>
      </w:r>
      <w:r>
        <w:t>100</w:t>
      </w:r>
      <w:r>
        <w:t>×</w:t>
      </w:r>
      <w:r>
        <w:t>权重</w:t>
      </w:r>
      <w:r>
        <w:rPr>
          <w:rFonts w:hint="eastAsia"/>
        </w:rPr>
        <w:t>。</w:t>
      </w:r>
    </w:p>
    <w:p w14:paraId="0CC2DB91" w14:textId="08A72196" w:rsidR="00DA44A1" w:rsidRPr="00FA158E" w:rsidRDefault="00DA44A1" w:rsidP="006902D3">
      <w:pPr>
        <w:pStyle w:val="affc"/>
        <w:spacing w:before="120" w:after="120"/>
      </w:pPr>
      <w:r>
        <w:rPr>
          <w:rFonts w:hint="eastAsia"/>
        </w:rPr>
        <w:t>场地要求</w:t>
      </w:r>
    </w:p>
    <w:p w14:paraId="1D1617B4" w14:textId="2565C665" w:rsidR="00DA44A1" w:rsidRPr="00FA158E" w:rsidRDefault="00A73410" w:rsidP="00FE12FB">
      <w:pPr>
        <w:pStyle w:val="afffff1"/>
        <w:ind w:firstLine="420"/>
      </w:pPr>
      <w:r>
        <w:rPr>
          <w:rFonts w:hint="eastAsia"/>
        </w:rPr>
        <w:t>测试场地</w:t>
      </w:r>
      <w:r w:rsidR="00DA44A1" w:rsidRPr="005B04C3">
        <w:t>周边空域开阔，200</w:t>
      </w:r>
      <w:r w:rsidR="00FF4482">
        <w:t>m</w:t>
      </w:r>
      <w:r w:rsidR="00DA44A1" w:rsidRPr="005B04C3">
        <w:t>范围无高大建筑物、树木、路灯等，300</w:t>
      </w:r>
      <w:r w:rsidR="00FF4482">
        <w:t>m</w:t>
      </w:r>
      <w:r w:rsidR="00DA44A1" w:rsidRPr="005B04C3">
        <w:t>内没有高压电线。</w:t>
      </w:r>
    </w:p>
    <w:p w14:paraId="1B4984C0" w14:textId="277513F9" w:rsidR="00FA158E" w:rsidRPr="00FA158E" w:rsidRDefault="00DA44A1" w:rsidP="006902D3">
      <w:pPr>
        <w:pStyle w:val="affc"/>
        <w:spacing w:before="120" w:after="120"/>
      </w:pPr>
      <w:r>
        <w:rPr>
          <w:rFonts w:hint="eastAsia"/>
        </w:rPr>
        <w:t>器材</w:t>
      </w:r>
      <w:r w:rsidR="00FA158E">
        <w:rPr>
          <w:rFonts w:hint="eastAsia"/>
        </w:rPr>
        <w:t>要求</w:t>
      </w:r>
    </w:p>
    <w:p w14:paraId="2D63BF70" w14:textId="014E0D70" w:rsidR="00DA44A1" w:rsidRPr="00BC51FC" w:rsidRDefault="00DA44A1" w:rsidP="006902D3">
      <w:pPr>
        <w:pStyle w:val="afffffffffff2"/>
      </w:pPr>
      <w:r w:rsidRPr="00BC51FC">
        <w:t>以</w:t>
      </w:r>
      <w:proofErr w:type="gramStart"/>
      <w:r w:rsidRPr="00BC51FC">
        <w:t>橡筋作为</w:t>
      </w:r>
      <w:proofErr w:type="gramEnd"/>
      <w:r w:rsidRPr="00BC51FC">
        <w:t>动力的模型飞机套材。</w:t>
      </w:r>
    </w:p>
    <w:p w14:paraId="66B3FF88" w14:textId="2C214C8D" w:rsidR="00DA44A1" w:rsidRPr="00BC51FC" w:rsidRDefault="00CF5989" w:rsidP="006902D3">
      <w:pPr>
        <w:pStyle w:val="afffffffffff2"/>
      </w:pPr>
      <w:r>
        <w:rPr>
          <w:rFonts w:hint="eastAsia"/>
        </w:rPr>
        <w:t>模型</w:t>
      </w:r>
      <w:r w:rsidR="00DA44A1" w:rsidRPr="00BC51FC">
        <w:t>主体材质为泡沫、塑料、木材。</w:t>
      </w:r>
    </w:p>
    <w:p w14:paraId="225EE810" w14:textId="1D58476D" w:rsidR="00DA44A1" w:rsidRPr="00BC51FC" w:rsidRDefault="00CF5989" w:rsidP="006902D3">
      <w:pPr>
        <w:pStyle w:val="afffffffffff2"/>
      </w:pPr>
      <w:r>
        <w:rPr>
          <w:rFonts w:hint="eastAsia"/>
        </w:rPr>
        <w:t>模型</w:t>
      </w:r>
      <w:r w:rsidR="00DA44A1" w:rsidRPr="00BC51FC">
        <w:t>翼展不大于45</w:t>
      </w:r>
      <w:r w:rsidR="00BC51FC">
        <w:rPr>
          <w:rFonts w:hint="eastAsia"/>
        </w:rPr>
        <w:t>cm</w:t>
      </w:r>
      <w:r w:rsidR="00DA44A1" w:rsidRPr="00BC51FC">
        <w:t>。</w:t>
      </w:r>
    </w:p>
    <w:p w14:paraId="2DF9779E" w14:textId="0DE7CBD5" w:rsidR="00DA44A1" w:rsidRPr="00BC51FC" w:rsidRDefault="00DA44A1" w:rsidP="006902D3">
      <w:pPr>
        <w:pStyle w:val="afffffffffff2"/>
      </w:pPr>
      <w:proofErr w:type="gramStart"/>
      <w:r w:rsidRPr="00BC51FC">
        <w:t>橡</w:t>
      </w:r>
      <w:proofErr w:type="gramEnd"/>
      <w:r w:rsidRPr="00BC51FC">
        <w:t>筋重量不大于2</w:t>
      </w:r>
      <w:r w:rsidR="00BC51FC">
        <w:rPr>
          <w:rFonts w:hint="eastAsia"/>
        </w:rPr>
        <w:t>g</w:t>
      </w:r>
      <w:r w:rsidRPr="00BC51FC">
        <w:t>。</w:t>
      </w:r>
    </w:p>
    <w:p w14:paraId="566EBF04" w14:textId="77777777" w:rsidR="00DA44A1" w:rsidRPr="0087484F" w:rsidRDefault="00DA44A1" w:rsidP="00DA44A1">
      <w:pPr>
        <w:pStyle w:val="affffffffffff1"/>
        <w:ind w:firstLineChars="0" w:firstLine="0"/>
        <w:rPr>
          <w:rFonts w:asciiTheme="minorEastAsia" w:eastAsiaTheme="minorEastAsia" w:hAnsiTheme="minorEastAsia"/>
        </w:rPr>
      </w:pPr>
    </w:p>
    <w:p w14:paraId="193B675B" w14:textId="247B4B97" w:rsidR="008A7450" w:rsidRPr="008A7450" w:rsidRDefault="008A7450" w:rsidP="008A7450">
      <w:pPr>
        <w:pStyle w:val="afffff1"/>
        <w:ind w:firstLine="420"/>
      </w:pPr>
    </w:p>
    <w:p w14:paraId="290FA11F" w14:textId="38893ED7" w:rsidR="008A7450" w:rsidRDefault="008A7450" w:rsidP="008A7450">
      <w:pPr>
        <w:pStyle w:val="afffff1"/>
        <w:ind w:firstLine="420"/>
      </w:pPr>
    </w:p>
    <w:p w14:paraId="043C9F97" w14:textId="77777777" w:rsidR="008A7450" w:rsidRPr="008A7450" w:rsidRDefault="008A7450" w:rsidP="008A7450">
      <w:pPr>
        <w:pStyle w:val="afffff1"/>
        <w:ind w:firstLine="420"/>
      </w:pPr>
    </w:p>
    <w:p w14:paraId="7BFC145D" w14:textId="77777777" w:rsidR="008A7450" w:rsidRPr="008A7450" w:rsidRDefault="008A7450" w:rsidP="008A7450">
      <w:pPr>
        <w:pStyle w:val="afffff1"/>
        <w:ind w:firstLine="420"/>
      </w:pPr>
    </w:p>
    <w:p w14:paraId="4590E677" w14:textId="77777777" w:rsidR="008A7450" w:rsidRDefault="008A7450" w:rsidP="008A7450">
      <w:pPr>
        <w:pStyle w:val="afffff1"/>
        <w:ind w:firstLine="420"/>
        <w:sectPr w:rsidR="008A7450" w:rsidSect="008A7450">
          <w:pgSz w:w="11906" w:h="16838" w:code="9"/>
          <w:pgMar w:top="1928" w:right="1134" w:bottom="1134" w:left="1134" w:header="1418" w:footer="1134" w:gutter="284"/>
          <w:cols w:space="425"/>
          <w:formProt w:val="0"/>
          <w:docGrid w:linePitch="312"/>
        </w:sectPr>
      </w:pPr>
    </w:p>
    <w:p w14:paraId="4D805F7E" w14:textId="713AB4E1" w:rsidR="008A7450" w:rsidRDefault="008A7450" w:rsidP="008A7450">
      <w:pPr>
        <w:pStyle w:val="af8"/>
        <w:rPr>
          <w:vanish w:val="0"/>
        </w:rPr>
      </w:pPr>
    </w:p>
    <w:p w14:paraId="743A19FD" w14:textId="01715415" w:rsidR="008A7450" w:rsidRDefault="008A7450" w:rsidP="008A7450">
      <w:pPr>
        <w:pStyle w:val="afe"/>
        <w:rPr>
          <w:vanish w:val="0"/>
        </w:rPr>
      </w:pPr>
    </w:p>
    <w:p w14:paraId="73B348B9" w14:textId="139D4FE4" w:rsidR="008A7450" w:rsidRDefault="008A7450" w:rsidP="008A7450">
      <w:pPr>
        <w:pStyle w:val="aff9"/>
        <w:spacing w:after="120"/>
      </w:pPr>
      <w:r>
        <w:br/>
      </w:r>
      <w:bookmarkStart w:id="79" w:name="_Toc114149348"/>
      <w:r>
        <w:rPr>
          <w:rFonts w:hint="eastAsia"/>
        </w:rPr>
        <w:t>（规范性）</w:t>
      </w:r>
      <w:r>
        <w:br/>
      </w:r>
      <w:r>
        <w:rPr>
          <w:rFonts w:hint="eastAsia"/>
        </w:rPr>
        <w:t>等级四科目测试方法</w:t>
      </w:r>
      <w:bookmarkEnd w:id="79"/>
    </w:p>
    <w:p w14:paraId="664DE30C" w14:textId="32B41AA5" w:rsidR="00DA44A1" w:rsidRDefault="00DA44A1" w:rsidP="00BC51FC">
      <w:pPr>
        <w:pStyle w:val="affa"/>
        <w:spacing w:before="120" w:after="120"/>
      </w:pPr>
      <w:bookmarkStart w:id="80" w:name="_Toc114149349"/>
      <w:r w:rsidRPr="007D21CC">
        <w:rPr>
          <w:rFonts w:hint="eastAsia"/>
        </w:rPr>
        <w:t>纸飞机类模型</w:t>
      </w:r>
      <w:r w:rsidR="00DE6F7B">
        <w:rPr>
          <w:rFonts w:hint="eastAsia"/>
        </w:rPr>
        <w:t>飞机</w:t>
      </w:r>
      <w:bookmarkEnd w:id="80"/>
    </w:p>
    <w:p w14:paraId="579BCAC4" w14:textId="095FE67F" w:rsidR="00DA44A1" w:rsidRPr="00B06A29" w:rsidRDefault="00DA44A1" w:rsidP="00BC51FC">
      <w:pPr>
        <w:pStyle w:val="affb"/>
        <w:spacing w:before="120" w:after="120"/>
      </w:pPr>
      <w:r>
        <w:rPr>
          <w:rFonts w:hint="eastAsia"/>
        </w:rPr>
        <w:t>测试内容</w:t>
      </w:r>
      <w:r w:rsidR="00B06A29">
        <w:rPr>
          <w:rFonts w:hint="eastAsia"/>
        </w:rPr>
        <w:t>：</w:t>
      </w:r>
      <w:r w:rsidRPr="002C6904">
        <w:rPr>
          <w:rFonts w:hint="eastAsia"/>
        </w:rPr>
        <w:t>仿真纸飞机制作、飞行</w:t>
      </w:r>
      <w:r w:rsidRPr="00A00ABE">
        <w:rPr>
          <w:rFonts w:hint="eastAsia"/>
        </w:rPr>
        <w:t>。</w:t>
      </w:r>
    </w:p>
    <w:p w14:paraId="0EBEA742" w14:textId="171B1F9C" w:rsidR="00DA44A1" w:rsidRDefault="00302350" w:rsidP="00BC51FC">
      <w:pPr>
        <w:pStyle w:val="affb"/>
        <w:spacing w:before="120" w:after="120"/>
      </w:pPr>
      <w:r>
        <w:rPr>
          <w:rFonts w:hint="eastAsia"/>
        </w:rPr>
        <w:t>测试要求</w:t>
      </w:r>
    </w:p>
    <w:p w14:paraId="43235197" w14:textId="56A649DB" w:rsidR="00DA44A1" w:rsidRPr="00BC51FC" w:rsidRDefault="00E267E8" w:rsidP="00FE2039">
      <w:pPr>
        <w:pStyle w:val="afffffffffff1"/>
      </w:pPr>
      <w:r>
        <w:rPr>
          <w:rFonts w:hint="eastAsia"/>
        </w:rPr>
        <w:t>利用套材，</w:t>
      </w:r>
      <w:r w:rsidR="00BC51FC" w:rsidRPr="00BC51FC">
        <w:t>40</w:t>
      </w:r>
      <w:r w:rsidR="00BC51FC">
        <w:rPr>
          <w:rFonts w:hint="eastAsia"/>
        </w:rPr>
        <w:t>min</w:t>
      </w:r>
      <w:r w:rsidR="00BC51FC" w:rsidRPr="00BC51FC">
        <w:t>内完成2种</w:t>
      </w:r>
      <w:r w:rsidR="00DA44A1" w:rsidRPr="00BC51FC">
        <w:t>仿真纸飞机</w:t>
      </w:r>
      <w:r w:rsidR="00BC51FC" w:rsidRPr="00BC51FC">
        <w:rPr>
          <w:rFonts w:hint="eastAsia"/>
        </w:rPr>
        <w:t>的</w:t>
      </w:r>
      <w:r w:rsidR="00DA44A1" w:rsidRPr="00BC51FC">
        <w:t>制作。</w:t>
      </w:r>
    </w:p>
    <w:p w14:paraId="3CFDD3B0" w14:textId="6CFF7F1B" w:rsidR="00DA44A1" w:rsidRPr="00BC51FC" w:rsidRDefault="00DA44A1" w:rsidP="00FE2039">
      <w:pPr>
        <w:pStyle w:val="afffffffffff1"/>
      </w:pPr>
      <w:r w:rsidRPr="00BC51FC">
        <w:t>1</w:t>
      </w:r>
      <w:r w:rsidR="00DE2F77">
        <w:t>min</w:t>
      </w:r>
      <w:r w:rsidRPr="00BC51FC">
        <w:t>内在规定场地飞行并获得规定的分数。</w:t>
      </w:r>
    </w:p>
    <w:p w14:paraId="019B70D4" w14:textId="3EC4DFC1" w:rsidR="00DA44A1" w:rsidRPr="00BC51FC" w:rsidRDefault="00DA44A1" w:rsidP="00FE2039">
      <w:pPr>
        <w:pStyle w:val="afffffffffff1"/>
      </w:pPr>
      <w:r w:rsidRPr="00BC51FC">
        <w:t>每名测试者有</w:t>
      </w:r>
      <w:r w:rsidR="00243B68">
        <w:t>2次</w:t>
      </w:r>
      <w:r w:rsidRPr="00BC51FC">
        <w:t>飞行机会，取高的一次飞行得分作为测试成绩。</w:t>
      </w:r>
    </w:p>
    <w:p w14:paraId="43442C17" w14:textId="128F89AA" w:rsidR="00DA44A1" w:rsidRDefault="00DA44A1" w:rsidP="00BC51FC">
      <w:pPr>
        <w:pStyle w:val="affb"/>
        <w:spacing w:before="120" w:after="120"/>
      </w:pPr>
      <w:r>
        <w:rPr>
          <w:rFonts w:hint="eastAsia"/>
        </w:rPr>
        <w:t>评分细则</w:t>
      </w:r>
    </w:p>
    <w:p w14:paraId="295C353E" w14:textId="074EECB6" w:rsidR="00DA44A1" w:rsidRDefault="00DA44A1" w:rsidP="00BC51FC">
      <w:pPr>
        <w:pStyle w:val="affc"/>
        <w:spacing w:before="120" w:after="120"/>
      </w:pPr>
      <w:r w:rsidRPr="00343D26">
        <w:t>总得分=制作分+飞行分</w:t>
      </w:r>
      <w:r w:rsidRPr="00A00ABE">
        <w:t>。</w:t>
      </w:r>
    </w:p>
    <w:p w14:paraId="51734405" w14:textId="2E8EABC0" w:rsidR="00DA44A1" w:rsidRDefault="00DA44A1" w:rsidP="00BC51FC">
      <w:pPr>
        <w:pStyle w:val="affc"/>
        <w:spacing w:before="120" w:after="120"/>
      </w:pPr>
      <w:r>
        <w:t>制作分（权重</w:t>
      </w:r>
      <w:r w:rsidR="00B50516" w:rsidRPr="00E267E8">
        <w:t>7</w:t>
      </w:r>
      <w:r w:rsidRPr="00E267E8">
        <w:t>0%</w:t>
      </w:r>
      <w:r>
        <w:t>）</w:t>
      </w:r>
      <w:r w:rsidRPr="00343D26">
        <w:rPr>
          <w:rFonts w:hint="eastAsia"/>
        </w:rPr>
        <w:t>,</w:t>
      </w:r>
      <w:r w:rsidRPr="00A00ABE">
        <w:t>满分</w:t>
      </w:r>
      <w:r w:rsidRPr="00343D26">
        <w:t>为100</w:t>
      </w:r>
      <w:r w:rsidRPr="00A00ABE">
        <w:t>分</w:t>
      </w:r>
    </w:p>
    <w:p w14:paraId="6F98A63E" w14:textId="46708043" w:rsidR="00BC51FC" w:rsidRDefault="00BC51FC" w:rsidP="00B06A29">
      <w:pPr>
        <w:pStyle w:val="af2"/>
      </w:pPr>
      <w:r>
        <w:rPr>
          <w:rFonts w:hint="eastAsia"/>
        </w:rPr>
        <w:t>规定时间内</w:t>
      </w:r>
      <w:r w:rsidR="00E267E8">
        <w:rPr>
          <w:rFonts w:hint="eastAsia"/>
        </w:rPr>
        <w:t>每完成1架模型飞机的制作得</w:t>
      </w:r>
      <w:r>
        <w:rPr>
          <w:rFonts w:hint="eastAsia"/>
        </w:rPr>
        <w:t>5</w:t>
      </w:r>
      <w:r>
        <w:t>0</w:t>
      </w:r>
      <w:r>
        <w:rPr>
          <w:rFonts w:hint="eastAsia"/>
        </w:rPr>
        <w:t>分。</w:t>
      </w:r>
    </w:p>
    <w:p w14:paraId="3C41BA8C" w14:textId="58D02ADC" w:rsidR="00DA44A1" w:rsidRDefault="00DA44A1" w:rsidP="00B06A29">
      <w:pPr>
        <w:pStyle w:val="af2"/>
      </w:pPr>
      <w:r>
        <w:t>制作评分按照制作分评分通用规则执行</w:t>
      </w:r>
      <w:r w:rsidR="00BC51FC">
        <w:rPr>
          <w:rFonts w:hint="eastAsia"/>
        </w:rPr>
        <w:t>。</w:t>
      </w:r>
    </w:p>
    <w:p w14:paraId="409E7430" w14:textId="5B3533AB" w:rsidR="00DA44A1" w:rsidRDefault="00DA44A1" w:rsidP="00B06A29">
      <w:pPr>
        <w:pStyle w:val="af2"/>
      </w:pPr>
      <w:r>
        <w:t>制作分=制作得分</w:t>
      </w:r>
      <w:r>
        <w:t>×</w:t>
      </w:r>
      <w:r>
        <w:t>权重。</w:t>
      </w:r>
    </w:p>
    <w:p w14:paraId="19DC1B6C" w14:textId="6723A778" w:rsidR="00DA44A1" w:rsidRDefault="00DA44A1" w:rsidP="00BC51FC">
      <w:pPr>
        <w:pStyle w:val="affc"/>
        <w:spacing w:before="120" w:after="120"/>
      </w:pPr>
      <w:r>
        <w:t>飞行分（权重为</w:t>
      </w:r>
      <w:r w:rsidR="00B50516">
        <w:t>3</w:t>
      </w:r>
      <w:r>
        <w:t>0%）</w:t>
      </w:r>
      <w:r>
        <w:rPr>
          <w:rFonts w:hint="eastAsia"/>
        </w:rPr>
        <w:t>，满分为1</w:t>
      </w:r>
      <w:r>
        <w:t>00</w:t>
      </w:r>
      <w:r>
        <w:rPr>
          <w:rFonts w:hint="eastAsia"/>
        </w:rPr>
        <w:t>分</w:t>
      </w:r>
    </w:p>
    <w:p w14:paraId="4F5E00E8" w14:textId="77777777" w:rsidR="00ED0A26" w:rsidRDefault="00ED0A26" w:rsidP="00ED0A26">
      <w:pPr>
        <w:pStyle w:val="af2"/>
      </w:pPr>
      <w:r>
        <w:rPr>
          <w:rFonts w:hint="eastAsia"/>
        </w:rPr>
        <w:t>飞行评分按照飞行分评分通用规则执行。</w:t>
      </w:r>
    </w:p>
    <w:p w14:paraId="2C14CABD" w14:textId="19E98FB0" w:rsidR="00DA44A1" w:rsidRPr="003241EC" w:rsidRDefault="00DA44A1" w:rsidP="00B06A29">
      <w:pPr>
        <w:pStyle w:val="af2"/>
        <w:rPr>
          <w:rFonts w:asciiTheme="minorEastAsia" w:eastAsiaTheme="minorEastAsia" w:hAnsiTheme="minorEastAsia"/>
          <w:color w:val="000000" w:themeColor="text1"/>
        </w:rPr>
      </w:pPr>
      <w:r w:rsidRPr="003241EC">
        <w:rPr>
          <w:color w:val="000000" w:themeColor="text1"/>
        </w:rPr>
        <w:t>选择1种仿真纸飞机进行1</w:t>
      </w:r>
      <w:r w:rsidR="00DE2F77" w:rsidRPr="003241EC">
        <w:rPr>
          <w:color w:val="000000" w:themeColor="text1"/>
        </w:rPr>
        <w:t>min</w:t>
      </w:r>
      <w:r w:rsidRPr="003241EC">
        <w:rPr>
          <w:color w:val="000000" w:themeColor="text1"/>
        </w:rPr>
        <w:t>的飞行，飞行次数不限</w:t>
      </w:r>
      <w:r w:rsidR="00D11565" w:rsidRPr="003241EC">
        <w:rPr>
          <w:rFonts w:hint="eastAsia"/>
          <w:color w:val="000000" w:themeColor="text1"/>
        </w:rPr>
        <w:t>，</w:t>
      </w:r>
      <w:proofErr w:type="gramStart"/>
      <w:r w:rsidR="00D11565" w:rsidRPr="003241EC">
        <w:rPr>
          <w:rFonts w:hAnsi="宋体"/>
          <w:color w:val="000000" w:themeColor="text1"/>
        </w:rPr>
        <w:t>取</w:t>
      </w:r>
      <w:r w:rsidR="00B50516" w:rsidRPr="003241EC">
        <w:rPr>
          <w:rFonts w:hAnsi="宋体" w:hint="eastAsia"/>
          <w:color w:val="000000" w:themeColor="text1"/>
        </w:rPr>
        <w:t>最高</w:t>
      </w:r>
      <w:proofErr w:type="gramEnd"/>
      <w:r w:rsidR="00B97008">
        <w:rPr>
          <w:rFonts w:hAnsi="宋体" w:hint="eastAsia"/>
          <w:color w:val="000000" w:themeColor="text1"/>
        </w:rPr>
        <w:t>1次</w:t>
      </w:r>
      <w:r w:rsidR="00B50516" w:rsidRPr="003241EC">
        <w:rPr>
          <w:rFonts w:hAnsi="宋体" w:hint="eastAsia"/>
          <w:color w:val="000000" w:themeColor="text1"/>
        </w:rPr>
        <w:t>飞行得分</w:t>
      </w:r>
      <w:r w:rsidR="00D11565" w:rsidRPr="003241EC">
        <w:rPr>
          <w:rFonts w:hAnsi="宋体"/>
          <w:color w:val="000000" w:themeColor="text1"/>
        </w:rPr>
        <w:t>。</w:t>
      </w:r>
    </w:p>
    <w:p w14:paraId="2BFD87E1" w14:textId="091D2F62" w:rsidR="00DA44A1" w:rsidRPr="003241EC" w:rsidRDefault="00DA44A1" w:rsidP="00700D5A">
      <w:pPr>
        <w:pStyle w:val="af2"/>
        <w:rPr>
          <w:color w:val="000000" w:themeColor="text1"/>
        </w:rPr>
      </w:pPr>
      <w:r w:rsidRPr="003241EC">
        <w:rPr>
          <w:color w:val="000000" w:themeColor="text1"/>
        </w:rPr>
        <w:t>飞行得分/满分</w:t>
      </w:r>
      <w:r w:rsidRPr="003241EC">
        <w:rPr>
          <w:color w:val="000000" w:themeColor="text1"/>
        </w:rPr>
        <w:t>×</w:t>
      </w:r>
      <w:r w:rsidRPr="003241EC">
        <w:rPr>
          <w:color w:val="000000" w:themeColor="text1"/>
        </w:rPr>
        <w:t>100</w:t>
      </w:r>
      <w:r w:rsidRPr="003241EC">
        <w:rPr>
          <w:color w:val="000000" w:themeColor="text1"/>
        </w:rPr>
        <w:t>×</w:t>
      </w:r>
      <w:r w:rsidRPr="003241EC">
        <w:rPr>
          <w:color w:val="000000" w:themeColor="text1"/>
        </w:rPr>
        <w:t>权重。</w:t>
      </w:r>
    </w:p>
    <w:p w14:paraId="38529B87" w14:textId="57407BC7" w:rsidR="00DA44A1" w:rsidRDefault="00DA44A1" w:rsidP="00700D5A">
      <w:pPr>
        <w:pStyle w:val="affb"/>
        <w:spacing w:before="120" w:after="120"/>
      </w:pPr>
      <w:r>
        <w:rPr>
          <w:rFonts w:hint="eastAsia"/>
        </w:rPr>
        <w:t>场地要求</w:t>
      </w:r>
    </w:p>
    <w:p w14:paraId="3879E85C" w14:textId="0BBA1ED2" w:rsidR="00DA44A1" w:rsidRDefault="00DA44A1" w:rsidP="00B97008">
      <w:pPr>
        <w:pStyle w:val="afffff1"/>
        <w:ind w:firstLine="420"/>
      </w:pPr>
      <w:r w:rsidRPr="00B97008">
        <w:t>测试场地示意图</w:t>
      </w:r>
      <w:r w:rsidR="00D11565" w:rsidRPr="00B97008">
        <w:rPr>
          <w:rFonts w:hint="eastAsia"/>
        </w:rPr>
        <w:t>见图D.</w:t>
      </w:r>
      <w:r w:rsidR="00D11565" w:rsidRPr="00B97008">
        <w:t>1</w:t>
      </w:r>
      <w:r w:rsidRPr="00B97008">
        <w:t>。</w:t>
      </w:r>
    </w:p>
    <w:p w14:paraId="7E3D1A14" w14:textId="5B3F3A05" w:rsidR="00B97008" w:rsidRDefault="00B97008" w:rsidP="00B97008">
      <w:pPr>
        <w:pStyle w:val="afffff1"/>
        <w:ind w:firstLine="420"/>
        <w:jc w:val="center"/>
      </w:pPr>
      <w:r w:rsidRPr="00B97008">
        <w:drawing>
          <wp:inline distT="0" distB="0" distL="0" distR="0" wp14:anchorId="23A1C056" wp14:editId="0F5C7A03">
            <wp:extent cx="3858450" cy="244649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7760" cy="2452393"/>
                    </a:xfrm>
                    <a:prstGeom prst="rect">
                      <a:avLst/>
                    </a:prstGeom>
                    <a:noFill/>
                    <a:ln>
                      <a:noFill/>
                    </a:ln>
                  </pic:spPr>
                </pic:pic>
              </a:graphicData>
            </a:graphic>
          </wp:inline>
        </w:drawing>
      </w:r>
    </w:p>
    <w:p w14:paraId="58DE1089" w14:textId="1AF3389B" w:rsidR="00DA44A1" w:rsidRPr="00700D5A" w:rsidRDefault="00B50516" w:rsidP="00BA042F">
      <w:pPr>
        <w:pStyle w:val="af9"/>
        <w:spacing w:before="120" w:after="120"/>
      </w:pPr>
      <w:r>
        <w:rPr>
          <w:rFonts w:hint="eastAsia"/>
        </w:rPr>
        <w:t>仿真</w:t>
      </w:r>
      <w:r w:rsidR="00DA44A1" w:rsidRPr="00066A95">
        <w:rPr>
          <w:rFonts w:hint="eastAsia"/>
        </w:rPr>
        <w:t>纸飞机</w:t>
      </w:r>
      <w:r w:rsidR="00DA44A1">
        <w:rPr>
          <w:rFonts w:hint="eastAsia"/>
        </w:rPr>
        <w:t>测试</w:t>
      </w:r>
      <w:r w:rsidR="00DA44A1" w:rsidRPr="00180531">
        <w:t>场地示意图</w:t>
      </w:r>
    </w:p>
    <w:p w14:paraId="5A2D3C9F" w14:textId="77C4F329" w:rsidR="00DA44A1" w:rsidRDefault="00DA44A1" w:rsidP="00700D5A">
      <w:pPr>
        <w:pStyle w:val="affb"/>
        <w:spacing w:before="120" w:after="120"/>
      </w:pPr>
      <w:r>
        <w:rPr>
          <w:rFonts w:hint="eastAsia"/>
        </w:rPr>
        <w:t>器材</w:t>
      </w:r>
      <w:r w:rsidR="00D11565">
        <w:rPr>
          <w:rFonts w:hint="eastAsia"/>
        </w:rPr>
        <w:t>要求</w:t>
      </w:r>
    </w:p>
    <w:p w14:paraId="147B8C56" w14:textId="74CF5395" w:rsidR="00DA44A1" w:rsidRPr="00700D5A" w:rsidRDefault="00DA44A1" w:rsidP="00FE2039">
      <w:pPr>
        <w:pStyle w:val="afffffffffff1"/>
      </w:pPr>
      <w:r w:rsidRPr="00700D5A">
        <w:t>模型</w:t>
      </w:r>
      <w:proofErr w:type="gramStart"/>
      <w:r w:rsidRPr="00700D5A">
        <w:t>为歼十</w:t>
      </w:r>
      <w:proofErr w:type="gramEnd"/>
      <w:r w:rsidRPr="00700D5A">
        <w:t>（1：82）、歼十五（1：110）、歼二十（1：78）等仿真纸飞机套材。</w:t>
      </w:r>
    </w:p>
    <w:p w14:paraId="62C37A49" w14:textId="26991B6B" w:rsidR="00DA44A1" w:rsidRPr="00700D5A" w:rsidRDefault="00DA44A1" w:rsidP="00FE2039">
      <w:pPr>
        <w:pStyle w:val="afffffffffff1"/>
      </w:pPr>
      <w:r w:rsidRPr="00700D5A">
        <w:t>模型材质为100</w:t>
      </w:r>
      <w:r w:rsidR="00D11565">
        <w:rPr>
          <w:rFonts w:hint="eastAsia"/>
        </w:rPr>
        <w:t>g</w:t>
      </w:r>
      <w:r w:rsidRPr="00700D5A">
        <w:t>胶板印刷纸。</w:t>
      </w:r>
    </w:p>
    <w:p w14:paraId="00372175" w14:textId="12311F03" w:rsidR="00DA44A1" w:rsidRPr="00700D5A" w:rsidRDefault="00DA44A1" w:rsidP="00FE2039">
      <w:pPr>
        <w:pStyle w:val="afffffffffff1"/>
      </w:pPr>
      <w:r w:rsidRPr="00700D5A">
        <w:t>模型翼展不大于20</w:t>
      </w:r>
      <w:r w:rsidR="00B50516">
        <w:t>cm</w:t>
      </w:r>
      <w:r w:rsidRPr="00700D5A">
        <w:t>，全长不大于28</w:t>
      </w:r>
      <w:r w:rsidR="00B50516">
        <w:t>cm</w:t>
      </w:r>
      <w:r w:rsidRPr="00700D5A">
        <w:t>。</w:t>
      </w:r>
    </w:p>
    <w:p w14:paraId="1BB5F6E6" w14:textId="7C3832B4" w:rsidR="00DA44A1" w:rsidRPr="008A430A" w:rsidRDefault="00DA44A1" w:rsidP="00B50516">
      <w:pPr>
        <w:pStyle w:val="affa"/>
        <w:spacing w:before="120" w:after="120"/>
      </w:pPr>
      <w:bookmarkStart w:id="81" w:name="_Toc114149350"/>
      <w:r w:rsidRPr="00011F33">
        <w:rPr>
          <w:rFonts w:hint="eastAsia"/>
        </w:rPr>
        <w:lastRenderedPageBreak/>
        <w:t>模型火箭</w:t>
      </w:r>
      <w:r w:rsidR="00B50516">
        <w:rPr>
          <w:rFonts w:hint="eastAsia"/>
        </w:rPr>
        <w:t>类</w:t>
      </w:r>
      <w:bookmarkEnd w:id="81"/>
    </w:p>
    <w:p w14:paraId="5948C2C6" w14:textId="47B965F8" w:rsidR="00DA44A1" w:rsidRPr="008A430A" w:rsidRDefault="00DA44A1" w:rsidP="00B50516">
      <w:pPr>
        <w:pStyle w:val="affb"/>
        <w:spacing w:before="120" w:after="120"/>
      </w:pPr>
      <w:r>
        <w:rPr>
          <w:rFonts w:hint="eastAsia"/>
        </w:rPr>
        <w:t>测试内容</w:t>
      </w:r>
      <w:r w:rsidR="00B06A29">
        <w:rPr>
          <w:rFonts w:hint="eastAsia"/>
        </w:rPr>
        <w:t>：</w:t>
      </w:r>
      <w:r w:rsidRPr="00E72DE3">
        <w:rPr>
          <w:rFonts w:hint="eastAsia"/>
        </w:rPr>
        <w:t>模型火箭制作、</w:t>
      </w:r>
      <w:r w:rsidR="00414C3A">
        <w:rPr>
          <w:rFonts w:hint="eastAsia"/>
        </w:rPr>
        <w:t>飞行</w:t>
      </w:r>
      <w:r w:rsidRPr="00A00ABE">
        <w:rPr>
          <w:rFonts w:hint="eastAsia"/>
        </w:rPr>
        <w:t>。</w:t>
      </w:r>
    </w:p>
    <w:p w14:paraId="576512F3" w14:textId="11E155D7" w:rsidR="00DA44A1" w:rsidRDefault="00302350" w:rsidP="00B50516">
      <w:pPr>
        <w:pStyle w:val="affb"/>
        <w:spacing w:before="120" w:after="120"/>
      </w:pPr>
      <w:r>
        <w:rPr>
          <w:rFonts w:hint="eastAsia"/>
        </w:rPr>
        <w:t>测试要求</w:t>
      </w:r>
    </w:p>
    <w:p w14:paraId="5B94D921" w14:textId="38726750" w:rsidR="00DA44A1" w:rsidRPr="00E36D12" w:rsidRDefault="003241EC" w:rsidP="00E36D12">
      <w:pPr>
        <w:pStyle w:val="afffffffffff1"/>
      </w:pPr>
      <w:r>
        <w:rPr>
          <w:rFonts w:hint="eastAsia"/>
        </w:rPr>
        <w:t>利用套材，</w:t>
      </w:r>
      <w:r w:rsidR="00DA44A1" w:rsidRPr="00E36D12">
        <w:t>60</w:t>
      </w:r>
      <w:r w:rsidR="00DE2F77" w:rsidRPr="00E36D12">
        <w:t>min</w:t>
      </w:r>
      <w:r w:rsidR="00DA44A1" w:rsidRPr="00E36D12">
        <w:t>内完成1</w:t>
      </w:r>
      <w:r w:rsidR="004714BA" w:rsidRPr="00E36D12">
        <w:rPr>
          <w:rFonts w:hint="eastAsia"/>
        </w:rPr>
        <w:t>枚</w:t>
      </w:r>
      <w:r w:rsidR="00DA44A1" w:rsidRPr="00E36D12">
        <w:t>模型火箭</w:t>
      </w:r>
      <w:r>
        <w:rPr>
          <w:rFonts w:hint="eastAsia"/>
        </w:rPr>
        <w:t>的</w:t>
      </w:r>
      <w:r w:rsidR="00DA44A1" w:rsidRPr="00E36D12">
        <w:t>制作，包括回收装置（降落伞）。</w:t>
      </w:r>
    </w:p>
    <w:p w14:paraId="785AB38E" w14:textId="0A02754F" w:rsidR="00DA44A1" w:rsidRPr="00E36D12" w:rsidRDefault="00DA44A1" w:rsidP="00E36D12">
      <w:pPr>
        <w:pStyle w:val="afffffffffff1"/>
      </w:pPr>
      <w:r w:rsidRPr="00E36D12">
        <w:t>5</w:t>
      </w:r>
      <w:r w:rsidR="00DE2F77" w:rsidRPr="00E36D12">
        <w:t>min</w:t>
      </w:r>
      <w:r w:rsidRPr="00E36D12">
        <w:t>内完成模型火箭的发射。</w:t>
      </w:r>
    </w:p>
    <w:p w14:paraId="10A8BFFF" w14:textId="0B64AD8A" w:rsidR="00DA44A1" w:rsidRPr="00E36D12" w:rsidRDefault="00DA44A1" w:rsidP="00E36D12">
      <w:pPr>
        <w:pStyle w:val="afffffffffff1"/>
      </w:pPr>
      <w:r w:rsidRPr="00E36D12">
        <w:t>每名测试者每次测试有</w:t>
      </w:r>
      <w:r w:rsidR="00243B68">
        <w:t>2次</w:t>
      </w:r>
      <w:r w:rsidRPr="00E36D12">
        <w:t>飞行机会，取高的一次飞行得分作为测试成绩</w:t>
      </w:r>
      <w:r w:rsidR="00414C3A" w:rsidRPr="00E36D12">
        <w:rPr>
          <w:rFonts w:hint="eastAsia"/>
        </w:rPr>
        <w:t>。</w:t>
      </w:r>
    </w:p>
    <w:p w14:paraId="34DA526F" w14:textId="186D6C23" w:rsidR="00DA44A1" w:rsidRDefault="00DA44A1" w:rsidP="004714BA">
      <w:pPr>
        <w:pStyle w:val="affb"/>
        <w:spacing w:before="120" w:after="120"/>
      </w:pPr>
      <w:r>
        <w:rPr>
          <w:rFonts w:hint="eastAsia"/>
        </w:rPr>
        <w:t>评分细则</w:t>
      </w:r>
    </w:p>
    <w:p w14:paraId="36993A07" w14:textId="6ACDF08B" w:rsidR="00DA44A1" w:rsidRDefault="00DA44A1" w:rsidP="004714BA">
      <w:pPr>
        <w:pStyle w:val="affc"/>
        <w:spacing w:before="120" w:after="120"/>
      </w:pPr>
      <w:r>
        <w:t>总得分=制作分+飞行分</w:t>
      </w:r>
      <w:r>
        <w:rPr>
          <w:rFonts w:hint="eastAsia"/>
        </w:rPr>
        <w:t>。</w:t>
      </w:r>
    </w:p>
    <w:p w14:paraId="3FC0A390" w14:textId="574CAE14" w:rsidR="00DA44A1" w:rsidRDefault="00DA44A1" w:rsidP="00306C7B">
      <w:pPr>
        <w:pStyle w:val="affc"/>
        <w:spacing w:before="120" w:after="120"/>
      </w:pPr>
      <w:r>
        <w:t>制作分（权重70%）</w:t>
      </w:r>
      <w:r>
        <w:rPr>
          <w:rFonts w:hint="eastAsia"/>
        </w:rPr>
        <w:t>，</w:t>
      </w:r>
      <w:r>
        <w:t>满分为100分</w:t>
      </w:r>
      <w:r>
        <w:rPr>
          <w:rFonts w:hint="eastAsia"/>
        </w:rPr>
        <w:t>。</w:t>
      </w:r>
    </w:p>
    <w:p w14:paraId="5C4FA992" w14:textId="204890B3" w:rsidR="00DA44A1" w:rsidRPr="00E72DE3" w:rsidRDefault="00DA44A1" w:rsidP="00B06A29">
      <w:pPr>
        <w:pStyle w:val="af2"/>
      </w:pPr>
      <w:r>
        <w:t>制作评分按照制作分评分通用规则执行</w:t>
      </w:r>
      <w:r w:rsidR="00306C7B">
        <w:rPr>
          <w:rFonts w:hint="eastAsia"/>
        </w:rPr>
        <w:t>。</w:t>
      </w:r>
    </w:p>
    <w:p w14:paraId="77293335" w14:textId="17A6B0F3" w:rsidR="00DA44A1" w:rsidRDefault="00DA44A1" w:rsidP="00B06A29">
      <w:pPr>
        <w:pStyle w:val="af2"/>
      </w:pPr>
      <w:r>
        <w:t>制作得分=得分</w:t>
      </w:r>
      <w:r>
        <w:t>×</w:t>
      </w:r>
      <w:r>
        <w:t>权重</w:t>
      </w:r>
    </w:p>
    <w:p w14:paraId="029E6B0C" w14:textId="21993498" w:rsidR="00DA44A1" w:rsidRDefault="00DA44A1" w:rsidP="004714BA">
      <w:pPr>
        <w:pStyle w:val="affc"/>
        <w:spacing w:before="120" w:after="120"/>
      </w:pPr>
      <w:r>
        <w:rPr>
          <w:rFonts w:hint="eastAsia"/>
        </w:rPr>
        <w:t>飞行</w:t>
      </w:r>
      <w:r>
        <w:t>分（权重30%）</w:t>
      </w:r>
      <w:r>
        <w:rPr>
          <w:rFonts w:hint="eastAsia"/>
        </w:rPr>
        <w:t>，</w:t>
      </w:r>
      <w:r>
        <w:t>满分为100分</w:t>
      </w:r>
      <w:r>
        <w:rPr>
          <w:rFonts w:hint="eastAsia"/>
        </w:rPr>
        <w:t>。</w:t>
      </w:r>
    </w:p>
    <w:p w14:paraId="127D6954" w14:textId="3E42E05F" w:rsidR="00DA44A1" w:rsidRDefault="00DA44A1" w:rsidP="00B06A29">
      <w:pPr>
        <w:pStyle w:val="af2"/>
      </w:pPr>
      <w:r>
        <w:t>5</w:t>
      </w:r>
      <w:r w:rsidR="00DE2F77">
        <w:t>min</w:t>
      </w:r>
      <w:r>
        <w:t>内安装发动机、发射火箭，降落伞打开，得50分；未完成发射的飞行分为0分</w:t>
      </w:r>
      <w:r>
        <w:rPr>
          <w:rFonts w:hint="eastAsia"/>
        </w:rPr>
        <w:t>。</w:t>
      </w:r>
    </w:p>
    <w:p w14:paraId="703E774F" w14:textId="2B34E1A1" w:rsidR="00DA44A1" w:rsidRPr="00E72DE3" w:rsidRDefault="00DA44A1" w:rsidP="00B06A29">
      <w:pPr>
        <w:pStyle w:val="af2"/>
      </w:pPr>
      <w:r>
        <w:t>按照发射流程（安装并固定发动机、将箭体安放到发射架上、接通发动机点火电源、发射申请、打开保险、发射、关闭保险），每项5分</w:t>
      </w:r>
      <w:r>
        <w:rPr>
          <w:rFonts w:hint="eastAsia"/>
        </w:rPr>
        <w:t>。</w:t>
      </w:r>
    </w:p>
    <w:p w14:paraId="27740098" w14:textId="6F654DEC" w:rsidR="00DA44A1" w:rsidRDefault="00DA44A1" w:rsidP="00B06A29">
      <w:pPr>
        <w:pStyle w:val="af2"/>
      </w:pPr>
      <w:r>
        <w:t>按照安全要求（发射装置距离发射架2</w:t>
      </w:r>
      <w:r w:rsidR="00FF4482">
        <w:t>m</w:t>
      </w:r>
      <w:r>
        <w:t>以上、检查发射装置电源、接通发动机点火电源前确定保险处于关闭状态），每项5分</w:t>
      </w:r>
      <w:r w:rsidR="003241EC">
        <w:rPr>
          <w:rFonts w:hint="eastAsia"/>
        </w:rPr>
        <w:t>。</w:t>
      </w:r>
    </w:p>
    <w:p w14:paraId="28479A77" w14:textId="7F95DF8A" w:rsidR="00DA44A1" w:rsidRDefault="00DA44A1" w:rsidP="00B06A29">
      <w:pPr>
        <w:pStyle w:val="af2"/>
      </w:pPr>
      <w:r>
        <w:t>飞行分=飞行得分</w:t>
      </w:r>
      <w:r>
        <w:t>×</w:t>
      </w:r>
      <w:r>
        <w:t>权重</w:t>
      </w:r>
    </w:p>
    <w:p w14:paraId="64F6AE45" w14:textId="69C33276" w:rsidR="00DA44A1" w:rsidRDefault="00DA44A1" w:rsidP="004714BA">
      <w:pPr>
        <w:pStyle w:val="affb"/>
        <w:spacing w:before="120" w:after="120"/>
      </w:pPr>
      <w:r>
        <w:rPr>
          <w:rFonts w:hint="eastAsia"/>
        </w:rPr>
        <w:t>场地要求</w:t>
      </w:r>
    </w:p>
    <w:p w14:paraId="4026FE73" w14:textId="6B83496D" w:rsidR="00DA44A1" w:rsidRPr="00306C7B" w:rsidRDefault="00A73410" w:rsidP="00E36D12">
      <w:pPr>
        <w:pStyle w:val="afffff1"/>
        <w:ind w:firstLine="420"/>
      </w:pPr>
      <w:r>
        <w:t>测试场地</w:t>
      </w:r>
      <w:r w:rsidR="00DA44A1" w:rsidRPr="00AB2DE2">
        <w:t>周边空域开阔，100</w:t>
      </w:r>
      <w:r w:rsidR="00FF4482">
        <w:t>m</w:t>
      </w:r>
      <w:r w:rsidR="00DA44A1" w:rsidRPr="00AB2DE2">
        <w:t>范围无高大建筑物、树木、路灯等，200</w:t>
      </w:r>
      <w:r w:rsidR="00FF4482">
        <w:t>m</w:t>
      </w:r>
      <w:r w:rsidR="00DA44A1" w:rsidRPr="00AB2DE2">
        <w:t>内没有高压电</w:t>
      </w:r>
      <w:r w:rsidR="00DA44A1" w:rsidRPr="00E36D12">
        <w:rPr>
          <w:noProof w:val="0"/>
          <w:kern w:val="21"/>
        </w:rPr>
        <w:t>线。</w:t>
      </w:r>
    </w:p>
    <w:p w14:paraId="32FC539A" w14:textId="391EB8D5" w:rsidR="00DA44A1" w:rsidRDefault="00DA44A1" w:rsidP="00306C7B">
      <w:pPr>
        <w:pStyle w:val="affb"/>
        <w:spacing w:before="120" w:after="120"/>
      </w:pPr>
      <w:r>
        <w:rPr>
          <w:rFonts w:hint="eastAsia"/>
        </w:rPr>
        <w:t>器材</w:t>
      </w:r>
      <w:r w:rsidR="00306C7B">
        <w:rPr>
          <w:rFonts w:hint="eastAsia"/>
        </w:rPr>
        <w:t>要求</w:t>
      </w:r>
    </w:p>
    <w:p w14:paraId="151FFBE9" w14:textId="6D3A49EE" w:rsidR="00DA44A1" w:rsidRPr="00E36D12" w:rsidRDefault="00DA44A1" w:rsidP="00FE2039">
      <w:pPr>
        <w:pStyle w:val="afffffffffff1"/>
      </w:pPr>
      <w:r w:rsidRPr="00E36D12">
        <w:t>模型火箭</w:t>
      </w:r>
      <w:proofErr w:type="gramStart"/>
      <w:r w:rsidRPr="00E36D12">
        <w:t>箭体材</w:t>
      </w:r>
      <w:proofErr w:type="gramEnd"/>
      <w:r w:rsidRPr="00E36D12">
        <w:t>质为不大于130</w:t>
      </w:r>
      <w:r w:rsidR="00306C7B" w:rsidRPr="00E36D12">
        <w:rPr>
          <w:rFonts w:hint="eastAsia"/>
        </w:rPr>
        <w:t>g</w:t>
      </w:r>
      <w:r w:rsidRPr="00E36D12">
        <w:t>的铜版纸，头锥、尾锥和定向片为塑料材质成品。</w:t>
      </w:r>
    </w:p>
    <w:p w14:paraId="070FDFA2" w14:textId="7B65C466" w:rsidR="00DA44A1" w:rsidRPr="00E36D12" w:rsidRDefault="003241EC" w:rsidP="00FE2039">
      <w:pPr>
        <w:pStyle w:val="afffffffffff1"/>
      </w:pPr>
      <w:r>
        <w:rPr>
          <w:rFonts w:hint="eastAsia"/>
        </w:rPr>
        <w:t>模型火箭</w:t>
      </w:r>
      <w:r w:rsidR="00DA44A1" w:rsidRPr="00E36D12">
        <w:t>箭体直径3</w:t>
      </w:r>
      <w:r w:rsidR="00FE2039">
        <w:rPr>
          <w:rFonts w:hint="eastAsia"/>
        </w:rPr>
        <w:t>cm</w:t>
      </w:r>
      <w:r w:rsidR="00C00A3D" w:rsidRPr="00E36D12">
        <w:t>～</w:t>
      </w:r>
      <w:r w:rsidR="00DA44A1" w:rsidRPr="00E36D12">
        <w:t>3.5</w:t>
      </w:r>
      <w:r w:rsidR="00B50516" w:rsidRPr="00E36D12">
        <w:t>cm</w:t>
      </w:r>
      <w:r w:rsidR="00DA44A1" w:rsidRPr="00E36D12">
        <w:t>、箭体筒段长27</w:t>
      </w:r>
      <w:r w:rsidR="00FE2039">
        <w:rPr>
          <w:rFonts w:hint="eastAsia"/>
        </w:rPr>
        <w:t>cm</w:t>
      </w:r>
      <w:r w:rsidR="00C00A3D" w:rsidRPr="00E36D12">
        <w:t>～</w:t>
      </w:r>
      <w:r w:rsidR="00DA44A1" w:rsidRPr="00E36D12">
        <w:t>28</w:t>
      </w:r>
      <w:r w:rsidR="00B50516" w:rsidRPr="00E36D12">
        <w:t>cm</w:t>
      </w:r>
      <w:r w:rsidR="00DA44A1" w:rsidRPr="00E36D12">
        <w:t>。</w:t>
      </w:r>
    </w:p>
    <w:p w14:paraId="0702EFFE" w14:textId="248B15B4" w:rsidR="00DA44A1" w:rsidRPr="00E36D12" w:rsidRDefault="00DA44A1" w:rsidP="00FE2039">
      <w:pPr>
        <w:pStyle w:val="afffffffffff1"/>
      </w:pPr>
      <w:r w:rsidRPr="00E36D12">
        <w:t>发动机为B6-4</w:t>
      </w:r>
      <w:r w:rsidR="00306C7B" w:rsidRPr="00E36D12">
        <w:t>型号</w:t>
      </w:r>
      <w:r w:rsidRPr="00E36D12">
        <w:t>的火箭模型固体发动机。</w:t>
      </w:r>
    </w:p>
    <w:p w14:paraId="265C2C99" w14:textId="2456A720" w:rsidR="00DA44A1" w:rsidRPr="00E36D12" w:rsidRDefault="00DA44A1" w:rsidP="00FE2039">
      <w:pPr>
        <w:pStyle w:val="afffffffffff1"/>
      </w:pPr>
      <w:r w:rsidRPr="00E36D12">
        <w:t>发射装置测试者自</w:t>
      </w:r>
      <w:r w:rsidR="00306C7B" w:rsidRPr="00E36D12">
        <w:rPr>
          <w:rFonts w:hint="eastAsia"/>
        </w:rPr>
        <w:t>备</w:t>
      </w:r>
      <w:r w:rsidRPr="00E36D12">
        <w:rPr>
          <w:rFonts w:hint="eastAsia"/>
        </w:rPr>
        <w:t>。</w:t>
      </w:r>
    </w:p>
    <w:p w14:paraId="3927A66D" w14:textId="57F05FDB" w:rsidR="00DA44A1" w:rsidRPr="007D21CC" w:rsidRDefault="00DA44A1" w:rsidP="00031918">
      <w:pPr>
        <w:pStyle w:val="affa"/>
        <w:spacing w:before="120" w:after="120"/>
      </w:pPr>
      <w:bookmarkStart w:id="82" w:name="_Toc114149351"/>
      <w:proofErr w:type="gramStart"/>
      <w:r w:rsidRPr="0035415D">
        <w:rPr>
          <w:rFonts w:hint="eastAsia"/>
        </w:rPr>
        <w:t>自由飞类</w:t>
      </w:r>
      <w:proofErr w:type="gramEnd"/>
      <w:r w:rsidRPr="0035415D">
        <w:rPr>
          <w:rFonts w:hint="eastAsia"/>
        </w:rPr>
        <w:t>模型</w:t>
      </w:r>
      <w:r w:rsidR="00306C7B">
        <w:rPr>
          <w:rFonts w:hint="eastAsia"/>
        </w:rPr>
        <w:t>飞机</w:t>
      </w:r>
      <w:bookmarkEnd w:id="82"/>
    </w:p>
    <w:p w14:paraId="58CF2006" w14:textId="16D849AD" w:rsidR="00DA44A1" w:rsidRPr="00987DFC" w:rsidRDefault="00DA44A1" w:rsidP="00031918">
      <w:pPr>
        <w:pStyle w:val="affb"/>
        <w:spacing w:before="120" w:after="120"/>
        <w:rPr>
          <w:sz w:val="24"/>
          <w:szCs w:val="22"/>
        </w:rPr>
      </w:pPr>
      <w:r>
        <w:rPr>
          <w:rFonts w:hint="eastAsia"/>
        </w:rPr>
        <w:t>测试内容</w:t>
      </w:r>
      <w:r w:rsidR="00DB3ADB">
        <w:rPr>
          <w:rFonts w:hint="eastAsia"/>
        </w:rPr>
        <w:t>：</w:t>
      </w:r>
      <w:proofErr w:type="gramStart"/>
      <w:r w:rsidRPr="009E727F">
        <w:rPr>
          <w:rFonts w:hint="eastAsia"/>
        </w:rPr>
        <w:t>橡</w:t>
      </w:r>
      <w:proofErr w:type="gramEnd"/>
      <w:r w:rsidRPr="009E727F">
        <w:rPr>
          <w:rFonts w:hint="eastAsia"/>
        </w:rPr>
        <w:t>筋动力扑翼模型飞机制作、飞行</w:t>
      </w:r>
      <w:r>
        <w:rPr>
          <w:rFonts w:hint="eastAsia"/>
        </w:rPr>
        <w:t>。</w:t>
      </w:r>
    </w:p>
    <w:p w14:paraId="1D0C6797" w14:textId="161157AA" w:rsidR="00DA44A1" w:rsidRDefault="00302350" w:rsidP="00031918">
      <w:pPr>
        <w:pStyle w:val="affc"/>
        <w:spacing w:before="120" w:after="120"/>
      </w:pPr>
      <w:r>
        <w:rPr>
          <w:rFonts w:hint="eastAsia"/>
        </w:rPr>
        <w:t>测试要求</w:t>
      </w:r>
    </w:p>
    <w:p w14:paraId="7FEEC46C" w14:textId="025F16A2" w:rsidR="00DA44A1" w:rsidRPr="00170970" w:rsidRDefault="00C47227" w:rsidP="00987DFC">
      <w:pPr>
        <w:pStyle w:val="af2"/>
      </w:pPr>
      <w:r>
        <w:rPr>
          <w:rFonts w:hint="eastAsia"/>
        </w:rPr>
        <w:t>利用</w:t>
      </w:r>
      <w:r w:rsidRPr="0018750C">
        <w:t>套材</w:t>
      </w:r>
      <w:r>
        <w:rPr>
          <w:rFonts w:hint="eastAsia"/>
        </w:rPr>
        <w:t>，</w:t>
      </w:r>
      <w:r w:rsidR="00DA44A1" w:rsidRPr="0018750C">
        <w:t>45</w:t>
      </w:r>
      <w:r w:rsidR="00DE2F77">
        <w:t>min</w:t>
      </w:r>
      <w:r w:rsidR="00DA44A1" w:rsidRPr="0018750C">
        <w:t>内完成2架</w:t>
      </w:r>
      <w:proofErr w:type="gramStart"/>
      <w:r w:rsidR="00DA44A1" w:rsidRPr="0018750C">
        <w:t>橡</w:t>
      </w:r>
      <w:proofErr w:type="gramEnd"/>
      <w:r w:rsidR="00DA44A1" w:rsidRPr="0018750C">
        <w:t>筋动力扑翼模型飞机的制作</w:t>
      </w:r>
      <w:r w:rsidR="00DA44A1" w:rsidRPr="00170970">
        <w:t>。</w:t>
      </w:r>
    </w:p>
    <w:p w14:paraId="05F268C3" w14:textId="1D70CE71" w:rsidR="00DA44A1" w:rsidRPr="00170970" w:rsidRDefault="00DA44A1" w:rsidP="00987DFC">
      <w:pPr>
        <w:pStyle w:val="af2"/>
      </w:pPr>
      <w:r w:rsidRPr="0018750C">
        <w:t>3</w:t>
      </w:r>
      <w:r w:rsidR="00DE2F77">
        <w:t>min</w:t>
      </w:r>
      <w:r w:rsidRPr="0018750C">
        <w:t>内在规定场地进行留空时间的飞行</w:t>
      </w:r>
      <w:r w:rsidRPr="00170970">
        <w:t>。</w:t>
      </w:r>
    </w:p>
    <w:p w14:paraId="6AAB6DCA" w14:textId="187E6C4E" w:rsidR="00DA44A1" w:rsidRDefault="00DA44A1" w:rsidP="00031918">
      <w:pPr>
        <w:pStyle w:val="af2"/>
      </w:pPr>
      <w:r w:rsidRPr="0018750C">
        <w:t>每名测试者有</w:t>
      </w:r>
      <w:r w:rsidR="00B2460C">
        <w:rPr>
          <w:rFonts w:hint="eastAsia"/>
        </w:rPr>
        <w:t>2</w:t>
      </w:r>
      <w:r w:rsidRPr="0018750C">
        <w:t>次飞行机会，取高的一次飞行得分作为测试成绩</w:t>
      </w:r>
      <w:r w:rsidRPr="00170970">
        <w:t>。</w:t>
      </w:r>
    </w:p>
    <w:p w14:paraId="4D9FBEF7" w14:textId="77E3EFEC" w:rsidR="00DA44A1" w:rsidRDefault="00DA44A1" w:rsidP="00031918">
      <w:pPr>
        <w:pStyle w:val="affc"/>
        <w:spacing w:before="120" w:after="120"/>
      </w:pPr>
      <w:r>
        <w:rPr>
          <w:rFonts w:hint="eastAsia"/>
        </w:rPr>
        <w:t>评分细则</w:t>
      </w:r>
    </w:p>
    <w:p w14:paraId="046DE8BE" w14:textId="30785E37" w:rsidR="00DA44A1" w:rsidRDefault="00DA44A1" w:rsidP="00031918">
      <w:pPr>
        <w:pStyle w:val="affd"/>
        <w:spacing w:before="120" w:after="120"/>
      </w:pPr>
      <w:r>
        <w:t>总得分=制作分+飞行分</w:t>
      </w:r>
      <w:r>
        <w:rPr>
          <w:rFonts w:hint="eastAsia"/>
        </w:rPr>
        <w:t>。</w:t>
      </w:r>
    </w:p>
    <w:p w14:paraId="078680CB" w14:textId="401F60A6" w:rsidR="00DA44A1" w:rsidRDefault="00DA44A1" w:rsidP="00031918">
      <w:pPr>
        <w:pStyle w:val="affd"/>
        <w:spacing w:before="120" w:after="120"/>
      </w:pPr>
      <w:r>
        <w:t>制作分（权重50%）</w:t>
      </w:r>
      <w:r>
        <w:rPr>
          <w:rFonts w:hint="eastAsia"/>
        </w:rPr>
        <w:t>，</w:t>
      </w:r>
      <w:r>
        <w:t>满分为100分</w:t>
      </w:r>
      <w:r>
        <w:rPr>
          <w:rFonts w:hint="eastAsia"/>
        </w:rPr>
        <w:t>。</w:t>
      </w:r>
    </w:p>
    <w:p w14:paraId="3AA69DB8" w14:textId="77777777" w:rsidR="00796BF8" w:rsidRDefault="00796BF8" w:rsidP="00796BF8">
      <w:pPr>
        <w:pStyle w:val="af2"/>
      </w:pPr>
      <w:r>
        <w:t>制作评分按照制作分评分通用规则执行</w:t>
      </w:r>
      <w:r>
        <w:rPr>
          <w:rFonts w:hint="eastAsia"/>
        </w:rPr>
        <w:t>。</w:t>
      </w:r>
    </w:p>
    <w:p w14:paraId="22B29EA8" w14:textId="1ADA8FB2" w:rsidR="00031918" w:rsidRDefault="00031918" w:rsidP="00031918">
      <w:pPr>
        <w:pStyle w:val="af2"/>
      </w:pPr>
      <w:r>
        <w:rPr>
          <w:rFonts w:hint="eastAsia"/>
        </w:rPr>
        <w:t>规定时间</w:t>
      </w:r>
      <w:r w:rsidR="00C47227">
        <w:rPr>
          <w:rFonts w:hint="eastAsia"/>
        </w:rPr>
        <w:t>内每完成1架模型飞机的制作得5</w:t>
      </w:r>
      <w:r w:rsidR="00C47227">
        <w:t>0</w:t>
      </w:r>
      <w:r w:rsidR="00C47227">
        <w:rPr>
          <w:rFonts w:hint="eastAsia"/>
        </w:rPr>
        <w:t>分</w:t>
      </w:r>
      <w:r>
        <w:rPr>
          <w:rFonts w:hint="eastAsia"/>
        </w:rPr>
        <w:t>。</w:t>
      </w:r>
    </w:p>
    <w:p w14:paraId="2934E35B" w14:textId="15C15EAD" w:rsidR="00DA44A1" w:rsidRDefault="00DA44A1" w:rsidP="00987DFC">
      <w:pPr>
        <w:pStyle w:val="af2"/>
      </w:pPr>
      <w:r>
        <w:t>制作分=得分</w:t>
      </w:r>
      <w:r>
        <w:t>×</w:t>
      </w:r>
      <w:r>
        <w:t>权重。</w:t>
      </w:r>
    </w:p>
    <w:p w14:paraId="6D02E3B6" w14:textId="26D74DAC" w:rsidR="00DA44A1" w:rsidRDefault="00DA44A1" w:rsidP="00031918">
      <w:pPr>
        <w:pStyle w:val="affd"/>
        <w:spacing w:before="120" w:after="120"/>
      </w:pPr>
      <w:r w:rsidRPr="00031918">
        <w:t xml:space="preserve"> </w:t>
      </w:r>
      <w:r>
        <w:rPr>
          <w:rFonts w:hint="eastAsia"/>
        </w:rPr>
        <w:t>飞行</w:t>
      </w:r>
      <w:r>
        <w:t>分（权重50%）</w:t>
      </w:r>
      <w:r>
        <w:rPr>
          <w:rFonts w:hint="eastAsia"/>
        </w:rPr>
        <w:t>，</w:t>
      </w:r>
      <w:r>
        <w:t>满分为100分</w:t>
      </w:r>
      <w:r>
        <w:rPr>
          <w:rFonts w:hint="eastAsia"/>
        </w:rPr>
        <w:t>。</w:t>
      </w:r>
    </w:p>
    <w:p w14:paraId="50756575" w14:textId="77777777" w:rsidR="0026707E" w:rsidRDefault="0026707E" w:rsidP="0026707E">
      <w:pPr>
        <w:pStyle w:val="af2"/>
      </w:pPr>
      <w:r>
        <w:rPr>
          <w:rFonts w:hint="eastAsia"/>
        </w:rPr>
        <w:lastRenderedPageBreak/>
        <w:t>飞行评分按照飞行分评分通用规则执行。</w:t>
      </w:r>
    </w:p>
    <w:p w14:paraId="22E6AC2A" w14:textId="00C92D49" w:rsidR="00DA44A1" w:rsidRDefault="00DA44A1" w:rsidP="007A0FA3">
      <w:pPr>
        <w:pStyle w:val="af2"/>
      </w:pPr>
      <w:r>
        <w:t>留空飞行满分时间</w:t>
      </w:r>
      <w:r>
        <w:rPr>
          <w:rFonts w:hint="eastAsia"/>
        </w:rPr>
        <w:t>和最大计时</w:t>
      </w:r>
      <w:r>
        <w:t>为5</w:t>
      </w:r>
      <w:r w:rsidR="00122614">
        <w:t>s</w:t>
      </w:r>
      <w:r>
        <w:rPr>
          <w:rFonts w:hint="eastAsia"/>
        </w:rPr>
        <w:t>。</w:t>
      </w:r>
    </w:p>
    <w:p w14:paraId="4BFBC309" w14:textId="3D85DEA3" w:rsidR="00DA44A1" w:rsidRDefault="00DA44A1" w:rsidP="00031918">
      <w:pPr>
        <w:pStyle w:val="af2"/>
      </w:pPr>
      <w:r>
        <w:t>飞行得分=(飞行时间/满分时间)</w:t>
      </w:r>
      <w:r>
        <w:t>×</w:t>
      </w:r>
      <w:r>
        <w:t>100</w:t>
      </w:r>
      <w:r>
        <w:t>×</w:t>
      </w:r>
      <w:r>
        <w:t>权重</w:t>
      </w:r>
      <w:r>
        <w:rPr>
          <w:rFonts w:hint="eastAsia"/>
        </w:rPr>
        <w:t>。</w:t>
      </w:r>
    </w:p>
    <w:p w14:paraId="1476138D" w14:textId="25F275D3" w:rsidR="00DA44A1" w:rsidRDefault="00DA44A1" w:rsidP="00031918">
      <w:pPr>
        <w:pStyle w:val="affc"/>
        <w:spacing w:before="120" w:after="120"/>
      </w:pPr>
      <w:r>
        <w:rPr>
          <w:rFonts w:hint="eastAsia"/>
        </w:rPr>
        <w:t>场地要求</w:t>
      </w:r>
    </w:p>
    <w:p w14:paraId="38535871" w14:textId="7DDF5E60" w:rsidR="00DA44A1" w:rsidRDefault="00A73410" w:rsidP="00031918">
      <w:pPr>
        <w:pStyle w:val="afffff1"/>
        <w:ind w:firstLine="420"/>
      </w:pPr>
      <w:r>
        <w:t>测试场地</w:t>
      </w:r>
      <w:r w:rsidR="00031918" w:rsidRPr="00AB2DE2">
        <w:t>周边空域开阔，100</w:t>
      </w:r>
      <w:r w:rsidR="00FF4482">
        <w:t>m</w:t>
      </w:r>
      <w:r w:rsidR="00031918" w:rsidRPr="00AB2DE2">
        <w:t>范围无高大建筑物、树木、路灯等，200</w:t>
      </w:r>
      <w:r w:rsidR="00FF4482">
        <w:t>m</w:t>
      </w:r>
      <w:r w:rsidR="00031918" w:rsidRPr="00AB2DE2">
        <w:t>内没有高压电线。</w:t>
      </w:r>
    </w:p>
    <w:p w14:paraId="7074C203" w14:textId="53B98FF7" w:rsidR="00DA44A1" w:rsidRDefault="00DA44A1" w:rsidP="00031918">
      <w:pPr>
        <w:pStyle w:val="affc"/>
        <w:spacing w:before="120" w:after="120"/>
      </w:pPr>
      <w:r>
        <w:rPr>
          <w:rFonts w:hint="eastAsia"/>
        </w:rPr>
        <w:t>器材标准</w:t>
      </w:r>
    </w:p>
    <w:p w14:paraId="4A43DA8F" w14:textId="4EF7267F" w:rsidR="00DA44A1" w:rsidRPr="00E36D12" w:rsidRDefault="00DA44A1" w:rsidP="00693854">
      <w:pPr>
        <w:pStyle w:val="afffffffffff2"/>
      </w:pPr>
      <w:r w:rsidRPr="00E36D12">
        <w:t>以</w:t>
      </w:r>
      <w:proofErr w:type="gramStart"/>
      <w:r w:rsidRPr="00E36D12">
        <w:t>橡筋作为</w:t>
      </w:r>
      <w:proofErr w:type="gramEnd"/>
      <w:r w:rsidRPr="00E36D12">
        <w:t>动力的扑翼模型飞机套材。</w:t>
      </w:r>
    </w:p>
    <w:p w14:paraId="28248853" w14:textId="27500218" w:rsidR="00DA44A1" w:rsidRPr="00E36D12" w:rsidRDefault="00DA44A1" w:rsidP="00693854">
      <w:pPr>
        <w:pStyle w:val="afffffffffff2"/>
      </w:pPr>
      <w:r w:rsidRPr="00E36D12">
        <w:t>模型主体材质为碳纤杆、木材、塑料。</w:t>
      </w:r>
    </w:p>
    <w:p w14:paraId="1C8EB2F8" w14:textId="5A2E7805" w:rsidR="00DA44A1" w:rsidRPr="00E36D12" w:rsidRDefault="00DA44A1" w:rsidP="00693854">
      <w:pPr>
        <w:pStyle w:val="afffffffffff2"/>
      </w:pPr>
      <w:r w:rsidRPr="00E36D12">
        <w:t>模型翼展不大于50</w:t>
      </w:r>
      <w:r w:rsidR="00B50516" w:rsidRPr="00E36D12">
        <w:t>cm</w:t>
      </w:r>
      <w:r w:rsidRPr="00E36D12">
        <w:t>。</w:t>
      </w:r>
    </w:p>
    <w:p w14:paraId="29748D44" w14:textId="6ED0AACB" w:rsidR="00DA44A1" w:rsidRPr="00E36D12" w:rsidRDefault="00DA44A1" w:rsidP="00693854">
      <w:pPr>
        <w:pStyle w:val="afffffffffff2"/>
      </w:pPr>
      <w:r w:rsidRPr="00E36D12">
        <w:t>模型机身长度不大于35</w:t>
      </w:r>
      <w:r w:rsidR="00031918" w:rsidRPr="00E36D12">
        <w:t>cm</w:t>
      </w:r>
      <w:r w:rsidRPr="00E36D12">
        <w:t>。</w:t>
      </w:r>
    </w:p>
    <w:p w14:paraId="775C33E1" w14:textId="74E38B94" w:rsidR="00DA44A1" w:rsidRPr="00E36D12" w:rsidRDefault="00DA44A1" w:rsidP="00693854">
      <w:pPr>
        <w:pStyle w:val="afffffffffff2"/>
      </w:pPr>
      <w:r w:rsidRPr="00E36D12">
        <w:t>动力</w:t>
      </w:r>
      <w:proofErr w:type="gramStart"/>
      <w:r w:rsidRPr="00E36D12">
        <w:t>橡</w:t>
      </w:r>
      <w:proofErr w:type="gramEnd"/>
      <w:r w:rsidRPr="00E36D12">
        <w:t>筋重量不大于2</w:t>
      </w:r>
      <w:r w:rsidR="00031918" w:rsidRPr="00E36D12">
        <w:rPr>
          <w:rFonts w:hint="eastAsia"/>
        </w:rPr>
        <w:t>g</w:t>
      </w:r>
      <w:r w:rsidRPr="00E36D12">
        <w:rPr>
          <w:rFonts w:hint="eastAsia"/>
        </w:rPr>
        <w:t>。</w:t>
      </w:r>
    </w:p>
    <w:p w14:paraId="1C2B7F09" w14:textId="1E2ECFEE" w:rsidR="00DA44A1" w:rsidRPr="00DB3ADB" w:rsidRDefault="00DA44A1" w:rsidP="00DB3ADB">
      <w:pPr>
        <w:pStyle w:val="affb"/>
        <w:spacing w:before="120" w:after="120"/>
      </w:pPr>
      <w:r>
        <w:rPr>
          <w:rFonts w:hint="eastAsia"/>
        </w:rPr>
        <w:t>测试内容</w:t>
      </w:r>
      <w:r w:rsidR="00C54791">
        <w:rPr>
          <w:rFonts w:hint="eastAsia"/>
        </w:rPr>
        <w:t>：</w:t>
      </w:r>
      <w:r w:rsidRPr="000E3514">
        <w:rPr>
          <w:rFonts w:hint="eastAsia"/>
        </w:rPr>
        <w:t>手掷模型飞机设计、制作、飞行</w:t>
      </w:r>
      <w:r>
        <w:rPr>
          <w:rFonts w:hint="eastAsia"/>
        </w:rPr>
        <w:t>。</w:t>
      </w:r>
    </w:p>
    <w:p w14:paraId="4BB53584" w14:textId="6D6FB5D9" w:rsidR="00DA44A1" w:rsidRDefault="00302350" w:rsidP="00DB3ADB">
      <w:pPr>
        <w:pStyle w:val="affc"/>
        <w:spacing w:before="120" w:after="120"/>
      </w:pPr>
      <w:r>
        <w:rPr>
          <w:rFonts w:hint="eastAsia"/>
        </w:rPr>
        <w:t>测试要求</w:t>
      </w:r>
    </w:p>
    <w:p w14:paraId="01D2DA1B" w14:textId="7B650A77" w:rsidR="00DA44A1" w:rsidRPr="00E36D12" w:rsidRDefault="00143DD6" w:rsidP="00FE2039">
      <w:pPr>
        <w:pStyle w:val="afffffffffff2"/>
      </w:pPr>
      <w:r w:rsidRPr="00143DD6">
        <w:rPr>
          <w:rFonts w:hint="eastAsia"/>
        </w:rPr>
        <w:t>60min内使用规定的材料和工具完成1架翼展不小于70cm的手掷模型飞机的设计与制作。飞机主体须由不少于3个裁切部件组成，并具有飞机的基本结构特征。</w:t>
      </w:r>
    </w:p>
    <w:p w14:paraId="1105E66C" w14:textId="0D978ED9" w:rsidR="00DA44A1" w:rsidRPr="00143DD6" w:rsidRDefault="00B2460C" w:rsidP="00FE2039">
      <w:pPr>
        <w:pStyle w:val="afffffffffff2"/>
      </w:pPr>
      <w:r w:rsidRPr="00143DD6">
        <w:t>3</w:t>
      </w:r>
      <w:r w:rsidR="00DE2F77" w:rsidRPr="00143DD6">
        <w:t>min</w:t>
      </w:r>
      <w:r w:rsidR="00DA44A1" w:rsidRPr="00143DD6">
        <w:t>内，在规定场地进行手掷直线距离飞行。</w:t>
      </w:r>
    </w:p>
    <w:p w14:paraId="0037D592" w14:textId="619A9125" w:rsidR="00143DD6" w:rsidRPr="00E36D12" w:rsidRDefault="00DA44A1" w:rsidP="00143DD6">
      <w:pPr>
        <w:pStyle w:val="afffffffffff2"/>
        <w:ind w:left="568"/>
      </w:pPr>
      <w:r w:rsidRPr="00E36D12">
        <w:t>每名测试者有</w:t>
      </w:r>
      <w:r w:rsidR="00DB3ADB" w:rsidRPr="00E36D12">
        <w:rPr>
          <w:rFonts w:hint="eastAsia"/>
        </w:rPr>
        <w:t>2</w:t>
      </w:r>
      <w:r w:rsidRPr="00E36D12">
        <w:t>次飞行机会，</w:t>
      </w:r>
      <w:proofErr w:type="gramStart"/>
      <w:r w:rsidRPr="00E36D12">
        <w:t>取最高</w:t>
      </w:r>
      <w:proofErr w:type="gramEnd"/>
      <w:r w:rsidRPr="00E36D12">
        <w:t>的一次飞行得分作为测试成绩。</w:t>
      </w:r>
    </w:p>
    <w:p w14:paraId="403004EC" w14:textId="2FE7EE80" w:rsidR="00DA44A1" w:rsidRDefault="00DA44A1" w:rsidP="00DB3ADB">
      <w:pPr>
        <w:pStyle w:val="affc"/>
        <w:spacing w:before="120" w:after="120"/>
      </w:pPr>
      <w:r>
        <w:rPr>
          <w:rFonts w:hint="eastAsia"/>
        </w:rPr>
        <w:t>评分细则</w:t>
      </w:r>
    </w:p>
    <w:p w14:paraId="0D39AA3A" w14:textId="7F79B044" w:rsidR="00DA44A1" w:rsidRDefault="00DA44A1" w:rsidP="00DB3ADB">
      <w:pPr>
        <w:pStyle w:val="affd"/>
        <w:spacing w:before="120" w:after="120"/>
      </w:pPr>
      <w:r>
        <w:t>总得分=制作分+飞行分</w:t>
      </w:r>
      <w:r>
        <w:rPr>
          <w:rFonts w:hint="eastAsia"/>
        </w:rPr>
        <w:t>。</w:t>
      </w:r>
    </w:p>
    <w:p w14:paraId="78443A66" w14:textId="79173571" w:rsidR="00DA44A1" w:rsidRDefault="00DA44A1" w:rsidP="00BF3EF9">
      <w:pPr>
        <w:pStyle w:val="affd"/>
        <w:spacing w:before="120" w:after="120"/>
      </w:pPr>
      <w:r>
        <w:t>制作分（权重50%）</w:t>
      </w:r>
      <w:r>
        <w:rPr>
          <w:rFonts w:hint="eastAsia"/>
        </w:rPr>
        <w:t>，</w:t>
      </w:r>
      <w:r>
        <w:t>满分为100分</w:t>
      </w:r>
      <w:r>
        <w:rPr>
          <w:rFonts w:hint="eastAsia"/>
        </w:rPr>
        <w:t>。</w:t>
      </w:r>
    </w:p>
    <w:p w14:paraId="329C15F8" w14:textId="04CA5B84" w:rsidR="000A1B2A" w:rsidRPr="000A1994" w:rsidRDefault="000A1B2A" w:rsidP="000A1B2A">
      <w:pPr>
        <w:pStyle w:val="afffff1"/>
        <w:ind w:firstLine="420"/>
      </w:pPr>
      <w:r>
        <w:t>制作评分：制作满分为100分</w:t>
      </w:r>
      <w:r>
        <w:rPr>
          <w:rFonts w:hint="eastAsia"/>
        </w:rPr>
        <w:t>。</w:t>
      </w:r>
      <w:r>
        <w:t>从完整度（40分）、精细度（40分）、创新性（20分）三个维度对模型制</w:t>
      </w:r>
      <w:r w:rsidRPr="000A1994">
        <w:t>作进行评分</w:t>
      </w:r>
      <w:r w:rsidRPr="000A1994">
        <w:rPr>
          <w:rFonts w:hint="eastAsia"/>
        </w:rPr>
        <w:t>。</w:t>
      </w:r>
    </w:p>
    <w:p w14:paraId="2D054204" w14:textId="7F8CC3B0" w:rsidR="00DA44A1" w:rsidRPr="000A1994" w:rsidRDefault="00DA44A1" w:rsidP="00FE2039">
      <w:pPr>
        <w:pStyle w:val="af2"/>
      </w:pPr>
      <w:r w:rsidRPr="000A1994">
        <w:t>制作完整度评分</w:t>
      </w:r>
      <w:r w:rsidR="005E322D" w:rsidRPr="000A1994">
        <w:rPr>
          <w:rFonts w:hint="eastAsia"/>
        </w:rPr>
        <w:t>：</w:t>
      </w:r>
    </w:p>
    <w:p w14:paraId="28515E8C" w14:textId="0187C82E" w:rsidR="000A1B2A" w:rsidRPr="000A1994" w:rsidRDefault="000A1B2A" w:rsidP="005E322D">
      <w:pPr>
        <w:pStyle w:val="af6"/>
      </w:pPr>
      <w:r w:rsidRPr="000A1994">
        <w:rPr>
          <w:rFonts w:hint="eastAsia"/>
        </w:rPr>
        <w:t>构成模型飞机的裁切部件数量为</w:t>
      </w:r>
      <w:r w:rsidRPr="000A1994">
        <w:t>20分：</w:t>
      </w:r>
      <w:r w:rsidRPr="000A1994">
        <w:rPr>
          <w:rFonts w:hint="eastAsia"/>
        </w:rPr>
        <w:t>裁切部件</w:t>
      </w:r>
      <w:r w:rsidRPr="000A1994">
        <w:t>数量少于3个得0分；</w:t>
      </w:r>
      <w:r w:rsidRPr="000A1994">
        <w:rPr>
          <w:rFonts w:hint="eastAsia"/>
        </w:rPr>
        <w:t>裁切部件</w:t>
      </w:r>
      <w:r w:rsidRPr="000A1994">
        <w:t>数量在3个及以上</w:t>
      </w:r>
      <w:r w:rsidRPr="000A1994">
        <w:rPr>
          <w:rFonts w:hint="eastAsia"/>
        </w:rPr>
        <w:t>得</w:t>
      </w:r>
      <w:r w:rsidRPr="000A1994">
        <w:t>20</w:t>
      </w:r>
      <w:r w:rsidRPr="000A1994">
        <w:rPr>
          <w:rFonts w:hint="eastAsia"/>
        </w:rPr>
        <w:t>分。</w:t>
      </w:r>
    </w:p>
    <w:p w14:paraId="52F09C6B" w14:textId="12EB410D" w:rsidR="00DA44A1" w:rsidRPr="000A1994" w:rsidRDefault="00DA44A1" w:rsidP="005E322D">
      <w:pPr>
        <w:pStyle w:val="af6"/>
      </w:pPr>
      <w:r w:rsidRPr="000A1994">
        <w:t>飞机布局</w:t>
      </w:r>
      <w:r w:rsidR="000A1B2A" w:rsidRPr="000A1994">
        <w:rPr>
          <w:rFonts w:hint="eastAsia"/>
        </w:rPr>
        <w:t>合理性为2</w:t>
      </w:r>
      <w:r w:rsidR="000A1B2A" w:rsidRPr="000A1994">
        <w:t>0</w:t>
      </w:r>
      <w:r w:rsidR="000A1B2A" w:rsidRPr="000A1994">
        <w:rPr>
          <w:rFonts w:hint="eastAsia"/>
        </w:rPr>
        <w:t>分：</w:t>
      </w:r>
      <w:r w:rsidRPr="000A1994">
        <w:t>非常合理得16</w:t>
      </w:r>
      <w:r w:rsidR="00AC45D2" w:rsidRPr="000A1994">
        <w:rPr>
          <w:rFonts w:hint="eastAsia"/>
        </w:rPr>
        <w:t>分</w:t>
      </w:r>
      <w:r w:rsidR="00C00A3D" w:rsidRPr="000A1994">
        <w:t>～</w:t>
      </w:r>
      <w:r w:rsidRPr="000A1994">
        <w:t>20分，较合理得11</w:t>
      </w:r>
      <w:r w:rsidR="00AC45D2" w:rsidRPr="000A1994">
        <w:rPr>
          <w:rFonts w:hint="eastAsia"/>
        </w:rPr>
        <w:t>分</w:t>
      </w:r>
      <w:r w:rsidR="00C00A3D" w:rsidRPr="000A1994">
        <w:t>～</w:t>
      </w:r>
      <w:r w:rsidRPr="000A1994">
        <w:t>15分，一般得6</w:t>
      </w:r>
      <w:r w:rsidR="00AC45D2" w:rsidRPr="000A1994">
        <w:rPr>
          <w:rFonts w:hint="eastAsia"/>
        </w:rPr>
        <w:t>分</w:t>
      </w:r>
      <w:r w:rsidR="00C00A3D" w:rsidRPr="000A1994">
        <w:t>～</w:t>
      </w:r>
      <w:r w:rsidRPr="000A1994">
        <w:t>10分，不合理得0</w:t>
      </w:r>
      <w:r w:rsidR="00AC45D2" w:rsidRPr="000A1994">
        <w:rPr>
          <w:rFonts w:hint="eastAsia"/>
        </w:rPr>
        <w:t>分</w:t>
      </w:r>
      <w:r w:rsidR="00C00A3D" w:rsidRPr="000A1994">
        <w:t>～</w:t>
      </w:r>
      <w:r w:rsidRPr="000A1994">
        <w:t>5分。</w:t>
      </w:r>
    </w:p>
    <w:p w14:paraId="73ADA5C9" w14:textId="794B4DE5" w:rsidR="00DA44A1" w:rsidRPr="000A1994" w:rsidRDefault="00DA44A1" w:rsidP="00FE2039">
      <w:pPr>
        <w:pStyle w:val="af2"/>
      </w:pPr>
      <w:r w:rsidRPr="000A1994">
        <w:t>制作精细度评分</w:t>
      </w:r>
      <w:r w:rsidR="005E322D" w:rsidRPr="000A1994">
        <w:rPr>
          <w:rFonts w:hint="eastAsia"/>
        </w:rPr>
        <w:t>：</w:t>
      </w:r>
    </w:p>
    <w:p w14:paraId="7FF75E3E" w14:textId="28EEBD80" w:rsidR="00DA44A1" w:rsidRPr="000A1994" w:rsidRDefault="00DA44A1">
      <w:pPr>
        <w:pStyle w:val="af6"/>
        <w:numPr>
          <w:ilvl w:val="1"/>
          <w:numId w:val="34"/>
        </w:numPr>
      </w:pPr>
      <w:r w:rsidRPr="000A1994">
        <w:t>模型飞机各部件外形轮廓精细程度好得8</w:t>
      </w:r>
      <w:r w:rsidR="00AC45D2" w:rsidRPr="000A1994">
        <w:rPr>
          <w:rFonts w:hint="eastAsia"/>
        </w:rPr>
        <w:t>分</w:t>
      </w:r>
      <w:r w:rsidR="00C00A3D" w:rsidRPr="000A1994">
        <w:t>～</w:t>
      </w:r>
      <w:r w:rsidRPr="000A1994">
        <w:t>10分，较好得5</w:t>
      </w:r>
      <w:r w:rsidR="00AC45D2" w:rsidRPr="000A1994">
        <w:rPr>
          <w:rFonts w:hint="eastAsia"/>
        </w:rPr>
        <w:t>分</w:t>
      </w:r>
      <w:r w:rsidR="00C00A3D" w:rsidRPr="000A1994">
        <w:t>～</w:t>
      </w:r>
      <w:r w:rsidRPr="000A1994">
        <w:t>7分，一般得3</w:t>
      </w:r>
      <w:r w:rsidR="00AC45D2" w:rsidRPr="000A1994">
        <w:rPr>
          <w:rFonts w:hint="eastAsia"/>
        </w:rPr>
        <w:t>分</w:t>
      </w:r>
      <w:r w:rsidR="00C00A3D" w:rsidRPr="000A1994">
        <w:t>～</w:t>
      </w:r>
      <w:r w:rsidRPr="000A1994">
        <w:t>4分，差得0</w:t>
      </w:r>
      <w:r w:rsidR="00AC45D2" w:rsidRPr="000A1994">
        <w:rPr>
          <w:rFonts w:hint="eastAsia"/>
        </w:rPr>
        <w:t>分</w:t>
      </w:r>
      <w:r w:rsidR="00C00A3D" w:rsidRPr="000A1994">
        <w:t>～</w:t>
      </w:r>
      <w:r w:rsidRPr="000A1994">
        <w:t>2分。</w:t>
      </w:r>
    </w:p>
    <w:p w14:paraId="4FE77359" w14:textId="4D068828" w:rsidR="00DA44A1" w:rsidRPr="000A1994" w:rsidRDefault="00DA44A1">
      <w:pPr>
        <w:pStyle w:val="af6"/>
        <w:numPr>
          <w:ilvl w:val="1"/>
          <w:numId w:val="34"/>
        </w:numPr>
      </w:pPr>
      <w:r w:rsidRPr="000A1994">
        <w:t>模型飞机各部件结构粘接牢固程度好得8</w:t>
      </w:r>
      <w:r w:rsidR="00AC45D2" w:rsidRPr="000A1994">
        <w:rPr>
          <w:rFonts w:hint="eastAsia"/>
        </w:rPr>
        <w:t>分</w:t>
      </w:r>
      <w:r w:rsidR="00C00A3D" w:rsidRPr="000A1994">
        <w:t>～</w:t>
      </w:r>
      <w:r w:rsidRPr="000A1994">
        <w:t>10分，较好得5</w:t>
      </w:r>
      <w:r w:rsidR="00AC45D2" w:rsidRPr="000A1994">
        <w:rPr>
          <w:rFonts w:hint="eastAsia"/>
        </w:rPr>
        <w:t>分</w:t>
      </w:r>
      <w:r w:rsidR="00C00A3D" w:rsidRPr="000A1994">
        <w:t>～</w:t>
      </w:r>
      <w:r w:rsidRPr="000A1994">
        <w:t>7分，一般得3</w:t>
      </w:r>
      <w:r w:rsidR="00AC45D2" w:rsidRPr="000A1994">
        <w:rPr>
          <w:rFonts w:hint="eastAsia"/>
        </w:rPr>
        <w:t>分</w:t>
      </w:r>
      <w:r w:rsidR="00C00A3D" w:rsidRPr="000A1994">
        <w:t>～</w:t>
      </w:r>
      <w:r w:rsidRPr="000A1994">
        <w:t>4分，差得0</w:t>
      </w:r>
      <w:r w:rsidR="00AC45D2" w:rsidRPr="000A1994">
        <w:rPr>
          <w:rFonts w:hint="eastAsia"/>
        </w:rPr>
        <w:t>分</w:t>
      </w:r>
      <w:r w:rsidR="00C00A3D" w:rsidRPr="000A1994">
        <w:t>～</w:t>
      </w:r>
      <w:r w:rsidRPr="000A1994">
        <w:t>2分。</w:t>
      </w:r>
    </w:p>
    <w:p w14:paraId="7D40FCDD" w14:textId="2B468EA8" w:rsidR="00DA44A1" w:rsidRPr="000A1994" w:rsidRDefault="00DA44A1">
      <w:pPr>
        <w:pStyle w:val="af6"/>
        <w:numPr>
          <w:ilvl w:val="1"/>
          <w:numId w:val="34"/>
        </w:numPr>
      </w:pPr>
      <w:r w:rsidRPr="000A1994">
        <w:t>模型飞机表面光洁平整程度好得8</w:t>
      </w:r>
      <w:r w:rsidR="00AC45D2" w:rsidRPr="000A1994">
        <w:rPr>
          <w:rFonts w:hint="eastAsia"/>
        </w:rPr>
        <w:t>分</w:t>
      </w:r>
      <w:r w:rsidR="00C00A3D" w:rsidRPr="000A1994">
        <w:t>～</w:t>
      </w:r>
      <w:r w:rsidRPr="000A1994">
        <w:t>10分，较好得5</w:t>
      </w:r>
      <w:r w:rsidR="00AC45D2" w:rsidRPr="000A1994">
        <w:rPr>
          <w:rFonts w:hint="eastAsia"/>
        </w:rPr>
        <w:t>分</w:t>
      </w:r>
      <w:r w:rsidR="00C00A3D" w:rsidRPr="000A1994">
        <w:t>～</w:t>
      </w:r>
      <w:r w:rsidRPr="000A1994">
        <w:t>7分，一般得3</w:t>
      </w:r>
      <w:r w:rsidR="00C00A3D" w:rsidRPr="000A1994">
        <w:t>～</w:t>
      </w:r>
      <w:r w:rsidRPr="000A1994">
        <w:t>4分，差得0</w:t>
      </w:r>
      <w:r w:rsidR="00AC45D2" w:rsidRPr="000A1994">
        <w:rPr>
          <w:rFonts w:hint="eastAsia"/>
        </w:rPr>
        <w:t>分</w:t>
      </w:r>
      <w:r w:rsidR="00C00A3D" w:rsidRPr="000A1994">
        <w:t>～</w:t>
      </w:r>
      <w:r w:rsidRPr="000A1994">
        <w:t>2分。</w:t>
      </w:r>
    </w:p>
    <w:p w14:paraId="41319AD4" w14:textId="0DA54829" w:rsidR="00DA44A1" w:rsidRPr="000A1994" w:rsidRDefault="00DA44A1">
      <w:pPr>
        <w:pStyle w:val="af6"/>
        <w:numPr>
          <w:ilvl w:val="1"/>
          <w:numId w:val="34"/>
        </w:numPr>
      </w:pPr>
      <w:r w:rsidRPr="000A1994">
        <w:t>模型飞机左右机翼对称程度好得8</w:t>
      </w:r>
      <w:r w:rsidR="00AC45D2" w:rsidRPr="000A1994">
        <w:rPr>
          <w:rFonts w:hint="eastAsia"/>
        </w:rPr>
        <w:t>分</w:t>
      </w:r>
      <w:r w:rsidR="00C00A3D" w:rsidRPr="000A1994">
        <w:t>～</w:t>
      </w:r>
      <w:r w:rsidRPr="000A1994">
        <w:t>10分，较好得5</w:t>
      </w:r>
      <w:r w:rsidR="00AC45D2" w:rsidRPr="000A1994">
        <w:rPr>
          <w:rFonts w:hint="eastAsia"/>
        </w:rPr>
        <w:t>分</w:t>
      </w:r>
      <w:r w:rsidR="00C00A3D" w:rsidRPr="000A1994">
        <w:t>～</w:t>
      </w:r>
      <w:r w:rsidRPr="000A1994">
        <w:t>7分，一般得3</w:t>
      </w:r>
      <w:r w:rsidR="00AC45D2" w:rsidRPr="000A1994">
        <w:rPr>
          <w:rFonts w:hint="eastAsia"/>
        </w:rPr>
        <w:t>分</w:t>
      </w:r>
      <w:r w:rsidR="00C00A3D" w:rsidRPr="000A1994">
        <w:t>～</w:t>
      </w:r>
      <w:r w:rsidRPr="000A1994">
        <w:t>4分，差得0</w:t>
      </w:r>
      <w:r w:rsidR="00AC45D2" w:rsidRPr="000A1994">
        <w:rPr>
          <w:rFonts w:hint="eastAsia"/>
        </w:rPr>
        <w:t>分</w:t>
      </w:r>
      <w:r w:rsidR="00C00A3D" w:rsidRPr="000A1994">
        <w:t>～</w:t>
      </w:r>
      <w:r w:rsidRPr="000A1994">
        <w:t>2分。</w:t>
      </w:r>
    </w:p>
    <w:p w14:paraId="270D8A43" w14:textId="1097F372" w:rsidR="00DA44A1" w:rsidRPr="000A1994" w:rsidRDefault="00DA44A1" w:rsidP="00FE2039">
      <w:pPr>
        <w:pStyle w:val="af2"/>
      </w:pPr>
      <w:r w:rsidRPr="000A1994">
        <w:t>制作创新性评分</w:t>
      </w:r>
      <w:r w:rsidR="005E322D" w:rsidRPr="000A1994">
        <w:rPr>
          <w:rFonts w:hint="eastAsia"/>
        </w:rPr>
        <w:t>：</w:t>
      </w:r>
    </w:p>
    <w:p w14:paraId="4D7DFE9C" w14:textId="3D785AF0" w:rsidR="00DA44A1" w:rsidRDefault="00DA44A1" w:rsidP="00AC45D2">
      <w:pPr>
        <w:pStyle w:val="af6"/>
        <w:numPr>
          <w:ilvl w:val="0"/>
          <w:numId w:val="0"/>
        </w:numPr>
        <w:ind w:left="1271"/>
      </w:pPr>
      <w:r w:rsidRPr="000A1994">
        <w:t>模型飞机主体结构（机身、机翼、尾翼）创新性强得16</w:t>
      </w:r>
      <w:r w:rsidR="00AC45D2" w:rsidRPr="000A1994">
        <w:rPr>
          <w:rFonts w:hint="eastAsia"/>
        </w:rPr>
        <w:t>分</w:t>
      </w:r>
      <w:r w:rsidR="00C00A3D" w:rsidRPr="000A1994">
        <w:t>～</w:t>
      </w:r>
      <w:r w:rsidRPr="000A1994">
        <w:t>20分，较强得11</w:t>
      </w:r>
      <w:r w:rsidR="00AC45D2" w:rsidRPr="000A1994">
        <w:rPr>
          <w:rFonts w:hint="eastAsia"/>
        </w:rPr>
        <w:t>分</w:t>
      </w:r>
      <w:r w:rsidR="00C00A3D" w:rsidRPr="000A1994">
        <w:t>～</w:t>
      </w:r>
      <w:r w:rsidRPr="000A1994">
        <w:t>15分，一般得6</w:t>
      </w:r>
      <w:r w:rsidR="00AC45D2" w:rsidRPr="000A1994">
        <w:rPr>
          <w:rFonts w:hint="eastAsia"/>
        </w:rPr>
        <w:t>分</w:t>
      </w:r>
      <w:r w:rsidR="00C00A3D" w:rsidRPr="000A1994">
        <w:t>～</w:t>
      </w:r>
      <w:r w:rsidRPr="000A1994">
        <w:t>10分，弱得0</w:t>
      </w:r>
      <w:r w:rsidR="00AC45D2" w:rsidRPr="000A1994">
        <w:rPr>
          <w:rFonts w:hint="eastAsia"/>
        </w:rPr>
        <w:t>分</w:t>
      </w:r>
      <w:r w:rsidR="00C00A3D" w:rsidRPr="000A1994">
        <w:t>～</w:t>
      </w:r>
      <w:r w:rsidRPr="000A1994">
        <w:t>5分</w:t>
      </w:r>
      <w:r w:rsidRPr="000A1994">
        <w:rPr>
          <w:rFonts w:hint="eastAsia"/>
        </w:rPr>
        <w:t>。</w:t>
      </w:r>
    </w:p>
    <w:p w14:paraId="73A9DB54" w14:textId="1D168749" w:rsidR="005E322D" w:rsidRPr="00AC45D2" w:rsidRDefault="005E322D" w:rsidP="00C26AEC">
      <w:pPr>
        <w:pStyle w:val="afff8"/>
      </w:pPr>
      <w:r w:rsidRPr="00AC45D2">
        <w:t>创新性是指符合飞行原理、提升飞行性能基础上的创新</w:t>
      </w:r>
      <w:r w:rsidR="00C26AEC" w:rsidRPr="00AC45D2">
        <w:rPr>
          <w:rFonts w:hint="eastAsia"/>
        </w:rPr>
        <w:t>。</w:t>
      </w:r>
    </w:p>
    <w:p w14:paraId="28F2F980" w14:textId="0D595D1F" w:rsidR="0001711D" w:rsidRDefault="00DA44A1" w:rsidP="00D4257A">
      <w:pPr>
        <w:pStyle w:val="af2"/>
      </w:pPr>
      <w:r w:rsidRPr="00E36D12">
        <w:t>制作得分=得分</w:t>
      </w:r>
      <w:r w:rsidRPr="00E36D12">
        <w:t>×</w:t>
      </w:r>
      <w:r w:rsidRPr="00E36D12">
        <w:t>权重</w:t>
      </w:r>
      <w:r w:rsidRPr="00E36D12">
        <w:rPr>
          <w:rFonts w:hint="eastAsia"/>
        </w:rPr>
        <w:t>。</w:t>
      </w:r>
    </w:p>
    <w:p w14:paraId="6260C5D2" w14:textId="77777777" w:rsidR="0001711D" w:rsidRPr="00E36D12" w:rsidRDefault="0001711D" w:rsidP="0001711D">
      <w:pPr>
        <w:pStyle w:val="af2"/>
        <w:numPr>
          <w:ilvl w:val="0"/>
          <w:numId w:val="0"/>
        </w:numPr>
        <w:ind w:left="1419"/>
      </w:pPr>
    </w:p>
    <w:p w14:paraId="38E19609" w14:textId="16387446" w:rsidR="00DA44A1" w:rsidRDefault="00DA44A1" w:rsidP="00BF3EF9">
      <w:pPr>
        <w:pStyle w:val="affd"/>
        <w:spacing w:before="120" w:after="120"/>
      </w:pPr>
      <w:r>
        <w:rPr>
          <w:rFonts w:hint="eastAsia"/>
        </w:rPr>
        <w:t>飞行</w:t>
      </w:r>
      <w:r>
        <w:t>分（权重50%）</w:t>
      </w:r>
      <w:r>
        <w:rPr>
          <w:rFonts w:hint="eastAsia"/>
        </w:rPr>
        <w:t>，</w:t>
      </w:r>
      <w:r>
        <w:t>满分为100分</w:t>
      </w:r>
      <w:r>
        <w:rPr>
          <w:rFonts w:hint="eastAsia"/>
        </w:rPr>
        <w:t>。</w:t>
      </w:r>
    </w:p>
    <w:p w14:paraId="78A9127C" w14:textId="77777777" w:rsidR="00796BF8" w:rsidRPr="00796BF8" w:rsidRDefault="00796BF8" w:rsidP="00796BF8">
      <w:pPr>
        <w:pStyle w:val="af2"/>
      </w:pPr>
      <w:r w:rsidRPr="00796BF8">
        <w:rPr>
          <w:rFonts w:hint="eastAsia"/>
        </w:rPr>
        <w:lastRenderedPageBreak/>
        <w:t>飞行分评分按照飞行分通用规则执行。</w:t>
      </w:r>
    </w:p>
    <w:p w14:paraId="4145A605" w14:textId="3F208DDB" w:rsidR="00DA44A1" w:rsidRDefault="00DA44A1" w:rsidP="00BF3EF9">
      <w:pPr>
        <w:pStyle w:val="af2"/>
      </w:pPr>
      <w:r>
        <w:t>飞行距离满分</w:t>
      </w:r>
      <w:r>
        <w:rPr>
          <w:rFonts w:hint="eastAsia"/>
        </w:rPr>
        <w:t>距离和最大测距</w:t>
      </w:r>
      <w:r>
        <w:t>为30</w:t>
      </w:r>
      <w:r w:rsidR="00685582">
        <w:rPr>
          <w:rFonts w:hint="eastAsia"/>
        </w:rPr>
        <w:t>m</w:t>
      </w:r>
      <w:r>
        <w:rPr>
          <w:rFonts w:hint="eastAsia"/>
        </w:rPr>
        <w:t>。</w:t>
      </w:r>
    </w:p>
    <w:p w14:paraId="6A5D608E" w14:textId="53625731" w:rsidR="00DA44A1" w:rsidRDefault="00DA44A1" w:rsidP="00DA44A1">
      <w:pPr>
        <w:pStyle w:val="af2"/>
      </w:pPr>
      <w:r>
        <w:t>飞行得分=（</w:t>
      </w:r>
      <w:r w:rsidRPr="00BC1AE6">
        <w:t>飞行距离</w:t>
      </w:r>
      <w:r>
        <w:t>/满分距离)</w:t>
      </w:r>
      <w:r>
        <w:t>×</w:t>
      </w:r>
      <w:r>
        <w:t>100</w:t>
      </w:r>
      <w:r>
        <w:t>×</w:t>
      </w:r>
      <w:r>
        <w:t>权重</w:t>
      </w:r>
      <w:r>
        <w:rPr>
          <w:rFonts w:hint="eastAsia"/>
        </w:rPr>
        <w:t>。</w:t>
      </w:r>
    </w:p>
    <w:p w14:paraId="661673C4" w14:textId="77777777" w:rsidR="00654D7C" w:rsidRDefault="00654D7C" w:rsidP="00654D7C">
      <w:pPr>
        <w:pStyle w:val="affc"/>
        <w:spacing w:before="120" w:after="120"/>
      </w:pPr>
      <w:r>
        <w:rPr>
          <w:rFonts w:hint="eastAsia"/>
        </w:rPr>
        <w:t>场地要求</w:t>
      </w:r>
    </w:p>
    <w:p w14:paraId="066412EE" w14:textId="7F3618AD" w:rsidR="00654D7C" w:rsidRPr="000A1B2A" w:rsidRDefault="00A73410" w:rsidP="00654D7C">
      <w:pPr>
        <w:pStyle w:val="afffffffffff2"/>
      </w:pPr>
      <w:r>
        <w:t>测试场地</w:t>
      </w:r>
      <w:r w:rsidR="00654D7C" w:rsidRPr="000A1B2A">
        <w:rPr>
          <w:rFonts w:hint="eastAsia"/>
        </w:rPr>
        <w:t>风速应小于</w:t>
      </w:r>
      <w:r w:rsidR="00533377" w:rsidRPr="000A1B2A">
        <w:t>6</w:t>
      </w:r>
      <w:r w:rsidR="00533377" w:rsidRPr="000A1B2A">
        <w:rPr>
          <w:rFonts w:hint="eastAsia"/>
        </w:rPr>
        <w:t>m</w:t>
      </w:r>
      <w:r w:rsidR="00533377" w:rsidRPr="000A1B2A">
        <w:t>/</w:t>
      </w:r>
      <w:r w:rsidR="00533377" w:rsidRPr="000A1B2A">
        <w:rPr>
          <w:rFonts w:hint="eastAsia"/>
        </w:rPr>
        <w:t>s</w:t>
      </w:r>
      <w:r w:rsidR="00654D7C" w:rsidRPr="000A1B2A">
        <w:rPr>
          <w:rFonts w:hint="eastAsia"/>
        </w:rPr>
        <w:t>。</w:t>
      </w:r>
    </w:p>
    <w:p w14:paraId="4836D714" w14:textId="0F4E2844" w:rsidR="00654D7C" w:rsidRPr="000A1B2A" w:rsidRDefault="00654D7C" w:rsidP="00533377">
      <w:pPr>
        <w:pStyle w:val="afffffffffff2"/>
        <w:ind w:left="568"/>
      </w:pPr>
      <w:r w:rsidRPr="000A1B2A">
        <w:t>直线距离测试场地详见</w:t>
      </w:r>
      <w:r w:rsidRPr="000A1B2A">
        <w:rPr>
          <w:rFonts w:hint="eastAsia"/>
        </w:rPr>
        <w:t>图</w:t>
      </w:r>
      <w:r w:rsidR="00533377" w:rsidRPr="000A1B2A">
        <w:rPr>
          <w:rFonts w:hint="eastAsia"/>
        </w:rPr>
        <w:t>D</w:t>
      </w:r>
      <w:r w:rsidR="00533377" w:rsidRPr="000A1B2A">
        <w:t>.2</w:t>
      </w:r>
      <w:r w:rsidRPr="000A1B2A">
        <w:t>。</w:t>
      </w:r>
    </w:p>
    <w:p w14:paraId="27F04ABD" w14:textId="6973C999" w:rsidR="00533377" w:rsidRPr="00654D7C" w:rsidRDefault="00404D54" w:rsidP="00654D7C">
      <w:pPr>
        <w:pStyle w:val="afffffffffff2"/>
        <w:numPr>
          <w:ilvl w:val="0"/>
          <w:numId w:val="0"/>
        </w:numPr>
        <w:rPr>
          <w:highlight w:val="yellow"/>
        </w:rPr>
      </w:pPr>
      <w:r w:rsidRPr="00404D54">
        <w:rPr>
          <w:noProof/>
        </w:rPr>
        <w:drawing>
          <wp:inline distT="0" distB="0" distL="0" distR="0" wp14:anchorId="5F38FACB" wp14:editId="0052CD50">
            <wp:extent cx="5648446" cy="22934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0856" cy="2298475"/>
                    </a:xfrm>
                    <a:prstGeom prst="rect">
                      <a:avLst/>
                    </a:prstGeom>
                    <a:noFill/>
                    <a:ln>
                      <a:noFill/>
                    </a:ln>
                  </pic:spPr>
                </pic:pic>
              </a:graphicData>
            </a:graphic>
          </wp:inline>
        </w:drawing>
      </w:r>
    </w:p>
    <w:p w14:paraId="6F5A3315" w14:textId="138AFC52" w:rsidR="00654D7C" w:rsidRPr="00654D7C" w:rsidRDefault="00533377" w:rsidP="00533377">
      <w:pPr>
        <w:pStyle w:val="af9"/>
        <w:spacing w:before="120" w:after="120"/>
      </w:pPr>
      <w:r w:rsidRPr="000E3514">
        <w:rPr>
          <w:rFonts w:hint="eastAsia"/>
        </w:rPr>
        <w:t>手掷模型飞机</w:t>
      </w:r>
      <w:r w:rsidR="00A73410">
        <w:rPr>
          <w:rFonts w:hint="eastAsia"/>
        </w:rPr>
        <w:t>测试场地</w:t>
      </w:r>
      <w:r>
        <w:rPr>
          <w:rFonts w:hint="eastAsia"/>
        </w:rPr>
        <w:t>示意图</w:t>
      </w:r>
    </w:p>
    <w:p w14:paraId="1B4E28B1" w14:textId="4F8A63C1" w:rsidR="00DA44A1" w:rsidRDefault="00DA44A1" w:rsidP="00685582">
      <w:pPr>
        <w:pStyle w:val="affc"/>
        <w:spacing w:before="120" w:after="120"/>
      </w:pPr>
      <w:r>
        <w:rPr>
          <w:rFonts w:hint="eastAsia"/>
        </w:rPr>
        <w:t>器材</w:t>
      </w:r>
      <w:r w:rsidR="00685582">
        <w:rPr>
          <w:rFonts w:hint="eastAsia"/>
        </w:rPr>
        <w:t>要求</w:t>
      </w:r>
    </w:p>
    <w:p w14:paraId="207BC081" w14:textId="4DC50CBE" w:rsidR="00DA44A1" w:rsidRPr="00685582" w:rsidRDefault="00DA44A1" w:rsidP="00E44448">
      <w:pPr>
        <w:pStyle w:val="afffffffffff2"/>
      </w:pPr>
      <w:r w:rsidRPr="00685582">
        <w:t>模型飞机主体材质为KT板，KT板的长度为60</w:t>
      </w:r>
      <w:r w:rsidR="00685582">
        <w:rPr>
          <w:rFonts w:hint="eastAsia"/>
        </w:rPr>
        <w:t>cm</w:t>
      </w:r>
      <w:r w:rsidRPr="00685582">
        <w:t>，宽度为45</w:t>
      </w:r>
      <w:r w:rsidR="00685582">
        <w:rPr>
          <w:rFonts w:hint="eastAsia"/>
        </w:rPr>
        <w:t>cm</w:t>
      </w:r>
      <w:r w:rsidRPr="00685582">
        <w:t>，厚度为0.5</w:t>
      </w:r>
      <w:r w:rsidR="00685582">
        <w:rPr>
          <w:rFonts w:hint="eastAsia"/>
        </w:rPr>
        <w:t>cm</w:t>
      </w:r>
      <w:r w:rsidRPr="00685582">
        <w:t>。</w:t>
      </w:r>
    </w:p>
    <w:p w14:paraId="0E88456A" w14:textId="1B7BE967" w:rsidR="00533377" w:rsidRDefault="00DA44A1" w:rsidP="00E44448">
      <w:pPr>
        <w:pStyle w:val="afffffffffff2"/>
      </w:pPr>
      <w:r w:rsidRPr="00685582">
        <w:t>辅料为0.5</w:t>
      </w:r>
      <w:r w:rsidR="00685582">
        <w:rPr>
          <w:rFonts w:hint="eastAsia"/>
        </w:rPr>
        <w:t>cm</w:t>
      </w:r>
      <w:r w:rsidRPr="00685582">
        <w:t>×</w:t>
      </w:r>
      <w:r w:rsidRPr="00685582">
        <w:t>0.5</w:t>
      </w:r>
      <w:r w:rsidR="00685582">
        <w:rPr>
          <w:rFonts w:hint="eastAsia"/>
        </w:rPr>
        <w:t>cm</w:t>
      </w:r>
      <w:r w:rsidRPr="00685582">
        <w:t>×</w:t>
      </w:r>
      <w:r w:rsidRPr="00685582">
        <w:t>100</w:t>
      </w:r>
      <w:r w:rsidR="00685582">
        <w:rPr>
          <w:rFonts w:hint="eastAsia"/>
        </w:rPr>
        <w:t>cm</w:t>
      </w:r>
      <w:r w:rsidRPr="00685582">
        <w:t>松木条</w:t>
      </w:r>
      <w:r w:rsidR="00533377">
        <w:rPr>
          <w:rFonts w:hint="eastAsia"/>
        </w:rPr>
        <w:t>。</w:t>
      </w:r>
    </w:p>
    <w:p w14:paraId="4694E32A" w14:textId="610817DC" w:rsidR="00DA44A1" w:rsidRPr="00685582" w:rsidRDefault="00DA44A1" w:rsidP="00E44448">
      <w:pPr>
        <w:pStyle w:val="afffffffffff2"/>
      </w:pPr>
      <w:r w:rsidRPr="00685582">
        <w:t>配重片总重量不超过30</w:t>
      </w:r>
      <w:r w:rsidR="00685582">
        <w:rPr>
          <w:rFonts w:hint="eastAsia"/>
        </w:rPr>
        <w:t>g</w:t>
      </w:r>
      <w:r w:rsidRPr="00685582">
        <w:t>。</w:t>
      </w:r>
    </w:p>
    <w:p w14:paraId="16FE792B" w14:textId="277A5AFE" w:rsidR="009322E2" w:rsidRDefault="00DA44A1" w:rsidP="00E44448">
      <w:pPr>
        <w:pStyle w:val="afffffffffff2"/>
        <w:sectPr w:rsidR="009322E2" w:rsidSect="008A7450">
          <w:pgSz w:w="11906" w:h="16838" w:code="9"/>
          <w:pgMar w:top="1928" w:right="1134" w:bottom="1134" w:left="1134" w:header="1418" w:footer="1134" w:gutter="284"/>
          <w:cols w:space="425"/>
          <w:formProt w:val="0"/>
          <w:docGrid w:linePitch="312"/>
        </w:sectPr>
      </w:pPr>
      <w:r w:rsidRPr="00685582">
        <w:t>胶枪、</w:t>
      </w:r>
      <w:r w:rsidR="00533377">
        <w:rPr>
          <w:rFonts w:hint="eastAsia"/>
        </w:rPr>
        <w:t>胶带、</w:t>
      </w:r>
      <w:r w:rsidR="000E652F">
        <w:t>美工刀</w:t>
      </w:r>
      <w:r w:rsidRPr="00685582">
        <w:t>、护手尺、签字笔等</w:t>
      </w:r>
      <w:r w:rsidR="00654D7C">
        <w:rPr>
          <w:rFonts w:hint="eastAsia"/>
        </w:rPr>
        <w:t>工具</w:t>
      </w:r>
      <w:r w:rsidRPr="00685582">
        <w:rPr>
          <w:rFonts w:hint="eastAsia"/>
        </w:rPr>
        <w:t>自备</w:t>
      </w:r>
      <w:r w:rsidRPr="00685582">
        <w:t>。</w:t>
      </w:r>
    </w:p>
    <w:p w14:paraId="58DB94FA" w14:textId="385632DC" w:rsidR="00DA44A1" w:rsidRDefault="00DA44A1" w:rsidP="009322E2">
      <w:pPr>
        <w:pStyle w:val="af8"/>
        <w:rPr>
          <w:vanish w:val="0"/>
        </w:rPr>
      </w:pPr>
    </w:p>
    <w:p w14:paraId="5DE9E5E1" w14:textId="5C52FB14" w:rsidR="009322E2" w:rsidRDefault="009322E2" w:rsidP="009322E2">
      <w:pPr>
        <w:pStyle w:val="afe"/>
        <w:rPr>
          <w:vanish w:val="0"/>
        </w:rPr>
      </w:pPr>
    </w:p>
    <w:p w14:paraId="201E59A9" w14:textId="7403A353" w:rsidR="008A7450" w:rsidRDefault="009322E2" w:rsidP="0082592A">
      <w:pPr>
        <w:pStyle w:val="aff9"/>
        <w:spacing w:after="120"/>
      </w:pPr>
      <w:r>
        <w:br/>
      </w:r>
      <w:bookmarkStart w:id="83" w:name="_Toc114149352"/>
      <w:r>
        <w:rPr>
          <w:rFonts w:hint="eastAsia"/>
        </w:rPr>
        <w:t>（规范性）</w:t>
      </w:r>
      <w:r>
        <w:br/>
      </w:r>
      <w:r>
        <w:rPr>
          <w:rFonts w:hint="eastAsia"/>
        </w:rPr>
        <w:t>等级五科目测试方法</w:t>
      </w:r>
      <w:bookmarkEnd w:id="83"/>
    </w:p>
    <w:p w14:paraId="632C27FD" w14:textId="77777777" w:rsidR="009322E2" w:rsidRDefault="009322E2" w:rsidP="009322E2">
      <w:pPr>
        <w:pStyle w:val="affa"/>
        <w:spacing w:before="120" w:after="120"/>
      </w:pPr>
      <w:bookmarkStart w:id="84" w:name="_Toc114149353"/>
      <w:r w:rsidRPr="0008381E">
        <w:rPr>
          <w:rFonts w:hint="eastAsia"/>
        </w:rPr>
        <w:t>航天模型类</w:t>
      </w:r>
      <w:bookmarkEnd w:id="84"/>
    </w:p>
    <w:p w14:paraId="30070FB8" w14:textId="77777777" w:rsidR="009322E2" w:rsidRPr="00A910CF" w:rsidRDefault="009322E2" w:rsidP="009322E2">
      <w:pPr>
        <w:pStyle w:val="affb"/>
        <w:spacing w:before="120" w:after="120"/>
      </w:pPr>
      <w:r>
        <w:rPr>
          <w:rFonts w:hint="eastAsia"/>
        </w:rPr>
        <w:t>测试内容：</w:t>
      </w:r>
      <w:r w:rsidRPr="0008381E">
        <w:rPr>
          <w:rFonts w:hint="eastAsia"/>
        </w:rPr>
        <w:t>模型火箭制作、</w:t>
      </w:r>
      <w:r>
        <w:rPr>
          <w:rFonts w:hint="eastAsia"/>
        </w:rPr>
        <w:t>飞行</w:t>
      </w:r>
      <w:r w:rsidRPr="00A00ABE">
        <w:rPr>
          <w:rFonts w:hint="eastAsia"/>
        </w:rPr>
        <w:t>。</w:t>
      </w:r>
    </w:p>
    <w:p w14:paraId="19F2D485" w14:textId="2DB9B128" w:rsidR="009322E2" w:rsidRDefault="00302350" w:rsidP="009322E2">
      <w:pPr>
        <w:pStyle w:val="affb"/>
        <w:spacing w:before="120" w:after="120"/>
      </w:pPr>
      <w:r>
        <w:rPr>
          <w:rFonts w:hint="eastAsia"/>
        </w:rPr>
        <w:t>测试要求</w:t>
      </w:r>
    </w:p>
    <w:p w14:paraId="13CFC185" w14:textId="6C20185A" w:rsidR="009322E2" w:rsidRPr="00A910CF" w:rsidRDefault="00B02F3A" w:rsidP="004F2C14">
      <w:pPr>
        <w:pStyle w:val="afffffffffff1"/>
      </w:pPr>
      <w:r>
        <w:rPr>
          <w:rFonts w:hint="eastAsia"/>
        </w:rPr>
        <w:t>利用套材，</w:t>
      </w:r>
      <w:r w:rsidR="009322E2" w:rsidRPr="00A910CF">
        <w:t>20</w:t>
      </w:r>
      <w:r w:rsidR="009322E2">
        <w:t>min</w:t>
      </w:r>
      <w:r w:rsidR="009322E2" w:rsidRPr="00A910CF">
        <w:t>内完成1</w:t>
      </w:r>
      <w:r w:rsidR="009322E2">
        <w:rPr>
          <w:rFonts w:hint="eastAsia"/>
        </w:rPr>
        <w:t>枚</w:t>
      </w:r>
      <w:r w:rsidR="009322E2" w:rsidRPr="00A910CF">
        <w:t>水火箭模型的制作。</w:t>
      </w:r>
    </w:p>
    <w:p w14:paraId="243FBE92" w14:textId="77777777" w:rsidR="009322E2" w:rsidRPr="00A910CF" w:rsidRDefault="009322E2" w:rsidP="004F2C14">
      <w:pPr>
        <w:pStyle w:val="afffffffffff1"/>
      </w:pPr>
      <w:r w:rsidRPr="00A910CF">
        <w:t>5</w:t>
      </w:r>
      <w:r>
        <w:t>min</w:t>
      </w:r>
      <w:r w:rsidRPr="00A910CF">
        <w:t>内发射模型火箭至指定区域内获得相应得分。</w:t>
      </w:r>
    </w:p>
    <w:p w14:paraId="3C7EA3CE" w14:textId="04B57B2E" w:rsidR="009322E2" w:rsidRPr="00A910CF" w:rsidRDefault="009322E2" w:rsidP="004F2C14">
      <w:pPr>
        <w:pStyle w:val="afffffffffff1"/>
      </w:pPr>
      <w:r w:rsidRPr="00A910CF">
        <w:t>每名测试者有</w:t>
      </w:r>
      <w:r w:rsidR="00B02F3A">
        <w:rPr>
          <w:rFonts w:hint="eastAsia"/>
        </w:rPr>
        <w:t>2</w:t>
      </w:r>
      <w:r w:rsidRPr="00A910CF">
        <w:t>次发射机会，取高的一次得分作为测试成绩。</w:t>
      </w:r>
    </w:p>
    <w:p w14:paraId="615EFB96" w14:textId="77777777" w:rsidR="009322E2" w:rsidRDefault="009322E2" w:rsidP="009322E2">
      <w:pPr>
        <w:pStyle w:val="affb"/>
        <w:spacing w:before="120" w:after="120"/>
      </w:pPr>
      <w:r>
        <w:rPr>
          <w:rFonts w:hint="eastAsia"/>
        </w:rPr>
        <w:t>评分细则</w:t>
      </w:r>
    </w:p>
    <w:p w14:paraId="13E69CF6" w14:textId="77777777" w:rsidR="009322E2" w:rsidRDefault="009322E2" w:rsidP="009322E2">
      <w:pPr>
        <w:pStyle w:val="affc"/>
        <w:spacing w:before="120" w:after="120"/>
      </w:pPr>
      <w:r w:rsidRPr="00343D26">
        <w:t>总得分=制作分+飞行分</w:t>
      </w:r>
      <w:r w:rsidRPr="00A00ABE">
        <w:t>。</w:t>
      </w:r>
    </w:p>
    <w:p w14:paraId="11203953" w14:textId="77777777" w:rsidR="009322E2" w:rsidRDefault="009322E2" w:rsidP="009322E2">
      <w:pPr>
        <w:pStyle w:val="affc"/>
        <w:spacing w:before="120" w:after="120"/>
      </w:pPr>
      <w:r>
        <w:t>制作分（权重30%）</w:t>
      </w:r>
      <w:r w:rsidRPr="00343D26">
        <w:rPr>
          <w:rFonts w:hint="eastAsia"/>
        </w:rPr>
        <w:t>,</w:t>
      </w:r>
      <w:r w:rsidRPr="00A00ABE">
        <w:t>满分</w:t>
      </w:r>
      <w:r w:rsidRPr="00343D26">
        <w:t>为100</w:t>
      </w:r>
      <w:r w:rsidRPr="00A00ABE">
        <w:t>分</w:t>
      </w:r>
    </w:p>
    <w:p w14:paraId="1C43E239" w14:textId="77777777" w:rsidR="009322E2" w:rsidRDefault="009322E2" w:rsidP="009322E2">
      <w:pPr>
        <w:pStyle w:val="af2"/>
      </w:pPr>
      <w:r>
        <w:t>制作评分按照制作分评分通用规则执行</w:t>
      </w:r>
      <w:r>
        <w:rPr>
          <w:rFonts w:hint="eastAsia"/>
        </w:rPr>
        <w:t>。</w:t>
      </w:r>
    </w:p>
    <w:p w14:paraId="734A599B" w14:textId="77777777" w:rsidR="009322E2" w:rsidRDefault="009322E2" w:rsidP="009322E2">
      <w:pPr>
        <w:pStyle w:val="af2"/>
      </w:pPr>
      <w:r>
        <w:t>制作分=制作得分</w:t>
      </w:r>
      <w:r>
        <w:t>×</w:t>
      </w:r>
      <w:r>
        <w:t>权重。</w:t>
      </w:r>
    </w:p>
    <w:p w14:paraId="065C724B" w14:textId="77777777" w:rsidR="009322E2" w:rsidRPr="00A910CF" w:rsidRDefault="009322E2" w:rsidP="009322E2">
      <w:pPr>
        <w:pStyle w:val="affc"/>
        <w:spacing w:before="120" w:after="120"/>
      </w:pPr>
      <w:r w:rsidRPr="00A910CF">
        <w:t xml:space="preserve"> 飞行分（权重70%）</w:t>
      </w:r>
      <w:r w:rsidRPr="00A910CF">
        <w:rPr>
          <w:rFonts w:hint="eastAsia"/>
        </w:rPr>
        <w:t>，</w:t>
      </w:r>
      <w:r w:rsidRPr="00A910CF">
        <w:t>满分为100分</w:t>
      </w:r>
      <w:r w:rsidRPr="00A910CF">
        <w:rPr>
          <w:rFonts w:hint="eastAsia"/>
        </w:rPr>
        <w:t>。</w:t>
      </w:r>
    </w:p>
    <w:p w14:paraId="46A1B535" w14:textId="77777777" w:rsidR="00C55178" w:rsidRPr="00C55178" w:rsidRDefault="00C55178" w:rsidP="00C55178">
      <w:pPr>
        <w:pStyle w:val="af2"/>
      </w:pPr>
      <w:r w:rsidRPr="00C55178">
        <w:t>制作评分按照制作分评分通用规则执行</w:t>
      </w:r>
      <w:r w:rsidRPr="00C55178">
        <w:rPr>
          <w:rFonts w:hint="eastAsia"/>
        </w:rPr>
        <w:t>。</w:t>
      </w:r>
    </w:p>
    <w:p w14:paraId="239958C7" w14:textId="0C76DA4F" w:rsidR="009322E2" w:rsidRPr="00C55178" w:rsidRDefault="009322E2" w:rsidP="009322E2">
      <w:pPr>
        <w:pStyle w:val="af2"/>
      </w:pPr>
      <w:r w:rsidRPr="00C55178">
        <w:t>落点（模型静止后）距中心线1m内得100分，每超过1m扣10分，超过10m飞行分为0分。出界为0分。</w:t>
      </w:r>
    </w:p>
    <w:p w14:paraId="4CEF803E" w14:textId="77777777" w:rsidR="009322E2" w:rsidRPr="00C55178" w:rsidRDefault="009322E2" w:rsidP="009322E2">
      <w:pPr>
        <w:pStyle w:val="af2"/>
      </w:pPr>
      <w:r w:rsidRPr="00C55178">
        <w:rPr>
          <w:rFonts w:hint="eastAsia"/>
        </w:rPr>
        <w:t>飞行</w:t>
      </w:r>
      <w:r w:rsidRPr="00C55178">
        <w:t>分=得分</w:t>
      </w:r>
      <w:r w:rsidRPr="00C55178">
        <w:t>×</w:t>
      </w:r>
      <w:r w:rsidRPr="00C55178">
        <w:t>权重。</w:t>
      </w:r>
    </w:p>
    <w:p w14:paraId="1B179BF9" w14:textId="77777777" w:rsidR="009322E2" w:rsidRDefault="009322E2" w:rsidP="009322E2">
      <w:pPr>
        <w:pStyle w:val="affb"/>
        <w:spacing w:before="120" w:after="120"/>
      </w:pPr>
      <w:r>
        <w:rPr>
          <w:rFonts w:hint="eastAsia"/>
        </w:rPr>
        <w:t>场地要求</w:t>
      </w:r>
    </w:p>
    <w:p w14:paraId="73C763F0" w14:textId="2C430A71" w:rsidR="009322E2" w:rsidRDefault="009322E2" w:rsidP="009322E2">
      <w:pPr>
        <w:pStyle w:val="afffff1"/>
        <w:ind w:firstLine="420"/>
      </w:pPr>
      <w:r w:rsidRPr="00130FB2">
        <w:rPr>
          <w:rFonts w:hint="eastAsia"/>
        </w:rPr>
        <w:t>发射</w:t>
      </w:r>
      <w:r w:rsidRPr="00130FB2">
        <w:t>飞行</w:t>
      </w:r>
      <w:r w:rsidR="00A73410">
        <w:rPr>
          <w:rFonts w:hint="eastAsia"/>
        </w:rPr>
        <w:t>测试</w:t>
      </w:r>
      <w:r w:rsidRPr="00130FB2">
        <w:t>场地发射区、飞行区等尺寸见</w:t>
      </w:r>
      <w:r w:rsidR="00FC7348">
        <w:rPr>
          <w:rFonts w:hint="eastAsia"/>
        </w:rPr>
        <w:t>图E.</w:t>
      </w:r>
      <w:r w:rsidR="00FC7348">
        <w:t>1</w:t>
      </w:r>
      <w:r w:rsidRPr="00130FB2">
        <w:rPr>
          <w:rFonts w:hint="eastAsia"/>
        </w:rPr>
        <w:t>。</w:t>
      </w:r>
    </w:p>
    <w:p w14:paraId="4351EF24" w14:textId="740E3C93" w:rsidR="009322E2" w:rsidRDefault="00A46C09" w:rsidP="009322E2">
      <w:pPr>
        <w:pStyle w:val="af9"/>
        <w:numPr>
          <w:ilvl w:val="0"/>
          <w:numId w:val="0"/>
        </w:numPr>
        <w:spacing w:before="120" w:after="120"/>
      </w:pPr>
      <w:r>
        <w:rPr>
          <w:noProof/>
        </w:rPr>
        <w:drawing>
          <wp:inline distT="0" distB="0" distL="0" distR="0" wp14:anchorId="41D50979" wp14:editId="484174BB">
            <wp:extent cx="4748230" cy="242090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3230" cy="2423455"/>
                    </a:xfrm>
                    <a:prstGeom prst="rect">
                      <a:avLst/>
                    </a:prstGeom>
                    <a:noFill/>
                    <a:ln>
                      <a:noFill/>
                    </a:ln>
                  </pic:spPr>
                </pic:pic>
              </a:graphicData>
            </a:graphic>
          </wp:inline>
        </w:drawing>
      </w:r>
    </w:p>
    <w:p w14:paraId="395002C8" w14:textId="5545E2C7" w:rsidR="009322E2" w:rsidRPr="00B02F3A" w:rsidRDefault="009322E2" w:rsidP="009322E2">
      <w:pPr>
        <w:pStyle w:val="af9"/>
        <w:spacing w:before="120" w:after="120"/>
      </w:pPr>
      <w:r w:rsidRPr="00B02F3A">
        <w:rPr>
          <w:rFonts w:hint="eastAsia"/>
        </w:rPr>
        <w:t>模型火箭发射</w:t>
      </w:r>
      <w:r w:rsidR="00A73410">
        <w:rPr>
          <w:rFonts w:hint="eastAsia"/>
        </w:rPr>
        <w:t>测试场地</w:t>
      </w:r>
      <w:r w:rsidRPr="00B02F3A">
        <w:t>示意图</w:t>
      </w:r>
    </w:p>
    <w:p w14:paraId="4D87902B" w14:textId="77777777" w:rsidR="009322E2" w:rsidRDefault="009322E2" w:rsidP="009322E2">
      <w:pPr>
        <w:pStyle w:val="affb"/>
        <w:spacing w:before="120" w:after="120"/>
      </w:pPr>
      <w:r>
        <w:rPr>
          <w:rFonts w:hint="eastAsia"/>
        </w:rPr>
        <w:t>器材要求</w:t>
      </w:r>
    </w:p>
    <w:p w14:paraId="64B28F78" w14:textId="2FA45B25" w:rsidR="009322E2" w:rsidRPr="004F2C14" w:rsidRDefault="009322E2" w:rsidP="00B02F3A">
      <w:pPr>
        <w:pStyle w:val="afffffffffff1"/>
      </w:pPr>
      <w:r w:rsidRPr="004F2C14">
        <w:t>箭体直径（不含尾翼）不大于5</w:t>
      </w:r>
      <w:r w:rsidRPr="004F2C14">
        <w:rPr>
          <w:rFonts w:hint="eastAsia"/>
        </w:rPr>
        <w:t>cm</w:t>
      </w:r>
      <w:r w:rsidRPr="004F2C14">
        <w:t>，长度不大于30cm，箭体容积不大于300</w:t>
      </w:r>
      <w:r w:rsidR="00B02F3A">
        <w:rPr>
          <w:rFonts w:hint="eastAsia"/>
        </w:rPr>
        <w:t>ml</w:t>
      </w:r>
      <w:r w:rsidRPr="004F2C14">
        <w:t>。</w:t>
      </w:r>
    </w:p>
    <w:p w14:paraId="70A01F5D" w14:textId="3E1D7420" w:rsidR="00B02F3A" w:rsidRDefault="009322E2" w:rsidP="00B02F3A">
      <w:pPr>
        <w:pStyle w:val="afffffffffff1"/>
      </w:pPr>
      <w:r w:rsidRPr="004F2C14">
        <w:t>模型火箭需使用标准安全发射台</w:t>
      </w:r>
      <w:r w:rsidR="00B02F3A" w:rsidRPr="004F2C14">
        <w:t>发射，发射台</w:t>
      </w:r>
      <w:r w:rsidR="00B02F3A">
        <w:rPr>
          <w:rFonts w:hint="eastAsia"/>
        </w:rPr>
        <w:t>由</w:t>
      </w:r>
      <w:r w:rsidR="00B02F3A" w:rsidRPr="004F2C14">
        <w:t>测试者自备</w:t>
      </w:r>
      <w:r w:rsidR="00B02F3A">
        <w:rPr>
          <w:rFonts w:hint="eastAsia"/>
        </w:rPr>
        <w:t>。</w:t>
      </w:r>
    </w:p>
    <w:p w14:paraId="3136E43B" w14:textId="37947A00" w:rsidR="009322E2" w:rsidRPr="004F2C14" w:rsidRDefault="00B02F3A" w:rsidP="00B02F3A">
      <w:pPr>
        <w:pStyle w:val="afff8"/>
      </w:pPr>
      <w:r>
        <w:rPr>
          <w:rFonts w:hint="eastAsia"/>
        </w:rPr>
        <w:lastRenderedPageBreak/>
        <w:t>发射台</w:t>
      </w:r>
      <w:r w:rsidR="009322E2" w:rsidRPr="004F2C14">
        <w:t>规格40cm</w:t>
      </w:r>
      <w:r w:rsidR="009322E2" w:rsidRPr="004F2C14">
        <w:t>×</w:t>
      </w:r>
      <w:r w:rsidR="009322E2" w:rsidRPr="004F2C14">
        <w:t>24cm</w:t>
      </w:r>
      <w:r w:rsidR="009322E2" w:rsidRPr="004F2C14">
        <w:t>×</w:t>
      </w:r>
      <w:r w:rsidR="009322E2" w:rsidRPr="004F2C14">
        <w:t>4cm，发射台与发射架须通过螺栓固定。</w:t>
      </w:r>
    </w:p>
    <w:p w14:paraId="21DE8C05" w14:textId="5AD98E5A" w:rsidR="009322E2" w:rsidRPr="004F2C14" w:rsidRDefault="009322E2" w:rsidP="00B02F3A">
      <w:pPr>
        <w:pStyle w:val="afffffffffff1"/>
      </w:pPr>
      <w:r w:rsidRPr="004F2C14">
        <w:t>箭体不能含有任何金属材质，火箭头部须有安全缓冲结构。</w:t>
      </w:r>
    </w:p>
    <w:p w14:paraId="71AE5476" w14:textId="77777777" w:rsidR="009322E2" w:rsidRPr="007D21CC" w:rsidRDefault="009322E2" w:rsidP="009322E2">
      <w:pPr>
        <w:pStyle w:val="affa"/>
        <w:spacing w:before="120" w:after="120"/>
      </w:pPr>
      <w:bookmarkStart w:id="85" w:name="_Toc114149354"/>
      <w:proofErr w:type="gramStart"/>
      <w:r w:rsidRPr="0035415D">
        <w:rPr>
          <w:rFonts w:hint="eastAsia"/>
        </w:rPr>
        <w:t>自由飞类</w:t>
      </w:r>
      <w:proofErr w:type="gramEnd"/>
      <w:r w:rsidRPr="0035415D">
        <w:rPr>
          <w:rFonts w:hint="eastAsia"/>
        </w:rPr>
        <w:t>模型</w:t>
      </w:r>
      <w:r>
        <w:rPr>
          <w:rFonts w:hint="eastAsia"/>
        </w:rPr>
        <w:t>飞机</w:t>
      </w:r>
      <w:bookmarkEnd w:id="85"/>
    </w:p>
    <w:p w14:paraId="212AB84B" w14:textId="77777777" w:rsidR="009322E2" w:rsidRPr="00170970" w:rsidRDefault="009322E2" w:rsidP="009322E2">
      <w:pPr>
        <w:pStyle w:val="affb"/>
        <w:spacing w:before="120" w:after="120"/>
      </w:pPr>
      <w:r>
        <w:rPr>
          <w:rFonts w:hint="eastAsia"/>
        </w:rPr>
        <w:t>测试内容：</w:t>
      </w:r>
      <w:r w:rsidRPr="00A33E31">
        <w:rPr>
          <w:rFonts w:hint="eastAsia"/>
        </w:rPr>
        <w:t>木质弹射模型飞机制作、飞行</w:t>
      </w:r>
      <w:r>
        <w:rPr>
          <w:rFonts w:hint="eastAsia"/>
        </w:rPr>
        <w:t>。</w:t>
      </w:r>
    </w:p>
    <w:p w14:paraId="7EECDDEC" w14:textId="22AF67CE" w:rsidR="009322E2" w:rsidRDefault="00302350" w:rsidP="009322E2">
      <w:pPr>
        <w:pStyle w:val="affc"/>
        <w:spacing w:before="120" w:after="120"/>
      </w:pPr>
      <w:r>
        <w:rPr>
          <w:rFonts w:hint="eastAsia"/>
        </w:rPr>
        <w:t>测试要求</w:t>
      </w:r>
    </w:p>
    <w:p w14:paraId="600AAE47" w14:textId="26B96C7C" w:rsidR="009322E2" w:rsidRPr="004F2C14" w:rsidRDefault="00C1112B" w:rsidP="004F2C14">
      <w:pPr>
        <w:pStyle w:val="afffffffffff1"/>
      </w:pPr>
      <w:r>
        <w:rPr>
          <w:rFonts w:hint="eastAsia"/>
        </w:rPr>
        <w:t>利用</w:t>
      </w:r>
      <w:r w:rsidRPr="004F2C14">
        <w:t>套材</w:t>
      </w:r>
      <w:r>
        <w:rPr>
          <w:rFonts w:hint="eastAsia"/>
        </w:rPr>
        <w:t>，</w:t>
      </w:r>
      <w:r w:rsidR="009322E2" w:rsidRPr="004F2C14">
        <w:t>40min</w:t>
      </w:r>
      <w:r w:rsidR="00A46C09">
        <w:rPr>
          <w:rFonts w:hint="eastAsia"/>
        </w:rPr>
        <w:t>内使</w:t>
      </w:r>
      <w:r w:rsidR="009322E2" w:rsidRPr="004F2C14">
        <w:t>用锉刀、砂纸、粘合剂等工具完成1架木质弹射模型飞机的制作。</w:t>
      </w:r>
    </w:p>
    <w:p w14:paraId="14CCCA43" w14:textId="77777777" w:rsidR="009322E2" w:rsidRPr="004F2C14" w:rsidRDefault="009322E2" w:rsidP="004F2C14">
      <w:pPr>
        <w:pStyle w:val="afffffffffff1"/>
      </w:pPr>
      <w:r w:rsidRPr="004F2C14">
        <w:t>3min内在规定场地进行留空时间的飞行，以弹射方式起飞。</w:t>
      </w:r>
    </w:p>
    <w:p w14:paraId="0F783878" w14:textId="4D044DD9" w:rsidR="009322E2" w:rsidRPr="004F2C14" w:rsidRDefault="009322E2" w:rsidP="004F2C14">
      <w:pPr>
        <w:pStyle w:val="afffffffffff1"/>
      </w:pPr>
      <w:r w:rsidRPr="004F2C14">
        <w:t>每名测试者有</w:t>
      </w:r>
      <w:r w:rsidR="00C1112B">
        <w:rPr>
          <w:rFonts w:hint="eastAsia"/>
        </w:rPr>
        <w:t>2</w:t>
      </w:r>
      <w:r w:rsidRPr="004F2C14">
        <w:t>次飞行机会，取高的一次飞行得分。</w:t>
      </w:r>
    </w:p>
    <w:p w14:paraId="121B1C0D" w14:textId="77777777" w:rsidR="009322E2" w:rsidRDefault="009322E2" w:rsidP="009322E2">
      <w:pPr>
        <w:pStyle w:val="affc"/>
        <w:spacing w:before="120" w:after="120"/>
      </w:pPr>
      <w:r>
        <w:rPr>
          <w:rFonts w:hint="eastAsia"/>
        </w:rPr>
        <w:t>评分细则</w:t>
      </w:r>
    </w:p>
    <w:p w14:paraId="350FEB00" w14:textId="77777777" w:rsidR="009322E2" w:rsidRDefault="009322E2" w:rsidP="009322E2">
      <w:pPr>
        <w:pStyle w:val="affd"/>
        <w:spacing w:before="120" w:after="120"/>
      </w:pPr>
      <w:r>
        <w:t>总得分=制作分+飞行分</w:t>
      </w:r>
      <w:r>
        <w:rPr>
          <w:rFonts w:hint="eastAsia"/>
        </w:rPr>
        <w:t>。</w:t>
      </w:r>
    </w:p>
    <w:p w14:paraId="3EB73565" w14:textId="77777777" w:rsidR="009322E2" w:rsidRDefault="009322E2" w:rsidP="009322E2">
      <w:pPr>
        <w:pStyle w:val="affd"/>
        <w:spacing w:before="120" w:after="120"/>
      </w:pPr>
      <w:r>
        <w:t>制作分（权重60%）</w:t>
      </w:r>
      <w:r>
        <w:rPr>
          <w:rFonts w:hint="eastAsia"/>
        </w:rPr>
        <w:t>，</w:t>
      </w:r>
      <w:r>
        <w:t>满分为100分</w:t>
      </w:r>
      <w:r>
        <w:rPr>
          <w:rFonts w:hint="eastAsia"/>
        </w:rPr>
        <w:t>。</w:t>
      </w:r>
    </w:p>
    <w:p w14:paraId="158827BB" w14:textId="77777777" w:rsidR="009322E2" w:rsidRDefault="009322E2" w:rsidP="009322E2">
      <w:pPr>
        <w:pStyle w:val="af2"/>
      </w:pPr>
      <w:r>
        <w:t>制作评分按照制作分评分通用规则执行</w:t>
      </w:r>
      <w:r>
        <w:rPr>
          <w:rFonts w:hint="eastAsia"/>
        </w:rPr>
        <w:t>。</w:t>
      </w:r>
    </w:p>
    <w:p w14:paraId="2368E1B7" w14:textId="77777777" w:rsidR="009322E2" w:rsidRDefault="009322E2" w:rsidP="009322E2">
      <w:pPr>
        <w:pStyle w:val="af2"/>
      </w:pPr>
      <w:r>
        <w:t>制作分=得分</w:t>
      </w:r>
      <w:r>
        <w:t>×</w:t>
      </w:r>
      <w:r>
        <w:t>权重。</w:t>
      </w:r>
    </w:p>
    <w:p w14:paraId="09A7E67A" w14:textId="77777777" w:rsidR="009322E2" w:rsidRDefault="009322E2" w:rsidP="009322E2">
      <w:pPr>
        <w:pStyle w:val="affd"/>
        <w:spacing w:before="120" w:after="120"/>
      </w:pPr>
      <w:r>
        <w:rPr>
          <w:rFonts w:hint="eastAsia"/>
        </w:rPr>
        <w:t>飞行</w:t>
      </w:r>
      <w:r>
        <w:t>分（权重40%）</w:t>
      </w:r>
      <w:r>
        <w:rPr>
          <w:rFonts w:hint="eastAsia"/>
        </w:rPr>
        <w:t>，</w:t>
      </w:r>
      <w:r>
        <w:t>满分为100分</w:t>
      </w:r>
      <w:r>
        <w:rPr>
          <w:rFonts w:hint="eastAsia"/>
        </w:rPr>
        <w:t>。</w:t>
      </w:r>
    </w:p>
    <w:p w14:paraId="6655D025" w14:textId="77777777" w:rsidR="0026707E" w:rsidRDefault="0026707E" w:rsidP="009322E2">
      <w:pPr>
        <w:pStyle w:val="af2"/>
      </w:pPr>
      <w:bookmarkStart w:id="86" w:name="_Hlk113374944"/>
      <w:r>
        <w:rPr>
          <w:rFonts w:hint="eastAsia"/>
        </w:rPr>
        <w:t>飞行分评分按照飞行分通用规则执行。</w:t>
      </w:r>
    </w:p>
    <w:bookmarkEnd w:id="86"/>
    <w:p w14:paraId="09418441" w14:textId="24C9A1ED" w:rsidR="009322E2" w:rsidRDefault="009322E2" w:rsidP="009322E2">
      <w:pPr>
        <w:pStyle w:val="af2"/>
      </w:pPr>
      <w:r>
        <w:t>留空飞行满分时间</w:t>
      </w:r>
      <w:r>
        <w:rPr>
          <w:rFonts w:hint="eastAsia"/>
        </w:rPr>
        <w:t>和最大计时</w:t>
      </w:r>
      <w:r>
        <w:t>为10s</w:t>
      </w:r>
      <w:r>
        <w:rPr>
          <w:rFonts w:hint="eastAsia"/>
        </w:rPr>
        <w:t>。</w:t>
      </w:r>
    </w:p>
    <w:p w14:paraId="317B725A" w14:textId="77777777" w:rsidR="009322E2" w:rsidRDefault="009322E2" w:rsidP="009322E2">
      <w:pPr>
        <w:pStyle w:val="af2"/>
      </w:pPr>
      <w:r>
        <w:t>飞行得分=(飞行时间/满分时间)</w:t>
      </w:r>
      <w:r>
        <w:t>×</w:t>
      </w:r>
      <w:r>
        <w:t>100</w:t>
      </w:r>
      <w:r>
        <w:t>×</w:t>
      </w:r>
      <w:r>
        <w:t>权重</w:t>
      </w:r>
      <w:r>
        <w:rPr>
          <w:rFonts w:hint="eastAsia"/>
        </w:rPr>
        <w:t>。</w:t>
      </w:r>
    </w:p>
    <w:p w14:paraId="67DEBE22" w14:textId="77777777" w:rsidR="009322E2" w:rsidRDefault="009322E2" w:rsidP="009322E2">
      <w:pPr>
        <w:pStyle w:val="affc"/>
        <w:spacing w:before="120" w:after="120"/>
      </w:pPr>
      <w:r>
        <w:rPr>
          <w:rFonts w:hint="eastAsia"/>
        </w:rPr>
        <w:t>场地要求</w:t>
      </w:r>
    </w:p>
    <w:p w14:paraId="67311D94" w14:textId="66A5D7F9" w:rsidR="009322E2" w:rsidRDefault="00A73410" w:rsidP="009322E2">
      <w:pPr>
        <w:pStyle w:val="afffff1"/>
        <w:ind w:firstLine="420"/>
      </w:pPr>
      <w:r>
        <w:t>测试场地</w:t>
      </w:r>
      <w:r w:rsidR="009322E2" w:rsidRPr="00437255">
        <w:t>周边空域开阔，100</w:t>
      </w:r>
      <w:r w:rsidR="009322E2">
        <w:t>m</w:t>
      </w:r>
      <w:r w:rsidR="009322E2" w:rsidRPr="00437255">
        <w:t>范围无高大建筑物、树木、路灯等，200</w:t>
      </w:r>
      <w:r w:rsidR="009322E2">
        <w:t>m</w:t>
      </w:r>
      <w:r w:rsidR="009322E2" w:rsidRPr="00437255">
        <w:t>内没有高压电线。</w:t>
      </w:r>
    </w:p>
    <w:p w14:paraId="6248A0F0" w14:textId="77777777" w:rsidR="009322E2" w:rsidRDefault="009322E2" w:rsidP="009322E2">
      <w:pPr>
        <w:pStyle w:val="affc"/>
        <w:spacing w:before="120" w:after="120"/>
      </w:pPr>
      <w:r>
        <w:rPr>
          <w:rFonts w:hint="eastAsia"/>
        </w:rPr>
        <w:t>器材要求</w:t>
      </w:r>
    </w:p>
    <w:p w14:paraId="1752FFCA" w14:textId="77777777" w:rsidR="009322E2" w:rsidRPr="004F2C14" w:rsidRDefault="009322E2" w:rsidP="004F2C14">
      <w:pPr>
        <w:pStyle w:val="afffffffffff1"/>
      </w:pPr>
      <w:r w:rsidRPr="004F2C14">
        <w:rPr>
          <w:rFonts w:hint="eastAsia"/>
        </w:rPr>
        <w:t>模型主体材质为木材。</w:t>
      </w:r>
    </w:p>
    <w:p w14:paraId="662BB1BC" w14:textId="77777777" w:rsidR="009322E2" w:rsidRPr="004F2C14" w:rsidRDefault="009322E2" w:rsidP="004F2C14">
      <w:pPr>
        <w:pStyle w:val="afffffffffff1"/>
      </w:pPr>
      <w:r w:rsidRPr="004F2C14">
        <w:rPr>
          <w:rFonts w:hint="eastAsia"/>
        </w:rPr>
        <w:t>模型翼展不大于20cm。</w:t>
      </w:r>
    </w:p>
    <w:p w14:paraId="354E72D5" w14:textId="77777777" w:rsidR="009322E2" w:rsidRPr="004F2C14" w:rsidRDefault="009322E2" w:rsidP="004F2C14">
      <w:pPr>
        <w:pStyle w:val="afffffffffff1"/>
      </w:pPr>
      <w:r w:rsidRPr="004F2C14">
        <w:rPr>
          <w:rFonts w:hint="eastAsia"/>
        </w:rPr>
        <w:t>模型飞行重量不大于20g。</w:t>
      </w:r>
    </w:p>
    <w:p w14:paraId="1D9820AF" w14:textId="77777777" w:rsidR="009322E2" w:rsidRPr="004F2C14" w:rsidRDefault="009322E2" w:rsidP="004F2C14">
      <w:pPr>
        <w:pStyle w:val="afffffffffff1"/>
      </w:pPr>
      <w:r w:rsidRPr="004F2C14">
        <w:rPr>
          <w:rFonts w:hint="eastAsia"/>
        </w:rPr>
        <w:t>弹射棒长度不大于30cm。</w:t>
      </w:r>
    </w:p>
    <w:p w14:paraId="702AA21A" w14:textId="77777777" w:rsidR="009322E2" w:rsidRPr="0089686C" w:rsidRDefault="009322E2" w:rsidP="009322E2">
      <w:pPr>
        <w:pStyle w:val="affb"/>
        <w:spacing w:before="120" w:after="120"/>
      </w:pPr>
      <w:r>
        <w:rPr>
          <w:rFonts w:hint="eastAsia"/>
        </w:rPr>
        <w:t>测试内容：</w:t>
      </w:r>
      <w:proofErr w:type="gramStart"/>
      <w:r w:rsidRPr="00F40F76">
        <w:rPr>
          <w:rFonts w:hint="eastAsia"/>
        </w:rPr>
        <w:t>橡</w:t>
      </w:r>
      <w:proofErr w:type="gramEnd"/>
      <w:r w:rsidRPr="00F40F76">
        <w:rPr>
          <w:rFonts w:hint="eastAsia"/>
        </w:rPr>
        <w:t>筋动力模型飞机制作、飞行</w:t>
      </w:r>
      <w:r>
        <w:rPr>
          <w:rFonts w:hint="eastAsia"/>
        </w:rPr>
        <w:t>。</w:t>
      </w:r>
    </w:p>
    <w:p w14:paraId="2E99B90E" w14:textId="220869AE" w:rsidR="009322E2" w:rsidRDefault="00302350" w:rsidP="009322E2">
      <w:pPr>
        <w:pStyle w:val="affc"/>
        <w:spacing w:before="120" w:after="120"/>
      </w:pPr>
      <w:r>
        <w:rPr>
          <w:rFonts w:hint="eastAsia"/>
        </w:rPr>
        <w:t>测试要求</w:t>
      </w:r>
    </w:p>
    <w:p w14:paraId="5A5D206E" w14:textId="1513A867" w:rsidR="009322E2" w:rsidRPr="004F2C14" w:rsidRDefault="000C293D" w:rsidP="004F2C14">
      <w:pPr>
        <w:pStyle w:val="afffffffffff1"/>
      </w:pPr>
      <w:r>
        <w:rPr>
          <w:rFonts w:hint="eastAsia"/>
        </w:rPr>
        <w:t>利用套材，</w:t>
      </w:r>
      <w:r w:rsidR="009322E2" w:rsidRPr="004F2C14">
        <w:t>40min内完成1架</w:t>
      </w:r>
      <w:proofErr w:type="gramStart"/>
      <w:r w:rsidR="009322E2" w:rsidRPr="004F2C14">
        <w:t>橡</w:t>
      </w:r>
      <w:proofErr w:type="gramEnd"/>
      <w:r w:rsidR="009322E2" w:rsidRPr="004F2C14">
        <w:t>筋动力模型制作。</w:t>
      </w:r>
    </w:p>
    <w:p w14:paraId="41B20DB4" w14:textId="77777777" w:rsidR="009322E2" w:rsidRPr="004F2C14" w:rsidRDefault="009322E2" w:rsidP="004F2C14">
      <w:pPr>
        <w:pStyle w:val="afffffffffff1"/>
      </w:pPr>
      <w:r w:rsidRPr="004F2C14">
        <w:t>3min内在规定场地进行留空时间的飞行。</w:t>
      </w:r>
    </w:p>
    <w:p w14:paraId="66C481E3" w14:textId="2A5E247C" w:rsidR="009322E2" w:rsidRPr="004F2C14" w:rsidRDefault="009322E2" w:rsidP="004F2C14">
      <w:pPr>
        <w:pStyle w:val="afffffffffff1"/>
      </w:pPr>
      <w:r w:rsidRPr="004F2C14">
        <w:t>每名测试者有</w:t>
      </w:r>
      <w:r w:rsidR="00A46C09">
        <w:rPr>
          <w:rFonts w:hint="eastAsia"/>
        </w:rPr>
        <w:t>2</w:t>
      </w:r>
      <w:r w:rsidRPr="004F2C14">
        <w:t>次飞行机会，取高的一次飞行得分作为测试成绩。</w:t>
      </w:r>
    </w:p>
    <w:p w14:paraId="1BB7D6F4" w14:textId="77777777" w:rsidR="009322E2" w:rsidRDefault="009322E2" w:rsidP="009322E2">
      <w:pPr>
        <w:pStyle w:val="affc"/>
        <w:spacing w:before="120" w:after="120"/>
      </w:pPr>
      <w:r>
        <w:rPr>
          <w:rFonts w:hint="eastAsia"/>
        </w:rPr>
        <w:t>评分细则</w:t>
      </w:r>
    </w:p>
    <w:p w14:paraId="76BE2149" w14:textId="77777777" w:rsidR="009322E2" w:rsidRDefault="009322E2" w:rsidP="009322E2">
      <w:pPr>
        <w:pStyle w:val="affd"/>
        <w:spacing w:before="120" w:after="120"/>
      </w:pPr>
      <w:r>
        <w:t>总得分=制作分+飞行分</w:t>
      </w:r>
      <w:r>
        <w:rPr>
          <w:rFonts w:hint="eastAsia"/>
        </w:rPr>
        <w:t>。</w:t>
      </w:r>
    </w:p>
    <w:p w14:paraId="770FD4C5" w14:textId="77777777" w:rsidR="009322E2" w:rsidRDefault="009322E2" w:rsidP="009322E2">
      <w:pPr>
        <w:pStyle w:val="affd"/>
        <w:spacing w:before="120" w:after="120"/>
      </w:pPr>
      <w:r>
        <w:t>制作分（权重50%）</w:t>
      </w:r>
      <w:r>
        <w:rPr>
          <w:rFonts w:hint="eastAsia"/>
        </w:rPr>
        <w:t>，</w:t>
      </w:r>
      <w:r>
        <w:t>满分为100分</w:t>
      </w:r>
      <w:r>
        <w:rPr>
          <w:rFonts w:hint="eastAsia"/>
        </w:rPr>
        <w:t>。</w:t>
      </w:r>
    </w:p>
    <w:p w14:paraId="35626F18" w14:textId="77777777" w:rsidR="009322E2" w:rsidRDefault="009322E2" w:rsidP="009322E2">
      <w:pPr>
        <w:pStyle w:val="af2"/>
      </w:pPr>
      <w:r w:rsidRPr="0007447E">
        <w:t>制作评分按照制作分评分通用规则执行</w:t>
      </w:r>
      <w:r>
        <w:rPr>
          <w:rFonts w:hint="eastAsia"/>
        </w:rPr>
        <w:t>。</w:t>
      </w:r>
    </w:p>
    <w:p w14:paraId="1C4CCA5B" w14:textId="77777777" w:rsidR="009322E2" w:rsidRDefault="009322E2" w:rsidP="009322E2">
      <w:pPr>
        <w:pStyle w:val="af2"/>
      </w:pPr>
      <w:r w:rsidRPr="0007447E">
        <w:t>制作得分=得分</w:t>
      </w:r>
      <w:r w:rsidRPr="0007447E">
        <w:t>×</w:t>
      </w:r>
      <w:r w:rsidRPr="0007447E">
        <w:t>权重</w:t>
      </w:r>
      <w:r>
        <w:rPr>
          <w:rFonts w:hint="eastAsia"/>
        </w:rPr>
        <w:t>。</w:t>
      </w:r>
    </w:p>
    <w:p w14:paraId="48FBC858" w14:textId="77777777" w:rsidR="009322E2" w:rsidRDefault="009322E2" w:rsidP="009322E2">
      <w:pPr>
        <w:pStyle w:val="affd"/>
        <w:spacing w:before="120" w:after="120"/>
      </w:pPr>
      <w:r>
        <w:rPr>
          <w:rFonts w:hint="eastAsia"/>
        </w:rPr>
        <w:t>飞行</w:t>
      </w:r>
      <w:r>
        <w:t>分（权重50%）</w:t>
      </w:r>
      <w:r>
        <w:rPr>
          <w:rFonts w:hint="eastAsia"/>
        </w:rPr>
        <w:t>，</w:t>
      </w:r>
      <w:r>
        <w:t>满分为100分</w:t>
      </w:r>
      <w:r>
        <w:rPr>
          <w:rFonts w:hint="eastAsia"/>
        </w:rPr>
        <w:t>。</w:t>
      </w:r>
    </w:p>
    <w:p w14:paraId="12C1213F" w14:textId="77777777" w:rsidR="0026707E" w:rsidRDefault="0026707E" w:rsidP="0026707E">
      <w:pPr>
        <w:pStyle w:val="af2"/>
      </w:pPr>
      <w:r>
        <w:rPr>
          <w:rFonts w:hint="eastAsia"/>
        </w:rPr>
        <w:t>飞行分评分按照飞行分通用规则执行。</w:t>
      </w:r>
    </w:p>
    <w:p w14:paraId="7E41B626" w14:textId="77777777" w:rsidR="009322E2" w:rsidRDefault="009322E2" w:rsidP="009322E2">
      <w:pPr>
        <w:pStyle w:val="af2"/>
      </w:pPr>
      <w:r w:rsidRPr="0007447E">
        <w:t>留空飞行满分时间</w:t>
      </w:r>
      <w:r>
        <w:rPr>
          <w:rFonts w:hint="eastAsia"/>
        </w:rPr>
        <w:t>和最大计时</w:t>
      </w:r>
      <w:r w:rsidRPr="0007447E">
        <w:t>为30</w:t>
      </w:r>
      <w:r>
        <w:t>s</w:t>
      </w:r>
      <w:r>
        <w:rPr>
          <w:rFonts w:hint="eastAsia"/>
        </w:rPr>
        <w:t>。</w:t>
      </w:r>
    </w:p>
    <w:p w14:paraId="39F5DC5F" w14:textId="6A8650A2" w:rsidR="009322E2" w:rsidRPr="0084206C" w:rsidRDefault="006853FB" w:rsidP="009322E2">
      <w:pPr>
        <w:pStyle w:val="af2"/>
      </w:pPr>
      <w:r>
        <w:rPr>
          <w:rFonts w:hint="eastAsia"/>
        </w:rPr>
        <w:t>飞</w:t>
      </w:r>
      <w:r w:rsidR="009322E2">
        <w:t>行得分=</w:t>
      </w:r>
      <w:r w:rsidR="009322E2" w:rsidRPr="0007447E">
        <w:t>(飞行时间/满分时间)</w:t>
      </w:r>
      <w:r w:rsidR="009322E2" w:rsidRPr="0007447E">
        <w:t>×</w:t>
      </w:r>
      <w:r w:rsidR="009322E2" w:rsidRPr="0007447E">
        <w:t>100</w:t>
      </w:r>
      <w:r w:rsidR="009322E2" w:rsidRPr="0007447E">
        <w:t>×</w:t>
      </w:r>
      <w:r w:rsidR="009322E2" w:rsidRPr="0007447E">
        <w:t>权重</w:t>
      </w:r>
      <w:r w:rsidR="009322E2">
        <w:rPr>
          <w:rFonts w:hint="eastAsia"/>
        </w:rPr>
        <w:t>。</w:t>
      </w:r>
    </w:p>
    <w:p w14:paraId="2813F910" w14:textId="77777777" w:rsidR="009322E2" w:rsidRDefault="009322E2" w:rsidP="009322E2">
      <w:pPr>
        <w:pStyle w:val="affc"/>
        <w:spacing w:before="120" w:after="120"/>
      </w:pPr>
      <w:r>
        <w:rPr>
          <w:rFonts w:hint="eastAsia"/>
        </w:rPr>
        <w:lastRenderedPageBreak/>
        <w:t>场地要求</w:t>
      </w:r>
    </w:p>
    <w:p w14:paraId="21469868" w14:textId="0A1EE4BC" w:rsidR="009322E2" w:rsidRPr="003A0670" w:rsidRDefault="00A73410" w:rsidP="009322E2">
      <w:pPr>
        <w:pStyle w:val="afffff1"/>
        <w:ind w:firstLine="420"/>
      </w:pPr>
      <w:r>
        <w:t>测试场地</w:t>
      </w:r>
      <w:r w:rsidR="009322E2" w:rsidRPr="003A0670">
        <w:t>周边空域开阔，200</w:t>
      </w:r>
      <w:r w:rsidR="009322E2">
        <w:t>m</w:t>
      </w:r>
      <w:r w:rsidR="009322E2" w:rsidRPr="003A0670">
        <w:t>范围无高大建筑物、树木、路灯等，500</w:t>
      </w:r>
      <w:r w:rsidR="009322E2">
        <w:t>m</w:t>
      </w:r>
      <w:r w:rsidR="009322E2" w:rsidRPr="003A0670">
        <w:t>内没有高压电线</w:t>
      </w:r>
      <w:r w:rsidR="009322E2">
        <w:rPr>
          <w:rFonts w:hint="eastAsia"/>
        </w:rPr>
        <w:t>。</w:t>
      </w:r>
    </w:p>
    <w:p w14:paraId="2C518D19" w14:textId="36632F07" w:rsidR="009322E2" w:rsidRDefault="009322E2" w:rsidP="009322E2">
      <w:pPr>
        <w:pStyle w:val="affc"/>
        <w:spacing w:before="120" w:after="120"/>
      </w:pPr>
      <w:r>
        <w:rPr>
          <w:rFonts w:hint="eastAsia"/>
        </w:rPr>
        <w:t>器材</w:t>
      </w:r>
      <w:r w:rsidR="00A46C09">
        <w:rPr>
          <w:rFonts w:hint="eastAsia"/>
        </w:rPr>
        <w:t>要求</w:t>
      </w:r>
    </w:p>
    <w:p w14:paraId="4F9EBE37" w14:textId="77777777" w:rsidR="009322E2" w:rsidRPr="004F2C14" w:rsidRDefault="009322E2" w:rsidP="00E44448">
      <w:pPr>
        <w:pStyle w:val="afffffffffff2"/>
      </w:pPr>
      <w:r w:rsidRPr="004F2C14">
        <w:t>以</w:t>
      </w:r>
      <w:proofErr w:type="gramStart"/>
      <w:r w:rsidRPr="004F2C14">
        <w:t>橡筋作为</w:t>
      </w:r>
      <w:proofErr w:type="gramEnd"/>
      <w:r w:rsidRPr="004F2C14">
        <w:t>动力的模型飞机套材。</w:t>
      </w:r>
    </w:p>
    <w:p w14:paraId="17F41E6C" w14:textId="77777777" w:rsidR="009322E2" w:rsidRPr="004F2C14" w:rsidRDefault="009322E2" w:rsidP="00E44448">
      <w:pPr>
        <w:pStyle w:val="afffffffffff2"/>
      </w:pPr>
      <w:r w:rsidRPr="004F2C14">
        <w:t>模型主体材质为泡沫、塑料、木材、复合材料等。</w:t>
      </w:r>
    </w:p>
    <w:p w14:paraId="0B3FD1EE" w14:textId="3DF03D5E" w:rsidR="009322E2" w:rsidRPr="004F2C14" w:rsidRDefault="009322E2" w:rsidP="00E44448">
      <w:pPr>
        <w:pStyle w:val="afffffffffff2"/>
      </w:pPr>
      <w:r w:rsidRPr="004F2C14">
        <w:t>模型翼展不大于60cm。</w:t>
      </w:r>
    </w:p>
    <w:p w14:paraId="2A654FE2" w14:textId="50D7935A" w:rsidR="009322E2" w:rsidRPr="004F2C14" w:rsidRDefault="009322E2" w:rsidP="00E44448">
      <w:pPr>
        <w:pStyle w:val="afffffffffff2"/>
      </w:pPr>
      <w:r w:rsidRPr="004F2C14">
        <w:t>模型飞行重量不小于</w:t>
      </w:r>
      <w:r w:rsidR="00B92F25">
        <w:t>16</w:t>
      </w:r>
      <w:r w:rsidRPr="004F2C14">
        <w:t>g</w:t>
      </w:r>
      <w:r w:rsidRPr="004F2C14">
        <w:rPr>
          <w:rFonts w:hint="eastAsia"/>
        </w:rPr>
        <w:t>。</w:t>
      </w:r>
    </w:p>
    <w:p w14:paraId="0BB66254" w14:textId="64167D22" w:rsidR="009322E2" w:rsidRPr="004F2C14" w:rsidRDefault="009322E2" w:rsidP="00E44448">
      <w:pPr>
        <w:pStyle w:val="afffffffffff2"/>
      </w:pPr>
      <w:r w:rsidRPr="004F2C14">
        <w:t>动力</w:t>
      </w:r>
      <w:proofErr w:type="gramStart"/>
      <w:r w:rsidRPr="004F2C14">
        <w:t>橡</w:t>
      </w:r>
      <w:proofErr w:type="gramEnd"/>
      <w:r w:rsidRPr="004F2C14">
        <w:t>筋重量不大于</w:t>
      </w:r>
      <w:r w:rsidR="00B92F25">
        <w:t>2</w:t>
      </w:r>
      <w:r w:rsidRPr="004F2C14">
        <w:t>g</w:t>
      </w:r>
      <w:r w:rsidRPr="004F2C14">
        <w:rPr>
          <w:rFonts w:hint="eastAsia"/>
        </w:rPr>
        <w:t>。</w:t>
      </w:r>
    </w:p>
    <w:p w14:paraId="6EE6E018" w14:textId="6EDD6388" w:rsidR="009322E2" w:rsidRPr="00F40F76" w:rsidRDefault="009322E2" w:rsidP="009322E2">
      <w:pPr>
        <w:pStyle w:val="affb"/>
        <w:spacing w:before="120" w:after="120"/>
      </w:pPr>
      <w:r>
        <w:rPr>
          <w:rFonts w:hint="eastAsia"/>
        </w:rPr>
        <w:t>测试内容：</w:t>
      </w:r>
      <w:r w:rsidRPr="005E186B">
        <w:rPr>
          <w:rFonts w:hint="eastAsia"/>
        </w:rPr>
        <w:t>电动单</w:t>
      </w:r>
      <w:r w:rsidR="005A360C">
        <w:rPr>
          <w:rFonts w:hint="eastAsia"/>
        </w:rPr>
        <w:t>发</w:t>
      </w:r>
      <w:r w:rsidRPr="005E186B">
        <w:rPr>
          <w:rFonts w:hint="eastAsia"/>
        </w:rPr>
        <w:t>模型飞机设计、制作、飞行</w:t>
      </w:r>
      <w:r>
        <w:rPr>
          <w:rFonts w:hint="eastAsia"/>
        </w:rPr>
        <w:t>。</w:t>
      </w:r>
    </w:p>
    <w:p w14:paraId="2A2FDFAC" w14:textId="6D21B210" w:rsidR="009322E2" w:rsidRDefault="00302350" w:rsidP="009322E2">
      <w:pPr>
        <w:pStyle w:val="affc"/>
        <w:spacing w:before="120" w:after="120"/>
      </w:pPr>
      <w:r>
        <w:rPr>
          <w:rFonts w:hint="eastAsia"/>
        </w:rPr>
        <w:t>测试要求</w:t>
      </w:r>
    </w:p>
    <w:p w14:paraId="3D409EC1" w14:textId="1DB27D66" w:rsidR="00A173D2" w:rsidRPr="00A173D2" w:rsidRDefault="00A173D2" w:rsidP="004F2C14">
      <w:pPr>
        <w:pStyle w:val="afffffffffff2"/>
      </w:pPr>
      <w:r w:rsidRPr="00A173D2">
        <w:rPr>
          <w:rFonts w:hint="eastAsia"/>
        </w:rPr>
        <w:t>90min内使用规定的材料和工具完成1架</w:t>
      </w:r>
      <w:r w:rsidR="00D37AF8" w:rsidRPr="00F41D86">
        <w:rPr>
          <w:rFonts w:hAnsi="宋体" w:hint="eastAsia"/>
        </w:rPr>
        <w:t>具有飞机基本结构的</w:t>
      </w:r>
      <w:r w:rsidR="00D37AF8">
        <w:rPr>
          <w:rFonts w:hAnsi="宋体" w:hint="eastAsia"/>
        </w:rPr>
        <w:t>、</w:t>
      </w:r>
      <w:r w:rsidRPr="00A173D2">
        <w:rPr>
          <w:rFonts w:hint="eastAsia"/>
        </w:rPr>
        <w:t>翼展不小于45cm的电动单发模型飞机的设计与制作。飞机主体须由至少3个裁切部件组成，制作完成的飞机上须安装单发动力模块。</w:t>
      </w:r>
    </w:p>
    <w:p w14:paraId="09AD94C3" w14:textId="27F61A54" w:rsidR="009322E2" w:rsidRPr="004F2C14" w:rsidRDefault="00042E1D" w:rsidP="004F2C14">
      <w:pPr>
        <w:pStyle w:val="afffffffffff2"/>
      </w:pPr>
      <w:r>
        <w:t>3</w:t>
      </w:r>
      <w:r w:rsidR="009322E2" w:rsidRPr="004F2C14">
        <w:t>min内，在规定场地进行</w:t>
      </w:r>
      <w:r w:rsidR="00A173D2">
        <w:rPr>
          <w:rFonts w:hint="eastAsia"/>
        </w:rPr>
        <w:t>电动单发</w:t>
      </w:r>
      <w:r w:rsidR="009322E2" w:rsidRPr="004F2C14">
        <w:t>模型飞机留空时间的飞行。</w:t>
      </w:r>
    </w:p>
    <w:p w14:paraId="6330B7A8" w14:textId="343FA9BA" w:rsidR="009322E2" w:rsidRPr="004F2C14" w:rsidRDefault="009322E2" w:rsidP="004F2C14">
      <w:pPr>
        <w:pStyle w:val="afffffffffff2"/>
      </w:pPr>
      <w:r w:rsidRPr="004F2C14">
        <w:t>每名测试者有</w:t>
      </w:r>
      <w:r w:rsidR="00042E1D">
        <w:rPr>
          <w:rFonts w:hint="eastAsia"/>
        </w:rPr>
        <w:t>2</w:t>
      </w:r>
      <w:r w:rsidRPr="004F2C14">
        <w:t>次飞行机会，取高的一次飞行得分作为测试成绩。</w:t>
      </w:r>
    </w:p>
    <w:p w14:paraId="5F02986C" w14:textId="77777777" w:rsidR="009322E2" w:rsidRDefault="009322E2" w:rsidP="009322E2">
      <w:pPr>
        <w:pStyle w:val="affc"/>
        <w:spacing w:before="120" w:after="120"/>
      </w:pPr>
      <w:r>
        <w:rPr>
          <w:rFonts w:hint="eastAsia"/>
        </w:rPr>
        <w:t>评分细则</w:t>
      </w:r>
    </w:p>
    <w:p w14:paraId="019E52C3" w14:textId="77777777" w:rsidR="009322E2" w:rsidRDefault="009322E2" w:rsidP="009322E2">
      <w:pPr>
        <w:pStyle w:val="affd"/>
        <w:spacing w:before="120" w:after="120"/>
      </w:pPr>
      <w:r>
        <w:t>总得分=制作分+飞行分</w:t>
      </w:r>
      <w:r>
        <w:rPr>
          <w:rFonts w:hint="eastAsia"/>
        </w:rPr>
        <w:t>。</w:t>
      </w:r>
    </w:p>
    <w:p w14:paraId="31D9A90E" w14:textId="77777777" w:rsidR="009322E2" w:rsidRDefault="009322E2" w:rsidP="009322E2">
      <w:pPr>
        <w:pStyle w:val="affd"/>
        <w:spacing w:before="120" w:after="120"/>
      </w:pPr>
      <w:r>
        <w:t>制作分（权重50%）</w:t>
      </w:r>
      <w:r>
        <w:rPr>
          <w:rFonts w:hint="eastAsia"/>
        </w:rPr>
        <w:t>，</w:t>
      </w:r>
      <w:r>
        <w:t>满分为100分</w:t>
      </w:r>
      <w:r>
        <w:rPr>
          <w:rFonts w:hint="eastAsia"/>
        </w:rPr>
        <w:t>。</w:t>
      </w:r>
    </w:p>
    <w:p w14:paraId="063749FE" w14:textId="77777777" w:rsidR="009322E2" w:rsidRDefault="009322E2" w:rsidP="00C42E6C">
      <w:pPr>
        <w:pStyle w:val="afffff1"/>
        <w:ind w:firstLine="420"/>
      </w:pPr>
      <w:r>
        <w:t>制作评分：制作满分为100分</w:t>
      </w:r>
      <w:r>
        <w:rPr>
          <w:rFonts w:hint="eastAsia"/>
        </w:rPr>
        <w:t>。</w:t>
      </w:r>
      <w:r>
        <w:t>从完整度（40分）、精细度（40分）、创新性（20分）三个维度对模型制作进行评分</w:t>
      </w:r>
      <w:r>
        <w:rPr>
          <w:rFonts w:hint="eastAsia"/>
        </w:rPr>
        <w:t>。</w:t>
      </w:r>
    </w:p>
    <w:p w14:paraId="121E5454" w14:textId="77777777" w:rsidR="009322E2" w:rsidRPr="00E21A07" w:rsidRDefault="009322E2" w:rsidP="00C42E6C">
      <w:pPr>
        <w:pStyle w:val="af2"/>
      </w:pPr>
      <w:r w:rsidRPr="00E21A07">
        <w:t>制作完整度评分</w:t>
      </w:r>
      <w:r w:rsidRPr="00E21A07">
        <w:rPr>
          <w:rFonts w:hint="eastAsia"/>
        </w:rPr>
        <w:t>：</w:t>
      </w:r>
    </w:p>
    <w:p w14:paraId="3095DB71" w14:textId="3C8EBCB0" w:rsidR="009322E2" w:rsidRPr="00E21A07" w:rsidRDefault="009322E2">
      <w:pPr>
        <w:pStyle w:val="af6"/>
        <w:numPr>
          <w:ilvl w:val="1"/>
          <w:numId w:val="33"/>
        </w:numPr>
      </w:pPr>
      <w:r w:rsidRPr="00E21A07">
        <w:rPr>
          <w:rFonts w:hint="eastAsia"/>
        </w:rPr>
        <w:t>构成模型飞机的</w:t>
      </w:r>
      <w:r w:rsidR="00A173D2">
        <w:rPr>
          <w:rFonts w:hint="eastAsia"/>
        </w:rPr>
        <w:t>裁切部件</w:t>
      </w:r>
      <w:r w:rsidRPr="00E21A07">
        <w:rPr>
          <w:rFonts w:hint="eastAsia"/>
        </w:rPr>
        <w:t>数量为</w:t>
      </w:r>
      <w:r w:rsidRPr="00E21A07">
        <w:t>20分：</w:t>
      </w:r>
      <w:r w:rsidR="00A173D2">
        <w:rPr>
          <w:rFonts w:hint="eastAsia"/>
        </w:rPr>
        <w:t>裁切部件</w:t>
      </w:r>
      <w:r w:rsidRPr="00E21A07">
        <w:t>数量少于3个得0分；未安装单</w:t>
      </w:r>
      <w:r w:rsidR="00851E27">
        <w:rPr>
          <w:rFonts w:hint="eastAsia"/>
        </w:rPr>
        <w:t>发</w:t>
      </w:r>
      <w:r w:rsidRPr="00E21A07">
        <w:t>动力模块得0分；</w:t>
      </w:r>
      <w:r w:rsidR="00A173D2">
        <w:rPr>
          <w:rFonts w:hint="eastAsia"/>
        </w:rPr>
        <w:t>裁切部件</w:t>
      </w:r>
      <w:r w:rsidRPr="00E21A07">
        <w:t>数</w:t>
      </w:r>
      <w:r w:rsidRPr="0001711D">
        <w:t>量在3个及以上且单</w:t>
      </w:r>
      <w:r w:rsidR="00851E27" w:rsidRPr="0001711D">
        <w:rPr>
          <w:rFonts w:hint="eastAsia"/>
        </w:rPr>
        <w:t>发动力</w:t>
      </w:r>
      <w:r w:rsidRPr="00E21A07">
        <w:t>模块安装完整得20分。</w:t>
      </w:r>
    </w:p>
    <w:p w14:paraId="001053BC" w14:textId="3852BD91" w:rsidR="009322E2" w:rsidRPr="00E21A07" w:rsidRDefault="009322E2">
      <w:pPr>
        <w:pStyle w:val="af6"/>
        <w:numPr>
          <w:ilvl w:val="1"/>
          <w:numId w:val="33"/>
        </w:numPr>
      </w:pPr>
      <w:r w:rsidRPr="00E21A07">
        <w:rPr>
          <w:rFonts w:hint="eastAsia"/>
        </w:rPr>
        <w:t>飞机</w:t>
      </w:r>
      <w:r w:rsidR="00A173D2" w:rsidRPr="00E21A07">
        <w:t>及动力</w:t>
      </w:r>
      <w:r w:rsidRPr="00E21A07">
        <w:rPr>
          <w:rFonts w:hint="eastAsia"/>
        </w:rPr>
        <w:t>布局合理性为</w:t>
      </w:r>
      <w:r w:rsidRPr="00E21A07">
        <w:t>20分：非常合理得16</w:t>
      </w:r>
      <w:r w:rsidR="00C1112B">
        <w:rPr>
          <w:rFonts w:hint="eastAsia"/>
        </w:rPr>
        <w:t>分</w:t>
      </w:r>
      <w:r>
        <w:t>～</w:t>
      </w:r>
      <w:r w:rsidRPr="00E21A07">
        <w:t>20分，较合理得11</w:t>
      </w:r>
      <w:r w:rsidR="00C1112B">
        <w:rPr>
          <w:rFonts w:hint="eastAsia"/>
        </w:rPr>
        <w:t>分</w:t>
      </w:r>
      <w:r>
        <w:t>～</w:t>
      </w:r>
      <w:r w:rsidRPr="00E21A07">
        <w:t>15分，一般得6</w:t>
      </w:r>
      <w:r w:rsidR="00C1112B">
        <w:rPr>
          <w:rFonts w:hint="eastAsia"/>
        </w:rPr>
        <w:t>分</w:t>
      </w:r>
      <w:r>
        <w:t>～</w:t>
      </w:r>
      <w:r w:rsidRPr="00E21A07">
        <w:t>10分，不合理得0</w:t>
      </w:r>
      <w:r w:rsidR="00C1112B">
        <w:rPr>
          <w:rFonts w:hint="eastAsia"/>
        </w:rPr>
        <w:t>分</w:t>
      </w:r>
      <w:r>
        <w:t>～</w:t>
      </w:r>
      <w:r w:rsidRPr="00E21A07">
        <w:t>5分。</w:t>
      </w:r>
    </w:p>
    <w:p w14:paraId="0D690EAE" w14:textId="77777777" w:rsidR="009322E2" w:rsidRPr="00E21A07" w:rsidRDefault="009322E2" w:rsidP="00C42E6C">
      <w:pPr>
        <w:pStyle w:val="af2"/>
      </w:pPr>
      <w:r w:rsidRPr="00E21A07">
        <w:t>制作精细度评分</w:t>
      </w:r>
      <w:r w:rsidRPr="00E21A07">
        <w:rPr>
          <w:rFonts w:hint="eastAsia"/>
        </w:rPr>
        <w:t>：</w:t>
      </w:r>
    </w:p>
    <w:p w14:paraId="1264EDF6" w14:textId="2F19AE2E" w:rsidR="009322E2" w:rsidRPr="00A173D2" w:rsidRDefault="009322E2">
      <w:pPr>
        <w:pStyle w:val="af6"/>
        <w:numPr>
          <w:ilvl w:val="1"/>
          <w:numId w:val="40"/>
        </w:numPr>
      </w:pPr>
      <w:r w:rsidRPr="00A173D2">
        <w:t>模型飞机各部件外形轮廓精细程度好得8</w:t>
      </w:r>
      <w:r w:rsidR="00C1112B" w:rsidRPr="00A173D2">
        <w:rPr>
          <w:rFonts w:hint="eastAsia"/>
        </w:rPr>
        <w:t>分</w:t>
      </w:r>
      <w:r w:rsidRPr="00A173D2">
        <w:t>～10分，较好得5</w:t>
      </w:r>
      <w:r w:rsidR="00C1112B" w:rsidRPr="00A173D2">
        <w:rPr>
          <w:rFonts w:hint="eastAsia"/>
        </w:rPr>
        <w:t>分</w:t>
      </w:r>
      <w:r w:rsidRPr="00A173D2">
        <w:t>～7分，一般得3</w:t>
      </w:r>
      <w:r w:rsidR="00C1112B" w:rsidRPr="00A173D2">
        <w:rPr>
          <w:rFonts w:hint="eastAsia"/>
        </w:rPr>
        <w:t>分</w:t>
      </w:r>
      <w:r w:rsidRPr="00A173D2">
        <w:t>～4分，差得0</w:t>
      </w:r>
      <w:r w:rsidR="00C1112B" w:rsidRPr="00A173D2">
        <w:rPr>
          <w:rFonts w:hint="eastAsia"/>
        </w:rPr>
        <w:t>分</w:t>
      </w:r>
      <w:r w:rsidRPr="00A173D2">
        <w:t>～2分。</w:t>
      </w:r>
    </w:p>
    <w:p w14:paraId="4509BD75" w14:textId="189640AE" w:rsidR="009322E2" w:rsidRPr="00A173D2" w:rsidRDefault="009322E2">
      <w:pPr>
        <w:pStyle w:val="af6"/>
        <w:numPr>
          <w:ilvl w:val="1"/>
          <w:numId w:val="40"/>
        </w:numPr>
      </w:pPr>
      <w:r w:rsidRPr="00A173D2">
        <w:t>模型飞机各部件结构粘接牢固程度好得8</w:t>
      </w:r>
      <w:r w:rsidR="00C1112B" w:rsidRPr="00A173D2">
        <w:rPr>
          <w:rFonts w:hint="eastAsia"/>
        </w:rPr>
        <w:t>分</w:t>
      </w:r>
      <w:r w:rsidRPr="00A173D2">
        <w:t>～10分，较好得5</w:t>
      </w:r>
      <w:r w:rsidR="00C1112B" w:rsidRPr="00A173D2">
        <w:rPr>
          <w:rFonts w:hint="eastAsia"/>
        </w:rPr>
        <w:t>分</w:t>
      </w:r>
      <w:r w:rsidRPr="00A173D2">
        <w:t>～7分，一般得3</w:t>
      </w:r>
      <w:r w:rsidR="00C1112B" w:rsidRPr="00A173D2">
        <w:rPr>
          <w:rFonts w:hint="eastAsia"/>
        </w:rPr>
        <w:t>分</w:t>
      </w:r>
      <w:r w:rsidRPr="00A173D2">
        <w:t>～4分，差得0</w:t>
      </w:r>
      <w:r w:rsidR="00C1112B" w:rsidRPr="00A173D2">
        <w:rPr>
          <w:rFonts w:hint="eastAsia"/>
        </w:rPr>
        <w:t>分</w:t>
      </w:r>
      <w:r w:rsidRPr="00A173D2">
        <w:t>～2分。</w:t>
      </w:r>
    </w:p>
    <w:p w14:paraId="21B5FB4B" w14:textId="0A66DF72" w:rsidR="009322E2" w:rsidRPr="00A173D2" w:rsidRDefault="009322E2">
      <w:pPr>
        <w:pStyle w:val="af6"/>
        <w:numPr>
          <w:ilvl w:val="1"/>
          <w:numId w:val="40"/>
        </w:numPr>
      </w:pPr>
      <w:r w:rsidRPr="00A173D2">
        <w:t>模型飞机表面光洁平整程度好得8</w:t>
      </w:r>
      <w:r w:rsidR="00C1112B" w:rsidRPr="00A173D2">
        <w:rPr>
          <w:rFonts w:hint="eastAsia"/>
        </w:rPr>
        <w:t>分</w:t>
      </w:r>
      <w:r w:rsidRPr="00A173D2">
        <w:t>～10分，较好得5</w:t>
      </w:r>
      <w:r w:rsidR="00C1112B" w:rsidRPr="00A173D2">
        <w:rPr>
          <w:rFonts w:hint="eastAsia"/>
        </w:rPr>
        <w:t>分</w:t>
      </w:r>
      <w:r w:rsidRPr="00A173D2">
        <w:t>～7分，一般得3</w:t>
      </w:r>
      <w:r w:rsidR="00C1112B" w:rsidRPr="00A173D2">
        <w:rPr>
          <w:rFonts w:hint="eastAsia"/>
        </w:rPr>
        <w:t>分</w:t>
      </w:r>
      <w:r w:rsidRPr="00A173D2">
        <w:t>～4分，差得0～2分。</w:t>
      </w:r>
    </w:p>
    <w:p w14:paraId="5D76245E" w14:textId="67695F6D" w:rsidR="009322E2" w:rsidRPr="00A173D2" w:rsidRDefault="009322E2">
      <w:pPr>
        <w:pStyle w:val="af6"/>
        <w:numPr>
          <w:ilvl w:val="1"/>
          <w:numId w:val="40"/>
        </w:numPr>
      </w:pPr>
      <w:r w:rsidRPr="00A173D2">
        <w:t>模型飞机左右机翼对称程度好得8</w:t>
      </w:r>
      <w:r w:rsidR="008E113B">
        <w:rPr>
          <w:rFonts w:hint="eastAsia"/>
        </w:rPr>
        <w:t>分</w:t>
      </w:r>
      <w:r w:rsidRPr="00A173D2">
        <w:t>～10分，较好得5</w:t>
      </w:r>
      <w:r w:rsidR="008E113B">
        <w:rPr>
          <w:rFonts w:hint="eastAsia"/>
        </w:rPr>
        <w:t>分</w:t>
      </w:r>
      <w:r w:rsidRPr="00A173D2">
        <w:t>～7分，一般得3</w:t>
      </w:r>
      <w:r w:rsidR="008E113B">
        <w:rPr>
          <w:rFonts w:hint="eastAsia"/>
        </w:rPr>
        <w:t>分</w:t>
      </w:r>
      <w:r w:rsidRPr="00A173D2">
        <w:t>～4分，差得0</w:t>
      </w:r>
      <w:r w:rsidR="008E113B">
        <w:rPr>
          <w:rFonts w:hint="eastAsia"/>
        </w:rPr>
        <w:t>分</w:t>
      </w:r>
      <w:r w:rsidRPr="00A173D2">
        <w:t>～2分。</w:t>
      </w:r>
    </w:p>
    <w:p w14:paraId="185E05DD" w14:textId="77777777" w:rsidR="009322E2" w:rsidRPr="00E21A07" w:rsidRDefault="009322E2" w:rsidP="00C42E6C">
      <w:pPr>
        <w:pStyle w:val="af2"/>
      </w:pPr>
      <w:r w:rsidRPr="00E21A07">
        <w:t>制作创新性评分</w:t>
      </w:r>
      <w:r w:rsidRPr="00E21A07">
        <w:rPr>
          <w:rFonts w:hint="eastAsia"/>
        </w:rPr>
        <w:t>：</w:t>
      </w:r>
      <w:r w:rsidRPr="00E21A07">
        <w:t xml:space="preserve"> </w:t>
      </w:r>
    </w:p>
    <w:p w14:paraId="6A13AF59" w14:textId="7889E2D2" w:rsidR="009322E2" w:rsidRPr="00E21A07" w:rsidRDefault="009322E2" w:rsidP="00C42E6C">
      <w:pPr>
        <w:pStyle w:val="af2"/>
        <w:numPr>
          <w:ilvl w:val="0"/>
          <w:numId w:val="0"/>
        </w:numPr>
        <w:ind w:left="851"/>
      </w:pPr>
      <w:r w:rsidRPr="00E21A07">
        <w:t>模型飞机主体结构（机身、机翼、尾翼）创新性强得16</w:t>
      </w:r>
      <w:r w:rsidR="00533377">
        <w:rPr>
          <w:rFonts w:hint="eastAsia"/>
        </w:rPr>
        <w:t>分</w:t>
      </w:r>
      <w:r>
        <w:t>～</w:t>
      </w:r>
      <w:r w:rsidRPr="00E21A07">
        <w:t>20分，较强得11</w:t>
      </w:r>
      <w:r w:rsidR="00533377">
        <w:rPr>
          <w:rFonts w:hint="eastAsia"/>
        </w:rPr>
        <w:t>分</w:t>
      </w:r>
      <w:r>
        <w:t>～</w:t>
      </w:r>
      <w:r w:rsidRPr="00E21A07">
        <w:t>15分，一般得6</w:t>
      </w:r>
      <w:r w:rsidR="00533377">
        <w:rPr>
          <w:rFonts w:hint="eastAsia"/>
        </w:rPr>
        <w:t>分</w:t>
      </w:r>
      <w:r>
        <w:t>～</w:t>
      </w:r>
      <w:r w:rsidRPr="00E21A07">
        <w:t>10分，弱得0</w:t>
      </w:r>
      <w:r w:rsidR="00533377">
        <w:rPr>
          <w:rFonts w:hint="eastAsia"/>
        </w:rPr>
        <w:t>分</w:t>
      </w:r>
      <w:r>
        <w:t>～</w:t>
      </w:r>
      <w:r w:rsidRPr="00E21A07">
        <w:t>5分</w:t>
      </w:r>
      <w:r w:rsidRPr="00E21A07">
        <w:rPr>
          <w:rFonts w:hint="eastAsia"/>
        </w:rPr>
        <w:t>。</w:t>
      </w:r>
    </w:p>
    <w:p w14:paraId="103ACECA" w14:textId="73866064" w:rsidR="009322E2" w:rsidRPr="00533377" w:rsidRDefault="009322E2" w:rsidP="00C42E6C">
      <w:pPr>
        <w:pStyle w:val="afff8"/>
      </w:pPr>
      <w:r w:rsidRPr="00533377">
        <w:t>创新性是指符合飞行原理、提升飞行性能基础上的创新</w:t>
      </w:r>
      <w:r w:rsidR="00C42E6C" w:rsidRPr="00533377">
        <w:rPr>
          <w:rFonts w:hint="eastAsia"/>
        </w:rPr>
        <w:t>。</w:t>
      </w:r>
    </w:p>
    <w:p w14:paraId="3B1BCC9D" w14:textId="77777777" w:rsidR="009322E2" w:rsidRPr="004F2BB1" w:rsidRDefault="009322E2" w:rsidP="004F2BB1">
      <w:pPr>
        <w:pStyle w:val="af2"/>
      </w:pPr>
      <w:r w:rsidRPr="004F2BB1">
        <w:t>制作得分=得分</w:t>
      </w:r>
      <w:r w:rsidRPr="004F2BB1">
        <w:t>×</w:t>
      </w:r>
      <w:r w:rsidRPr="004F2BB1">
        <w:t>权重</w:t>
      </w:r>
      <w:r w:rsidRPr="004F2BB1">
        <w:rPr>
          <w:rFonts w:hint="eastAsia"/>
        </w:rPr>
        <w:t>。</w:t>
      </w:r>
    </w:p>
    <w:p w14:paraId="34856379" w14:textId="77777777" w:rsidR="009322E2" w:rsidRDefault="009322E2" w:rsidP="009322E2">
      <w:pPr>
        <w:pStyle w:val="affd"/>
        <w:spacing w:before="120" w:after="120"/>
      </w:pPr>
      <w:r w:rsidRPr="004D2FCC">
        <w:t xml:space="preserve"> </w:t>
      </w:r>
      <w:r>
        <w:rPr>
          <w:rFonts w:hint="eastAsia"/>
        </w:rPr>
        <w:t>飞行</w:t>
      </w:r>
      <w:r>
        <w:t>分（权重50%）</w:t>
      </w:r>
      <w:r>
        <w:rPr>
          <w:rFonts w:hint="eastAsia"/>
        </w:rPr>
        <w:t>，</w:t>
      </w:r>
      <w:r>
        <w:t>满分为100分</w:t>
      </w:r>
      <w:r>
        <w:rPr>
          <w:rFonts w:hint="eastAsia"/>
        </w:rPr>
        <w:t>。</w:t>
      </w:r>
    </w:p>
    <w:p w14:paraId="3177502C" w14:textId="77777777" w:rsidR="00516184" w:rsidRDefault="00516184" w:rsidP="00516184">
      <w:pPr>
        <w:pStyle w:val="af2"/>
      </w:pPr>
      <w:r>
        <w:rPr>
          <w:rFonts w:hint="eastAsia"/>
        </w:rPr>
        <w:t>飞行分评分按照飞行分通用规则执行。</w:t>
      </w:r>
    </w:p>
    <w:p w14:paraId="7C45FAE3" w14:textId="6DF11B5A" w:rsidR="009322E2" w:rsidRDefault="009322E2" w:rsidP="009322E2">
      <w:pPr>
        <w:pStyle w:val="af2"/>
      </w:pPr>
      <w:r w:rsidRPr="00587523">
        <w:rPr>
          <w:rFonts w:hint="eastAsia"/>
        </w:rPr>
        <w:t>留空飞行满分时间</w:t>
      </w:r>
      <w:r>
        <w:rPr>
          <w:rFonts w:hint="eastAsia"/>
        </w:rPr>
        <w:t>和最大计时</w:t>
      </w:r>
      <w:r w:rsidRPr="00587523">
        <w:rPr>
          <w:rFonts w:hint="eastAsia"/>
        </w:rPr>
        <w:t>为</w:t>
      </w:r>
      <w:r w:rsidRPr="00587523">
        <w:t>30</w:t>
      </w:r>
      <w:r>
        <w:t>s</w:t>
      </w:r>
      <w:r>
        <w:rPr>
          <w:rFonts w:hint="eastAsia"/>
        </w:rPr>
        <w:t>。</w:t>
      </w:r>
    </w:p>
    <w:p w14:paraId="23B6BFD1" w14:textId="77777777" w:rsidR="009322E2" w:rsidRPr="0084206C" w:rsidRDefault="009322E2" w:rsidP="009322E2">
      <w:pPr>
        <w:pStyle w:val="af2"/>
      </w:pPr>
      <w:r>
        <w:t>飞行得分=</w:t>
      </w:r>
      <w:r w:rsidRPr="00587523">
        <w:rPr>
          <w:rFonts w:hint="eastAsia"/>
        </w:rPr>
        <w:t>（飞行时间</w:t>
      </w:r>
      <w:r w:rsidRPr="00587523">
        <w:t>/满分时间)</w:t>
      </w:r>
      <w:r w:rsidRPr="00587523">
        <w:t>×</w:t>
      </w:r>
      <w:r w:rsidRPr="00587523">
        <w:t>100</w:t>
      </w:r>
      <w:r w:rsidRPr="00587523">
        <w:t>×</w:t>
      </w:r>
      <w:r w:rsidRPr="00587523">
        <w:t>权重</w:t>
      </w:r>
      <w:r>
        <w:rPr>
          <w:rFonts w:hint="eastAsia"/>
        </w:rPr>
        <w:t>。</w:t>
      </w:r>
    </w:p>
    <w:p w14:paraId="34E97763" w14:textId="77777777" w:rsidR="009322E2" w:rsidRDefault="009322E2" w:rsidP="009322E2">
      <w:pPr>
        <w:pStyle w:val="affc"/>
        <w:spacing w:before="120" w:after="120"/>
      </w:pPr>
      <w:r>
        <w:rPr>
          <w:rFonts w:hint="eastAsia"/>
        </w:rPr>
        <w:lastRenderedPageBreak/>
        <w:t>场地要求</w:t>
      </w:r>
    </w:p>
    <w:p w14:paraId="7B95EF39" w14:textId="2361FF3A" w:rsidR="009322E2" w:rsidRPr="003A0670" w:rsidRDefault="00A73410" w:rsidP="009322E2">
      <w:pPr>
        <w:pStyle w:val="afffff1"/>
        <w:ind w:firstLine="420"/>
      </w:pPr>
      <w:r>
        <w:t>测试场地</w:t>
      </w:r>
      <w:r w:rsidR="009322E2" w:rsidRPr="003A0670">
        <w:t>周边空域开阔，200</w:t>
      </w:r>
      <w:r w:rsidR="009322E2">
        <w:t>m</w:t>
      </w:r>
      <w:r w:rsidR="009322E2" w:rsidRPr="003A0670">
        <w:t>范围无高大建筑物、树木、路灯等，500</w:t>
      </w:r>
      <w:r w:rsidR="009322E2">
        <w:t>m</w:t>
      </w:r>
      <w:r w:rsidR="009322E2" w:rsidRPr="003A0670">
        <w:t>内没有高压电线</w:t>
      </w:r>
      <w:r w:rsidR="009322E2">
        <w:rPr>
          <w:rFonts w:hint="eastAsia"/>
        </w:rPr>
        <w:t>。</w:t>
      </w:r>
    </w:p>
    <w:p w14:paraId="42074AE1" w14:textId="77777777" w:rsidR="009322E2" w:rsidRDefault="009322E2" w:rsidP="009322E2">
      <w:pPr>
        <w:pStyle w:val="affc"/>
        <w:spacing w:before="120" w:after="120"/>
      </w:pPr>
      <w:r>
        <w:rPr>
          <w:rFonts w:hint="eastAsia"/>
        </w:rPr>
        <w:t>器材要求</w:t>
      </w:r>
    </w:p>
    <w:p w14:paraId="2CD0663E" w14:textId="77777777" w:rsidR="009322E2" w:rsidRPr="004D2FCC" w:rsidRDefault="009322E2" w:rsidP="004F2BB1">
      <w:pPr>
        <w:pStyle w:val="afffffffffff2"/>
      </w:pPr>
      <w:r w:rsidRPr="004D2FCC">
        <w:t>模型飞机主体材质为KT板，KT板的长度为60</w:t>
      </w:r>
      <w:r>
        <w:t>cm</w:t>
      </w:r>
      <w:r w:rsidRPr="004D2FCC">
        <w:t>，宽度为45</w:t>
      </w:r>
      <w:r>
        <w:t>cm</w:t>
      </w:r>
      <w:r w:rsidRPr="004D2FCC">
        <w:t>，厚度为0.5</w:t>
      </w:r>
      <w:r>
        <w:t>cm</w:t>
      </w:r>
      <w:r w:rsidRPr="004D2FCC">
        <w:t>。</w:t>
      </w:r>
    </w:p>
    <w:p w14:paraId="22A4DDAE" w14:textId="62D029CB" w:rsidR="00EE68A8" w:rsidRDefault="009322E2" w:rsidP="004F2BB1">
      <w:pPr>
        <w:pStyle w:val="afffffffffff2"/>
      </w:pPr>
      <w:r w:rsidRPr="004D2FCC">
        <w:t>辅料为0.5</w:t>
      </w:r>
      <w:r>
        <w:t>cm</w:t>
      </w:r>
      <w:r w:rsidRPr="004D2FCC">
        <w:t>×</w:t>
      </w:r>
      <w:r w:rsidRPr="004D2FCC">
        <w:t>0.5</w:t>
      </w:r>
      <w:r>
        <w:t>cm</w:t>
      </w:r>
      <w:r w:rsidRPr="004D2FCC">
        <w:t>×</w:t>
      </w:r>
      <w:r w:rsidRPr="004D2FCC">
        <w:t>100</w:t>
      </w:r>
      <w:r>
        <w:t>cm</w:t>
      </w:r>
      <w:r w:rsidRPr="004D2FCC">
        <w:t>松木条</w:t>
      </w:r>
      <w:r w:rsidR="00EE68A8">
        <w:rPr>
          <w:rFonts w:hint="eastAsia"/>
        </w:rPr>
        <w:t>。</w:t>
      </w:r>
    </w:p>
    <w:p w14:paraId="51EF1D75" w14:textId="1A5DFC4D" w:rsidR="009322E2" w:rsidRPr="004D2FCC" w:rsidRDefault="009322E2" w:rsidP="004F2BB1">
      <w:pPr>
        <w:pStyle w:val="afffffffffff2"/>
      </w:pPr>
      <w:r w:rsidRPr="004D2FCC">
        <w:t>配重片总重量不超过30</w:t>
      </w:r>
      <w:r>
        <w:rPr>
          <w:rFonts w:hint="eastAsia"/>
        </w:rPr>
        <w:t>g</w:t>
      </w:r>
      <w:r w:rsidRPr="004D2FCC">
        <w:t>。</w:t>
      </w:r>
    </w:p>
    <w:p w14:paraId="5D49EF8A" w14:textId="4BE7A520" w:rsidR="009322E2" w:rsidRPr="004D2FCC" w:rsidRDefault="009322E2" w:rsidP="004F2BB1">
      <w:pPr>
        <w:pStyle w:val="afffffffffff2"/>
      </w:pPr>
      <w:r w:rsidRPr="004D2FCC">
        <w:t>单</w:t>
      </w:r>
      <w:r w:rsidR="00FD5EBA">
        <w:rPr>
          <w:rFonts w:hint="eastAsia"/>
        </w:rPr>
        <w:t>发动力</w:t>
      </w:r>
      <w:r w:rsidRPr="004D2FCC">
        <w:t>模块由716空心杯电机、</w:t>
      </w:r>
      <w:proofErr w:type="gramStart"/>
      <w:r w:rsidRPr="004D2FCC">
        <w:t>桨径小于</w:t>
      </w:r>
      <w:proofErr w:type="gramEnd"/>
      <w:r w:rsidRPr="004D2FCC">
        <w:t>5</w:t>
      </w:r>
      <w:r>
        <w:t>cm</w:t>
      </w:r>
      <w:r w:rsidRPr="004D2FCC">
        <w:t>的螺旋桨、电池及控制开关组成。</w:t>
      </w:r>
    </w:p>
    <w:p w14:paraId="78775965" w14:textId="4104A595" w:rsidR="009322E2" w:rsidRPr="004D2FCC" w:rsidRDefault="009322E2" w:rsidP="004F2BB1">
      <w:pPr>
        <w:pStyle w:val="afffffffffff2"/>
      </w:pPr>
      <w:r w:rsidRPr="00FD5EBA">
        <w:t>单</w:t>
      </w:r>
      <w:r w:rsidR="00FD5EBA" w:rsidRPr="00FD5EBA">
        <w:rPr>
          <w:rFonts w:hint="eastAsia"/>
        </w:rPr>
        <w:t>发</w:t>
      </w:r>
      <w:r w:rsidRPr="00FD5EBA">
        <w:t>动力模块</w:t>
      </w:r>
      <w:r w:rsidRPr="004D2FCC">
        <w:t>提供不超过15</w:t>
      </w:r>
      <w:r>
        <w:t>s</w:t>
      </w:r>
      <w:r w:rsidRPr="004D2FCC">
        <w:t>的动力时长，模块重量不大于20</w:t>
      </w:r>
      <w:r>
        <w:t>g</w:t>
      </w:r>
      <w:r w:rsidRPr="004D2FCC">
        <w:rPr>
          <w:rFonts w:hint="eastAsia"/>
        </w:rPr>
        <w:t>。</w:t>
      </w:r>
    </w:p>
    <w:p w14:paraId="15AD76D9" w14:textId="495EA716" w:rsidR="009322E2" w:rsidRPr="004D2FCC" w:rsidRDefault="009322E2" w:rsidP="004F2BB1">
      <w:pPr>
        <w:pStyle w:val="afffffffffff2"/>
      </w:pPr>
      <w:r w:rsidRPr="004D2FCC">
        <w:t>胶枪、</w:t>
      </w:r>
      <w:r w:rsidR="00533377">
        <w:rPr>
          <w:rFonts w:hint="eastAsia"/>
        </w:rPr>
        <w:t>胶带、</w:t>
      </w:r>
      <w:r w:rsidR="000E652F">
        <w:t>美工刀</w:t>
      </w:r>
      <w:r w:rsidRPr="004D2FCC">
        <w:t>、护手尺、签字笔等</w:t>
      </w:r>
      <w:r w:rsidR="00EE68A8">
        <w:rPr>
          <w:rFonts w:hint="eastAsia"/>
        </w:rPr>
        <w:t>工具</w:t>
      </w:r>
      <w:r w:rsidRPr="004D2FCC">
        <w:t>自备</w:t>
      </w:r>
      <w:r w:rsidRPr="004D2FCC">
        <w:rPr>
          <w:rFonts w:hint="eastAsia"/>
        </w:rPr>
        <w:t>。</w:t>
      </w:r>
    </w:p>
    <w:p w14:paraId="0E7DFFF7" w14:textId="77777777" w:rsidR="00FD6765" w:rsidRDefault="00FD6765" w:rsidP="008A7450">
      <w:pPr>
        <w:pStyle w:val="afffff1"/>
        <w:ind w:firstLine="420"/>
        <w:sectPr w:rsidR="00FD6765" w:rsidSect="008A7450">
          <w:pgSz w:w="11906" w:h="16838" w:code="9"/>
          <w:pgMar w:top="1928" w:right="1134" w:bottom="1134" w:left="1134" w:header="1418" w:footer="1134" w:gutter="284"/>
          <w:cols w:space="425"/>
          <w:formProt w:val="0"/>
          <w:docGrid w:linePitch="312"/>
        </w:sectPr>
      </w:pPr>
    </w:p>
    <w:p w14:paraId="583ED0D5" w14:textId="00AF545D" w:rsidR="008A7450" w:rsidRDefault="008A7450" w:rsidP="00FD6765">
      <w:pPr>
        <w:pStyle w:val="af8"/>
        <w:rPr>
          <w:vanish w:val="0"/>
        </w:rPr>
      </w:pPr>
    </w:p>
    <w:p w14:paraId="61442B61" w14:textId="2B417295" w:rsidR="00FD6765" w:rsidRDefault="00FD6765" w:rsidP="00FD6765">
      <w:pPr>
        <w:pStyle w:val="afe"/>
        <w:rPr>
          <w:vanish w:val="0"/>
        </w:rPr>
      </w:pPr>
    </w:p>
    <w:p w14:paraId="08D58610" w14:textId="34451399" w:rsidR="00FD6765" w:rsidRDefault="00FD6765" w:rsidP="00FD6765">
      <w:pPr>
        <w:pStyle w:val="aff9"/>
        <w:spacing w:after="120"/>
      </w:pPr>
      <w:r>
        <w:br/>
      </w:r>
      <w:bookmarkStart w:id="87" w:name="_Toc114149355"/>
      <w:r>
        <w:rPr>
          <w:rFonts w:hint="eastAsia"/>
        </w:rPr>
        <w:t>（规范性）</w:t>
      </w:r>
      <w:r>
        <w:br/>
      </w:r>
      <w:r>
        <w:rPr>
          <w:rFonts w:hint="eastAsia"/>
        </w:rPr>
        <w:t>等级六科目测试方法</w:t>
      </w:r>
      <w:bookmarkEnd w:id="87"/>
    </w:p>
    <w:p w14:paraId="3361DDB2" w14:textId="1AD9B758" w:rsidR="004B5B23" w:rsidRPr="004B5B23" w:rsidRDefault="00AC04EC" w:rsidP="00CE29C0">
      <w:pPr>
        <w:pStyle w:val="affa"/>
        <w:spacing w:before="120" w:after="120"/>
      </w:pPr>
      <w:bookmarkStart w:id="88" w:name="_Toc114149356"/>
      <w:proofErr w:type="gramStart"/>
      <w:r w:rsidRPr="00AC04EC">
        <w:rPr>
          <w:rFonts w:hint="eastAsia"/>
        </w:rPr>
        <w:t>自由飞类</w:t>
      </w:r>
      <w:proofErr w:type="gramEnd"/>
      <w:r w:rsidRPr="00AC04EC">
        <w:rPr>
          <w:rFonts w:hint="eastAsia"/>
        </w:rPr>
        <w:t>模型飞机</w:t>
      </w:r>
      <w:bookmarkEnd w:id="88"/>
    </w:p>
    <w:p w14:paraId="0D2D210D" w14:textId="385B9A20" w:rsidR="00AC04EC" w:rsidRPr="0093274F" w:rsidRDefault="00647881" w:rsidP="00647881">
      <w:pPr>
        <w:pStyle w:val="affb"/>
        <w:spacing w:before="120" w:after="120"/>
      </w:pPr>
      <w:r>
        <w:rPr>
          <w:rFonts w:hint="eastAsia"/>
        </w:rPr>
        <w:t>测试内容：</w:t>
      </w:r>
      <w:r w:rsidR="0009516A">
        <w:rPr>
          <w:rFonts w:hint="eastAsia"/>
        </w:rPr>
        <w:t>电动多发</w:t>
      </w:r>
      <w:r w:rsidR="00AC04EC" w:rsidRPr="00AC04EC">
        <w:rPr>
          <w:rFonts w:hint="eastAsia"/>
        </w:rPr>
        <w:t>模型飞机设计、制作、飞行</w:t>
      </w:r>
    </w:p>
    <w:p w14:paraId="17599604" w14:textId="635F104F" w:rsidR="00AC04EC" w:rsidRDefault="00302350" w:rsidP="00647881">
      <w:pPr>
        <w:pStyle w:val="affc"/>
        <w:spacing w:before="120" w:after="120"/>
      </w:pPr>
      <w:r>
        <w:rPr>
          <w:rFonts w:hint="eastAsia"/>
        </w:rPr>
        <w:t>测试要求</w:t>
      </w:r>
    </w:p>
    <w:p w14:paraId="2A0747DE" w14:textId="0AC1A242" w:rsidR="00CE29C0" w:rsidRPr="008E11DC" w:rsidRDefault="00FD5EBA" w:rsidP="008D6B37">
      <w:pPr>
        <w:pStyle w:val="affd"/>
        <w:spacing w:before="120" w:after="120"/>
        <w:rPr>
          <w:rFonts w:ascii="宋体" w:eastAsia="宋体" w:hAnsi="宋体"/>
        </w:rPr>
      </w:pPr>
      <w:r w:rsidRPr="00F41D86">
        <w:rPr>
          <w:rFonts w:ascii="宋体" w:eastAsia="宋体" w:hAnsi="宋体" w:hint="eastAsia"/>
        </w:rPr>
        <w:t xml:space="preserve">90min 内使用规定的材料和工具，完成 1 </w:t>
      </w:r>
      <w:proofErr w:type="gramStart"/>
      <w:r w:rsidRPr="00F41D86">
        <w:rPr>
          <w:rFonts w:ascii="宋体" w:eastAsia="宋体" w:hAnsi="宋体" w:hint="eastAsia"/>
        </w:rPr>
        <w:t>架具有</w:t>
      </w:r>
      <w:proofErr w:type="gramEnd"/>
      <w:r w:rsidRPr="00F41D86">
        <w:rPr>
          <w:rFonts w:ascii="宋体" w:eastAsia="宋体" w:hAnsi="宋体" w:hint="eastAsia"/>
        </w:rPr>
        <w:t xml:space="preserve">飞机基本结构的、翼展不小于 70cm 的多发模型飞机的设计与制作。飞机主体须由至少 3 </w:t>
      </w:r>
      <w:proofErr w:type="gramStart"/>
      <w:r w:rsidRPr="00F41D86">
        <w:rPr>
          <w:rFonts w:ascii="宋体" w:eastAsia="宋体" w:hAnsi="宋体" w:hint="eastAsia"/>
        </w:rPr>
        <w:t>个</w:t>
      </w:r>
      <w:proofErr w:type="gramEnd"/>
      <w:r w:rsidRPr="00F41D86">
        <w:rPr>
          <w:rFonts w:ascii="宋体" w:eastAsia="宋体" w:hAnsi="宋体" w:hint="eastAsia"/>
        </w:rPr>
        <w:t xml:space="preserve">裁切部件组成，制作完成的飞机上须安装多发动力模块，电机数量为 2～4 </w:t>
      </w:r>
      <w:proofErr w:type="gramStart"/>
      <w:r w:rsidRPr="00F41D86">
        <w:rPr>
          <w:rFonts w:ascii="宋体" w:eastAsia="宋体" w:hAnsi="宋体" w:hint="eastAsia"/>
        </w:rPr>
        <w:t>个</w:t>
      </w:r>
      <w:proofErr w:type="gramEnd"/>
      <w:r w:rsidRPr="00F41D86">
        <w:rPr>
          <w:rFonts w:ascii="宋体" w:eastAsia="宋体" w:hAnsi="宋体" w:hint="eastAsia"/>
        </w:rPr>
        <w:t>。</w:t>
      </w:r>
    </w:p>
    <w:p w14:paraId="745CC84B" w14:textId="34349DF9" w:rsidR="00CE29C0" w:rsidRPr="008D6B37" w:rsidRDefault="00851E27" w:rsidP="008D6B37">
      <w:pPr>
        <w:pStyle w:val="affd"/>
        <w:spacing w:before="120" w:after="120"/>
        <w:rPr>
          <w:rFonts w:ascii="宋体" w:eastAsia="宋体" w:hAnsi="宋体"/>
        </w:rPr>
      </w:pPr>
      <w:r>
        <w:rPr>
          <w:rFonts w:ascii="宋体" w:eastAsia="宋体" w:hAnsi="宋体"/>
        </w:rPr>
        <w:t>3</w:t>
      </w:r>
      <w:r w:rsidR="00DE2F77">
        <w:rPr>
          <w:rFonts w:ascii="宋体" w:eastAsia="宋体" w:hAnsi="宋体" w:hint="eastAsia"/>
        </w:rPr>
        <w:t>min</w:t>
      </w:r>
      <w:r w:rsidR="00CE29C0" w:rsidRPr="008D6B37">
        <w:rPr>
          <w:rFonts w:ascii="宋体" w:eastAsia="宋体" w:hAnsi="宋体" w:hint="eastAsia"/>
        </w:rPr>
        <w:t>内，在规定场地进行</w:t>
      </w:r>
      <w:r w:rsidR="00CE29C0" w:rsidRPr="007D56A2">
        <w:rPr>
          <w:rFonts w:ascii="宋体" w:eastAsia="宋体" w:hAnsi="宋体" w:hint="eastAsia"/>
        </w:rPr>
        <w:t>多</w:t>
      </w:r>
      <w:r w:rsidR="007D56A2" w:rsidRPr="007D56A2">
        <w:rPr>
          <w:rFonts w:ascii="宋体" w:eastAsia="宋体" w:hAnsi="宋体" w:hint="eastAsia"/>
        </w:rPr>
        <w:t>发</w:t>
      </w:r>
      <w:r w:rsidR="00CE29C0" w:rsidRPr="008D6B37">
        <w:rPr>
          <w:rFonts w:ascii="宋体" w:eastAsia="宋体" w:hAnsi="宋体" w:hint="eastAsia"/>
        </w:rPr>
        <w:t>模型飞机留空时间的飞行。</w:t>
      </w:r>
    </w:p>
    <w:p w14:paraId="14A9F52F" w14:textId="0A2E924C" w:rsidR="00CE29C0" w:rsidRPr="008D6B37" w:rsidRDefault="00CE29C0" w:rsidP="008D6B37">
      <w:pPr>
        <w:pStyle w:val="affd"/>
        <w:spacing w:before="120" w:after="120"/>
        <w:rPr>
          <w:rFonts w:ascii="宋体" w:eastAsia="宋体" w:hAnsi="宋体"/>
        </w:rPr>
      </w:pPr>
      <w:r w:rsidRPr="008D6B37">
        <w:rPr>
          <w:rFonts w:ascii="宋体" w:eastAsia="宋体" w:hAnsi="宋体" w:hint="eastAsia"/>
        </w:rPr>
        <w:t>每名测试者有</w:t>
      </w:r>
      <w:r w:rsidR="00851E27">
        <w:rPr>
          <w:rFonts w:ascii="宋体" w:eastAsia="宋体" w:hAnsi="宋体" w:hint="eastAsia"/>
        </w:rPr>
        <w:t>2</w:t>
      </w:r>
      <w:r w:rsidRPr="008D6B37">
        <w:rPr>
          <w:rFonts w:ascii="宋体" w:eastAsia="宋体" w:hAnsi="宋体" w:hint="eastAsia"/>
        </w:rPr>
        <w:t>次飞行机会，取高的一次飞行得分作为测试成绩。</w:t>
      </w:r>
    </w:p>
    <w:p w14:paraId="7A77FF63" w14:textId="7A0593A3" w:rsidR="00AC04EC" w:rsidRDefault="00AC04EC" w:rsidP="00647881">
      <w:pPr>
        <w:pStyle w:val="affc"/>
        <w:spacing w:before="120" w:after="120"/>
      </w:pPr>
      <w:r>
        <w:rPr>
          <w:rFonts w:hint="eastAsia"/>
        </w:rPr>
        <w:t>评分规则</w:t>
      </w:r>
    </w:p>
    <w:p w14:paraId="08C6FA13" w14:textId="2A813D21" w:rsidR="00D14E7E" w:rsidRPr="00EE2E4C" w:rsidRDefault="00EE2E4C" w:rsidP="00EE2E4C">
      <w:pPr>
        <w:pStyle w:val="affd"/>
        <w:spacing w:before="120" w:after="120"/>
      </w:pPr>
      <w:r w:rsidRPr="00EE2E4C">
        <w:rPr>
          <w:rFonts w:hint="eastAsia"/>
        </w:rPr>
        <w:t>总得分=制作分+飞行分。</w:t>
      </w:r>
    </w:p>
    <w:p w14:paraId="1166B4C3" w14:textId="33D18ACF" w:rsidR="00CE29C0" w:rsidRPr="00EE2E4C" w:rsidRDefault="00CE29C0" w:rsidP="00D14E7E">
      <w:pPr>
        <w:pStyle w:val="affd"/>
        <w:spacing w:before="120" w:after="120"/>
      </w:pPr>
      <w:r w:rsidRPr="00EE2E4C">
        <w:rPr>
          <w:rFonts w:hint="eastAsia"/>
        </w:rPr>
        <w:t>制作分（权重50%）：满分为100分。从</w:t>
      </w:r>
      <w:r w:rsidR="008D6B37" w:rsidRPr="00EE2E4C">
        <w:rPr>
          <w:rFonts w:hint="eastAsia"/>
        </w:rPr>
        <w:t>完整度（40分）、精细度（40分）、创新性（20分）</w:t>
      </w:r>
      <w:r w:rsidRPr="00EE2E4C">
        <w:rPr>
          <w:rFonts w:hint="eastAsia"/>
        </w:rPr>
        <w:t>三个维度对模型制作进行评分。</w:t>
      </w:r>
    </w:p>
    <w:p w14:paraId="0F25DE93" w14:textId="75170C66" w:rsidR="00D14E7E" w:rsidRPr="00EE2E4C" w:rsidRDefault="00D14E7E" w:rsidP="00851E27">
      <w:pPr>
        <w:pStyle w:val="af2"/>
      </w:pPr>
      <w:r w:rsidRPr="00EE2E4C">
        <w:rPr>
          <w:rFonts w:hint="eastAsia"/>
        </w:rPr>
        <w:t>制作完整度评分：</w:t>
      </w:r>
    </w:p>
    <w:p w14:paraId="6E1C4A05" w14:textId="25EF51BD" w:rsidR="00CE29C0" w:rsidRPr="00EE2E4C" w:rsidRDefault="00CE29C0">
      <w:pPr>
        <w:pStyle w:val="af6"/>
        <w:numPr>
          <w:ilvl w:val="1"/>
          <w:numId w:val="35"/>
        </w:numPr>
      </w:pPr>
      <w:r w:rsidRPr="00EE2E4C">
        <w:rPr>
          <w:rFonts w:hint="eastAsia"/>
        </w:rPr>
        <w:t>构成模型飞机的</w:t>
      </w:r>
      <w:r w:rsidR="00F41D86">
        <w:rPr>
          <w:rFonts w:hint="eastAsia"/>
        </w:rPr>
        <w:t>裁切部件</w:t>
      </w:r>
      <w:r w:rsidRPr="00EE2E4C">
        <w:rPr>
          <w:rFonts w:hint="eastAsia"/>
        </w:rPr>
        <w:t>数量为20分：</w:t>
      </w:r>
      <w:r w:rsidR="00F41D86">
        <w:rPr>
          <w:rFonts w:hint="eastAsia"/>
        </w:rPr>
        <w:t>裁切部件</w:t>
      </w:r>
      <w:r w:rsidRPr="00EE2E4C">
        <w:rPr>
          <w:rFonts w:hint="eastAsia"/>
        </w:rPr>
        <w:t>数量少于3个得0分；未安装多</w:t>
      </w:r>
      <w:r w:rsidR="00F41D86">
        <w:rPr>
          <w:rFonts w:hint="eastAsia"/>
        </w:rPr>
        <w:t>发</w:t>
      </w:r>
      <w:r w:rsidRPr="00EE2E4C">
        <w:rPr>
          <w:rFonts w:hint="eastAsia"/>
        </w:rPr>
        <w:t>动力模块得0分</w:t>
      </w:r>
      <w:r w:rsidR="00835FDD">
        <w:rPr>
          <w:rFonts w:hint="eastAsia"/>
        </w:rPr>
        <w:t>；</w:t>
      </w:r>
      <w:r w:rsidR="00F41D86">
        <w:rPr>
          <w:rFonts w:hint="eastAsia"/>
        </w:rPr>
        <w:t>裁切部件</w:t>
      </w:r>
      <w:r w:rsidRPr="00EE2E4C">
        <w:rPr>
          <w:rFonts w:hint="eastAsia"/>
        </w:rPr>
        <w:t>数量在3个及以上且多</w:t>
      </w:r>
      <w:r w:rsidR="00F41D86">
        <w:rPr>
          <w:rFonts w:hint="eastAsia"/>
        </w:rPr>
        <w:t>发</w:t>
      </w:r>
      <w:r w:rsidRPr="00EE2E4C">
        <w:rPr>
          <w:rFonts w:hint="eastAsia"/>
        </w:rPr>
        <w:t>动力模块安装完整得20分。</w:t>
      </w:r>
    </w:p>
    <w:p w14:paraId="4E509E1F" w14:textId="13955B53" w:rsidR="00CE29C0" w:rsidRPr="00EE2E4C" w:rsidRDefault="00F41D86">
      <w:pPr>
        <w:pStyle w:val="af6"/>
        <w:numPr>
          <w:ilvl w:val="1"/>
          <w:numId w:val="35"/>
        </w:numPr>
      </w:pPr>
      <w:r>
        <w:rPr>
          <w:rFonts w:hint="eastAsia"/>
        </w:rPr>
        <w:t>飞机及动力</w:t>
      </w:r>
      <w:r w:rsidR="00CE29C0" w:rsidRPr="00EE2E4C">
        <w:rPr>
          <w:rFonts w:hint="eastAsia"/>
        </w:rPr>
        <w:t>布局合理性为20分：非常合理得16</w:t>
      </w:r>
      <w:r w:rsidR="00C00A3D">
        <w:rPr>
          <w:rFonts w:hint="eastAsia"/>
        </w:rPr>
        <w:t>～</w:t>
      </w:r>
      <w:r w:rsidR="00CE29C0" w:rsidRPr="00EE2E4C">
        <w:rPr>
          <w:rFonts w:hint="eastAsia"/>
        </w:rPr>
        <w:t>20分，较合理得11</w:t>
      </w:r>
      <w:r w:rsidR="00C00A3D">
        <w:rPr>
          <w:rFonts w:hint="eastAsia"/>
        </w:rPr>
        <w:t>～</w:t>
      </w:r>
      <w:r w:rsidR="00CE29C0" w:rsidRPr="00EE2E4C">
        <w:rPr>
          <w:rFonts w:hint="eastAsia"/>
        </w:rPr>
        <w:t>15分，一般得6</w:t>
      </w:r>
      <w:r w:rsidR="00C00A3D">
        <w:rPr>
          <w:rFonts w:hint="eastAsia"/>
        </w:rPr>
        <w:t>～</w:t>
      </w:r>
      <w:r w:rsidR="00CE29C0" w:rsidRPr="00EE2E4C">
        <w:rPr>
          <w:rFonts w:hint="eastAsia"/>
        </w:rPr>
        <w:t>10分，不合理得0</w:t>
      </w:r>
      <w:r>
        <w:rPr>
          <w:rFonts w:hint="eastAsia"/>
        </w:rPr>
        <w:t>分</w:t>
      </w:r>
      <w:r w:rsidR="00C00A3D">
        <w:rPr>
          <w:rFonts w:hint="eastAsia"/>
        </w:rPr>
        <w:t>～</w:t>
      </w:r>
      <w:r w:rsidR="00CE29C0" w:rsidRPr="00EE2E4C">
        <w:rPr>
          <w:rFonts w:hint="eastAsia"/>
        </w:rPr>
        <w:t>5分。</w:t>
      </w:r>
    </w:p>
    <w:p w14:paraId="05CEF24B" w14:textId="1E85E44E" w:rsidR="00CE29C0" w:rsidRPr="002A15C4" w:rsidRDefault="00CE29C0" w:rsidP="00851E27">
      <w:pPr>
        <w:pStyle w:val="af2"/>
        <w:rPr>
          <w:color w:val="000000" w:themeColor="text1"/>
        </w:rPr>
      </w:pPr>
      <w:r w:rsidRPr="002A15C4">
        <w:rPr>
          <w:rFonts w:hint="eastAsia"/>
          <w:color w:val="000000" w:themeColor="text1"/>
        </w:rPr>
        <w:t xml:space="preserve">制作精细度评分细则： </w:t>
      </w:r>
    </w:p>
    <w:p w14:paraId="65396D0B" w14:textId="7368D84A" w:rsidR="00CE29C0" w:rsidRPr="002A15C4" w:rsidRDefault="00CE29C0">
      <w:pPr>
        <w:pStyle w:val="af6"/>
        <w:numPr>
          <w:ilvl w:val="1"/>
          <w:numId w:val="36"/>
        </w:numPr>
        <w:rPr>
          <w:color w:val="000000" w:themeColor="text1"/>
        </w:rPr>
      </w:pPr>
      <w:r w:rsidRPr="002A15C4">
        <w:rPr>
          <w:rFonts w:hint="eastAsia"/>
          <w:color w:val="000000" w:themeColor="text1"/>
        </w:rPr>
        <w:t>模型飞机各部件外形轮廓精细程度好得8</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10分，较好得5</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7分，一般得3</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4分，差得0</w:t>
      </w:r>
      <w:r w:rsidR="00C00A3D" w:rsidRPr="002A15C4">
        <w:rPr>
          <w:rFonts w:hint="eastAsia"/>
          <w:color w:val="000000" w:themeColor="text1"/>
        </w:rPr>
        <w:t>～</w:t>
      </w:r>
      <w:r w:rsidRPr="002A15C4">
        <w:rPr>
          <w:rFonts w:hint="eastAsia"/>
          <w:color w:val="000000" w:themeColor="text1"/>
        </w:rPr>
        <w:t>2分。</w:t>
      </w:r>
    </w:p>
    <w:p w14:paraId="671928DE" w14:textId="34988A19" w:rsidR="00CE29C0" w:rsidRPr="002A15C4" w:rsidRDefault="00CE29C0">
      <w:pPr>
        <w:pStyle w:val="af6"/>
        <w:numPr>
          <w:ilvl w:val="1"/>
          <w:numId w:val="36"/>
        </w:numPr>
        <w:rPr>
          <w:color w:val="000000" w:themeColor="text1"/>
        </w:rPr>
      </w:pPr>
      <w:r w:rsidRPr="002A15C4">
        <w:rPr>
          <w:rFonts w:hint="eastAsia"/>
          <w:color w:val="000000" w:themeColor="text1"/>
        </w:rPr>
        <w:t>模型飞机各部件结构粘接牢固程度好得8</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10分，较好得5</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7分，一般得3</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4分，牢固程度差得0</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2分。</w:t>
      </w:r>
    </w:p>
    <w:p w14:paraId="4B41BFBD" w14:textId="2CAEFCC9" w:rsidR="00CE29C0" w:rsidRPr="002A15C4" w:rsidRDefault="00CE29C0">
      <w:pPr>
        <w:pStyle w:val="af6"/>
        <w:numPr>
          <w:ilvl w:val="1"/>
          <w:numId w:val="36"/>
        </w:numPr>
        <w:rPr>
          <w:color w:val="000000" w:themeColor="text1"/>
        </w:rPr>
      </w:pPr>
      <w:r w:rsidRPr="002A15C4">
        <w:rPr>
          <w:rFonts w:hint="eastAsia"/>
          <w:color w:val="000000" w:themeColor="text1"/>
        </w:rPr>
        <w:t>模型飞机表面光洁平整程度好得8</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10分，较好得5</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7分，一般得3</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4分，差得0</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2分。</w:t>
      </w:r>
    </w:p>
    <w:p w14:paraId="34658F80" w14:textId="181397FA" w:rsidR="00CE29C0" w:rsidRPr="002A15C4" w:rsidRDefault="00CE29C0">
      <w:pPr>
        <w:pStyle w:val="af6"/>
        <w:numPr>
          <w:ilvl w:val="1"/>
          <w:numId w:val="36"/>
        </w:numPr>
        <w:rPr>
          <w:color w:val="000000" w:themeColor="text1"/>
        </w:rPr>
      </w:pPr>
      <w:r w:rsidRPr="002A15C4">
        <w:rPr>
          <w:rFonts w:hint="eastAsia"/>
          <w:color w:val="000000" w:themeColor="text1"/>
        </w:rPr>
        <w:t>模型飞机左右机翼对称程度好得8</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10分，较好得5</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7分，一般得3</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4分，差得0</w:t>
      </w:r>
      <w:r w:rsidR="00F41D86" w:rsidRPr="002A15C4">
        <w:rPr>
          <w:rFonts w:hint="eastAsia"/>
          <w:color w:val="000000" w:themeColor="text1"/>
        </w:rPr>
        <w:t>分</w:t>
      </w:r>
      <w:r w:rsidR="00C00A3D" w:rsidRPr="002A15C4">
        <w:rPr>
          <w:rFonts w:hint="eastAsia"/>
          <w:color w:val="000000" w:themeColor="text1"/>
        </w:rPr>
        <w:t>～</w:t>
      </w:r>
      <w:r w:rsidRPr="002A15C4">
        <w:rPr>
          <w:rFonts w:hint="eastAsia"/>
          <w:color w:val="000000" w:themeColor="text1"/>
        </w:rPr>
        <w:t>2分。</w:t>
      </w:r>
    </w:p>
    <w:p w14:paraId="0A887888" w14:textId="61E593DF" w:rsidR="00F41D86" w:rsidRDefault="00CE29C0" w:rsidP="00250996">
      <w:pPr>
        <w:pStyle w:val="af2"/>
      </w:pPr>
      <w:r w:rsidRPr="00EE2E4C">
        <w:rPr>
          <w:rFonts w:hint="eastAsia"/>
        </w:rPr>
        <w:t>制作创新性评分细则</w:t>
      </w:r>
      <w:r w:rsidR="00F41D86">
        <w:rPr>
          <w:rFonts w:hint="eastAsia"/>
        </w:rPr>
        <w:t>：</w:t>
      </w:r>
    </w:p>
    <w:p w14:paraId="0503B861" w14:textId="1486A6FF" w:rsidR="00CE29C0" w:rsidRDefault="00CE29C0" w:rsidP="00F41D86">
      <w:pPr>
        <w:pStyle w:val="af2"/>
        <w:numPr>
          <w:ilvl w:val="0"/>
          <w:numId w:val="0"/>
        </w:numPr>
        <w:ind w:left="851"/>
      </w:pPr>
      <w:r w:rsidRPr="00EE2E4C">
        <w:rPr>
          <w:rFonts w:hint="eastAsia"/>
        </w:rPr>
        <w:t>模型飞机主体结构（机身、机翼、尾翼）创新性强得16</w:t>
      </w:r>
      <w:r w:rsidR="00F41D86">
        <w:rPr>
          <w:rFonts w:hint="eastAsia"/>
        </w:rPr>
        <w:t>分</w:t>
      </w:r>
      <w:r w:rsidR="00C00A3D">
        <w:rPr>
          <w:rFonts w:hint="eastAsia"/>
        </w:rPr>
        <w:t>～</w:t>
      </w:r>
      <w:r w:rsidRPr="00EE2E4C">
        <w:rPr>
          <w:rFonts w:hint="eastAsia"/>
        </w:rPr>
        <w:t>20分，较强得11</w:t>
      </w:r>
      <w:r w:rsidR="00F41D86">
        <w:rPr>
          <w:rFonts w:hint="eastAsia"/>
        </w:rPr>
        <w:t>分</w:t>
      </w:r>
      <w:r w:rsidR="00C00A3D">
        <w:rPr>
          <w:rFonts w:hint="eastAsia"/>
        </w:rPr>
        <w:t>～</w:t>
      </w:r>
      <w:r w:rsidRPr="00EE2E4C">
        <w:rPr>
          <w:rFonts w:hint="eastAsia"/>
        </w:rPr>
        <w:t>15分，一般得6</w:t>
      </w:r>
      <w:r w:rsidR="00F41D86">
        <w:rPr>
          <w:rFonts w:hint="eastAsia"/>
        </w:rPr>
        <w:t>分</w:t>
      </w:r>
      <w:r w:rsidR="00C00A3D">
        <w:rPr>
          <w:rFonts w:hint="eastAsia"/>
        </w:rPr>
        <w:t>～</w:t>
      </w:r>
      <w:r w:rsidRPr="00EE2E4C">
        <w:rPr>
          <w:rFonts w:hint="eastAsia"/>
        </w:rPr>
        <w:t>10分，弱得0</w:t>
      </w:r>
      <w:r w:rsidR="00F41D86">
        <w:rPr>
          <w:rFonts w:hint="eastAsia"/>
        </w:rPr>
        <w:t>分</w:t>
      </w:r>
      <w:r w:rsidR="00C00A3D">
        <w:rPr>
          <w:rFonts w:hint="eastAsia"/>
        </w:rPr>
        <w:t>～</w:t>
      </w:r>
      <w:r w:rsidRPr="00EE2E4C">
        <w:rPr>
          <w:rFonts w:hint="eastAsia"/>
        </w:rPr>
        <w:t>5分。</w:t>
      </w:r>
    </w:p>
    <w:p w14:paraId="466A3DEE" w14:textId="7642A296" w:rsidR="00F41D86" w:rsidRPr="00EE2E4C" w:rsidRDefault="00F41D86" w:rsidP="00F41D86">
      <w:pPr>
        <w:pStyle w:val="afff8"/>
      </w:pPr>
      <w:r w:rsidRPr="00EE2E4C">
        <w:rPr>
          <w:rFonts w:hint="eastAsia"/>
        </w:rPr>
        <w:t>创新性是指符合飞行原理、提升飞行性能基础上的创新</w:t>
      </w:r>
      <w:r>
        <w:rPr>
          <w:rFonts w:hint="eastAsia"/>
        </w:rPr>
        <w:t>。</w:t>
      </w:r>
    </w:p>
    <w:p w14:paraId="7AC50919" w14:textId="33C3064D" w:rsidR="00CE29C0" w:rsidRDefault="00CE29C0" w:rsidP="00F41D86">
      <w:pPr>
        <w:pStyle w:val="af2"/>
      </w:pPr>
      <w:r w:rsidRPr="00EE2E4C">
        <w:rPr>
          <w:rFonts w:hint="eastAsia"/>
        </w:rPr>
        <w:t xml:space="preserve">  制作得分=得分×权重。</w:t>
      </w:r>
    </w:p>
    <w:p w14:paraId="4265EF13" w14:textId="77777777" w:rsidR="00E67F6F" w:rsidRDefault="00CE29C0" w:rsidP="008D6B37">
      <w:pPr>
        <w:pStyle w:val="affd"/>
        <w:spacing w:before="120" w:after="120"/>
      </w:pPr>
      <w:r>
        <w:rPr>
          <w:rFonts w:hint="eastAsia"/>
        </w:rPr>
        <w:t>飞行分（权重为50%）：</w:t>
      </w:r>
      <w:r w:rsidR="00E67F6F">
        <w:t>满分为100分</w:t>
      </w:r>
    </w:p>
    <w:p w14:paraId="2066A281" w14:textId="77777777" w:rsidR="00516184" w:rsidRDefault="00516184" w:rsidP="00516184">
      <w:pPr>
        <w:pStyle w:val="af2"/>
      </w:pPr>
      <w:r>
        <w:rPr>
          <w:rFonts w:hint="eastAsia"/>
        </w:rPr>
        <w:t>飞行分评分按照飞行分通用规则执行。</w:t>
      </w:r>
    </w:p>
    <w:p w14:paraId="73FAF632" w14:textId="3B4BAA9D" w:rsidR="00CE29C0" w:rsidRDefault="00CE29C0" w:rsidP="00E67F6F">
      <w:pPr>
        <w:pStyle w:val="af2"/>
      </w:pPr>
      <w:r>
        <w:rPr>
          <w:rFonts w:hint="eastAsia"/>
        </w:rPr>
        <w:t>留空飞行满分时间为30</w:t>
      </w:r>
      <w:r w:rsidR="00122614">
        <w:rPr>
          <w:rFonts w:hint="eastAsia"/>
        </w:rPr>
        <w:t>s</w:t>
      </w:r>
      <w:r>
        <w:rPr>
          <w:rFonts w:hint="eastAsia"/>
        </w:rPr>
        <w:t>。</w:t>
      </w:r>
    </w:p>
    <w:p w14:paraId="0B7659DB" w14:textId="68562742" w:rsidR="00F41D86" w:rsidRDefault="00CE29C0" w:rsidP="00E67F6F">
      <w:pPr>
        <w:pStyle w:val="af2"/>
      </w:pPr>
      <w:r>
        <w:rPr>
          <w:rFonts w:hint="eastAsia"/>
        </w:rPr>
        <w:t>飞行得分=（飞行时间/满分时间)×100×权重</w:t>
      </w:r>
      <w:r w:rsidR="00E67F6F">
        <w:rPr>
          <w:rFonts w:hint="eastAsia"/>
        </w:rPr>
        <w:t>。</w:t>
      </w:r>
    </w:p>
    <w:p w14:paraId="7B78557D" w14:textId="6FD35F73" w:rsidR="00AC04EC" w:rsidRDefault="00AC04EC" w:rsidP="00647881">
      <w:pPr>
        <w:pStyle w:val="affc"/>
        <w:spacing w:before="120" w:after="120"/>
      </w:pPr>
      <w:r>
        <w:rPr>
          <w:rFonts w:hint="eastAsia"/>
        </w:rPr>
        <w:t>场地要求</w:t>
      </w:r>
    </w:p>
    <w:p w14:paraId="7EB47B2D" w14:textId="39A88B80" w:rsidR="00CE29C0" w:rsidRDefault="00A73410" w:rsidP="008D6B37">
      <w:pPr>
        <w:pStyle w:val="afffff1"/>
        <w:ind w:firstLine="420"/>
      </w:pPr>
      <w:r>
        <w:rPr>
          <w:rFonts w:hint="eastAsia"/>
        </w:rPr>
        <w:t>测试场地</w:t>
      </w:r>
      <w:r w:rsidR="00CE29C0">
        <w:rPr>
          <w:rFonts w:hint="eastAsia"/>
        </w:rPr>
        <w:t>周边空域开阔，200</w:t>
      </w:r>
      <w:r w:rsidR="00FF4482">
        <w:rPr>
          <w:rFonts w:hint="eastAsia"/>
        </w:rPr>
        <w:t>m</w:t>
      </w:r>
      <w:r w:rsidR="00CE29C0">
        <w:rPr>
          <w:rFonts w:hint="eastAsia"/>
        </w:rPr>
        <w:t>范围无高大建筑物、树木、路灯等，300</w:t>
      </w:r>
      <w:r w:rsidR="00FF4482">
        <w:rPr>
          <w:rFonts w:hint="eastAsia"/>
        </w:rPr>
        <w:t>m</w:t>
      </w:r>
      <w:r w:rsidR="00CE29C0">
        <w:rPr>
          <w:rFonts w:hint="eastAsia"/>
        </w:rPr>
        <w:t>内没有高压电线。</w:t>
      </w:r>
    </w:p>
    <w:p w14:paraId="52748682" w14:textId="15EF3C1B" w:rsidR="00AC04EC" w:rsidRDefault="00AC04EC" w:rsidP="00647881">
      <w:pPr>
        <w:pStyle w:val="affc"/>
        <w:spacing w:before="120" w:after="120"/>
      </w:pPr>
      <w:r>
        <w:rPr>
          <w:rFonts w:hint="eastAsia"/>
        </w:rPr>
        <w:t>器材要求</w:t>
      </w:r>
    </w:p>
    <w:p w14:paraId="4177578A" w14:textId="1887F55D" w:rsidR="00CE29C0" w:rsidRPr="00DA419E" w:rsidRDefault="00CE29C0" w:rsidP="00E44448">
      <w:pPr>
        <w:pStyle w:val="afffffffffff2"/>
      </w:pPr>
      <w:r w:rsidRPr="00DA419E">
        <w:rPr>
          <w:rFonts w:hint="eastAsia"/>
        </w:rPr>
        <w:lastRenderedPageBreak/>
        <w:t>模型飞机主体材质为KT板，</w:t>
      </w:r>
      <w:r w:rsidR="007D6C30">
        <w:rPr>
          <w:rFonts w:hint="eastAsia"/>
        </w:rPr>
        <w:t>KT版的长度</w:t>
      </w:r>
      <w:r w:rsidRPr="00DA419E">
        <w:rPr>
          <w:rFonts w:hint="eastAsia"/>
        </w:rPr>
        <w:t>为60</w:t>
      </w:r>
      <w:r w:rsidR="00DE2F77">
        <w:rPr>
          <w:rFonts w:hint="eastAsia"/>
        </w:rPr>
        <w:t>cm</w:t>
      </w:r>
      <w:r w:rsidR="007D6C30">
        <w:rPr>
          <w:rFonts w:hint="eastAsia"/>
        </w:rPr>
        <w:t>，宽度为</w:t>
      </w:r>
      <w:r w:rsidRPr="00DA419E">
        <w:rPr>
          <w:rFonts w:hint="eastAsia"/>
        </w:rPr>
        <w:t>45</w:t>
      </w:r>
      <w:r w:rsidR="00DE2F77">
        <w:rPr>
          <w:rFonts w:hint="eastAsia"/>
        </w:rPr>
        <w:t>cm</w:t>
      </w:r>
      <w:r w:rsidR="007D6C30">
        <w:rPr>
          <w:rFonts w:hint="eastAsia"/>
        </w:rPr>
        <w:t>，厚度为</w:t>
      </w:r>
      <w:r w:rsidRPr="00DA419E">
        <w:rPr>
          <w:rFonts w:hint="eastAsia"/>
        </w:rPr>
        <w:t>0.5</w:t>
      </w:r>
      <w:r w:rsidR="00DE2F77">
        <w:rPr>
          <w:rFonts w:hint="eastAsia"/>
        </w:rPr>
        <w:t>cm</w:t>
      </w:r>
      <w:r w:rsidRPr="00DA419E">
        <w:rPr>
          <w:rFonts w:hint="eastAsia"/>
        </w:rPr>
        <w:t>。</w:t>
      </w:r>
    </w:p>
    <w:p w14:paraId="1A6625D2" w14:textId="34806983" w:rsidR="00CE29C0" w:rsidRPr="00DA419E" w:rsidRDefault="00CE29C0" w:rsidP="00E44448">
      <w:pPr>
        <w:pStyle w:val="afffffffffff2"/>
      </w:pPr>
      <w:r w:rsidRPr="00DA419E">
        <w:rPr>
          <w:rFonts w:hint="eastAsia"/>
        </w:rPr>
        <w:t>辅料为0.5</w:t>
      </w:r>
      <w:r w:rsidR="00DE2F77">
        <w:rPr>
          <w:rFonts w:hint="eastAsia"/>
        </w:rPr>
        <w:t>cm</w:t>
      </w:r>
      <w:r w:rsidRPr="00DA419E">
        <w:rPr>
          <w:rFonts w:hint="eastAsia"/>
        </w:rPr>
        <w:t>×0.5</w:t>
      </w:r>
      <w:r w:rsidR="00DE2F77">
        <w:rPr>
          <w:rFonts w:hint="eastAsia"/>
        </w:rPr>
        <w:t>cm</w:t>
      </w:r>
      <w:r w:rsidRPr="00DA419E">
        <w:rPr>
          <w:rFonts w:hint="eastAsia"/>
        </w:rPr>
        <w:t>×100</w:t>
      </w:r>
      <w:r w:rsidR="00DE2F77">
        <w:rPr>
          <w:rFonts w:hint="eastAsia"/>
        </w:rPr>
        <w:t>cm</w:t>
      </w:r>
      <w:r w:rsidRPr="00DA419E">
        <w:rPr>
          <w:rFonts w:hint="eastAsia"/>
        </w:rPr>
        <w:t>松木条。</w:t>
      </w:r>
    </w:p>
    <w:p w14:paraId="5BC5B737" w14:textId="4947A54B" w:rsidR="00CE29C0" w:rsidRPr="00DA419E" w:rsidRDefault="00CE29C0" w:rsidP="00E44448">
      <w:pPr>
        <w:pStyle w:val="afffffffffff2"/>
      </w:pPr>
      <w:r w:rsidRPr="00DA419E">
        <w:rPr>
          <w:rFonts w:hint="eastAsia"/>
        </w:rPr>
        <w:t>多</w:t>
      </w:r>
      <w:r w:rsidR="00C31575">
        <w:rPr>
          <w:rFonts w:hint="eastAsia"/>
        </w:rPr>
        <w:t>发</w:t>
      </w:r>
      <w:r w:rsidRPr="00DA419E">
        <w:rPr>
          <w:rFonts w:hint="eastAsia"/>
        </w:rPr>
        <w:t>动力模块由</w:t>
      </w:r>
      <w:r w:rsidR="00C31575">
        <w:rPr>
          <w:rFonts w:hint="eastAsia"/>
        </w:rPr>
        <w:t>多个</w:t>
      </w:r>
      <w:r w:rsidRPr="00DA419E">
        <w:rPr>
          <w:rFonts w:hint="eastAsia"/>
        </w:rPr>
        <w:t>716空心杯电机、</w:t>
      </w:r>
      <w:proofErr w:type="gramStart"/>
      <w:r w:rsidRPr="00DA419E">
        <w:rPr>
          <w:rFonts w:hint="eastAsia"/>
        </w:rPr>
        <w:t>桨径小于</w:t>
      </w:r>
      <w:proofErr w:type="gramEnd"/>
      <w:r w:rsidRPr="00DA419E">
        <w:rPr>
          <w:rFonts w:hint="eastAsia"/>
        </w:rPr>
        <w:t>5</w:t>
      </w:r>
      <w:r w:rsidR="00DE2F77">
        <w:rPr>
          <w:rFonts w:hint="eastAsia"/>
        </w:rPr>
        <w:t>cm</w:t>
      </w:r>
      <w:r w:rsidRPr="00DA419E">
        <w:rPr>
          <w:rFonts w:hint="eastAsia"/>
        </w:rPr>
        <w:t>的正反螺旋桨、 延长线、电池及控制开关组成。</w:t>
      </w:r>
    </w:p>
    <w:p w14:paraId="4B128F39" w14:textId="1C646FD9" w:rsidR="00CE29C0" w:rsidRPr="00DA419E" w:rsidRDefault="00CE29C0" w:rsidP="00E44448">
      <w:pPr>
        <w:pStyle w:val="afffffffffff2"/>
      </w:pPr>
      <w:r w:rsidRPr="00DA419E">
        <w:rPr>
          <w:rFonts w:hint="eastAsia"/>
        </w:rPr>
        <w:t>多</w:t>
      </w:r>
      <w:r w:rsidR="00C31575">
        <w:rPr>
          <w:rFonts w:hint="eastAsia"/>
        </w:rPr>
        <w:t>发</w:t>
      </w:r>
      <w:r w:rsidRPr="00DA419E">
        <w:rPr>
          <w:rFonts w:hint="eastAsia"/>
        </w:rPr>
        <w:t>动力模块提供不超过15</w:t>
      </w:r>
      <w:r w:rsidR="00122614">
        <w:rPr>
          <w:rFonts w:hint="eastAsia"/>
        </w:rPr>
        <w:t>s</w:t>
      </w:r>
      <w:r w:rsidRPr="00DA419E">
        <w:rPr>
          <w:rFonts w:hint="eastAsia"/>
        </w:rPr>
        <w:t>的动力飞行时长，模块重量不大于</w:t>
      </w:r>
      <w:r w:rsidR="00C31575">
        <w:t>50</w:t>
      </w:r>
      <w:r w:rsidR="00DE2F77">
        <w:rPr>
          <w:rFonts w:hint="eastAsia"/>
        </w:rPr>
        <w:t>g</w:t>
      </w:r>
      <w:r w:rsidRPr="00DA419E">
        <w:rPr>
          <w:rFonts w:hint="eastAsia"/>
        </w:rPr>
        <w:t>。</w:t>
      </w:r>
    </w:p>
    <w:p w14:paraId="15E19DCB" w14:textId="135237B3" w:rsidR="00CE29C0" w:rsidRPr="00DA419E" w:rsidRDefault="00CE29C0" w:rsidP="00E44448">
      <w:pPr>
        <w:pStyle w:val="afffffffffff2"/>
      </w:pPr>
      <w:r w:rsidRPr="00DA419E">
        <w:rPr>
          <w:rFonts w:hint="eastAsia"/>
        </w:rPr>
        <w:t>胶枪、</w:t>
      </w:r>
      <w:r w:rsidR="00C31575">
        <w:rPr>
          <w:rFonts w:hint="eastAsia"/>
        </w:rPr>
        <w:t>胶带、</w:t>
      </w:r>
      <w:r w:rsidR="000E652F">
        <w:rPr>
          <w:rFonts w:hint="eastAsia"/>
        </w:rPr>
        <w:t>美工刀</w:t>
      </w:r>
      <w:r w:rsidRPr="00DA419E">
        <w:rPr>
          <w:rFonts w:hint="eastAsia"/>
        </w:rPr>
        <w:t>、护手尺、签字笔等自备。</w:t>
      </w:r>
    </w:p>
    <w:p w14:paraId="641279F7" w14:textId="42BF0015" w:rsidR="00AC04EC" w:rsidRDefault="00CE29C0" w:rsidP="00647881">
      <w:pPr>
        <w:pStyle w:val="affb"/>
        <w:spacing w:before="120" w:after="120"/>
      </w:pPr>
      <w:r>
        <w:rPr>
          <w:rFonts w:hint="eastAsia"/>
        </w:rPr>
        <w:t>测试内容：</w:t>
      </w:r>
      <w:r w:rsidR="00C41440">
        <w:rPr>
          <w:rFonts w:hint="eastAsia"/>
        </w:rPr>
        <w:t>木制弹射模型飞机制作、飞行</w:t>
      </w:r>
    </w:p>
    <w:p w14:paraId="1958F3B6" w14:textId="75E4955D" w:rsidR="00C41440" w:rsidRDefault="00302350" w:rsidP="00647881">
      <w:pPr>
        <w:pStyle w:val="affc"/>
        <w:spacing w:before="120" w:after="120"/>
      </w:pPr>
      <w:r>
        <w:rPr>
          <w:rFonts w:hint="eastAsia"/>
        </w:rPr>
        <w:t>测试要求</w:t>
      </w:r>
    </w:p>
    <w:p w14:paraId="3709BBE2" w14:textId="63BB1B9C" w:rsidR="00CE29C0" w:rsidRPr="00DA419E" w:rsidRDefault="00CE29C0" w:rsidP="004F2BB1">
      <w:pPr>
        <w:pStyle w:val="afffffffffff2"/>
      </w:pPr>
      <w:r w:rsidRPr="00DA419E">
        <w:rPr>
          <w:rFonts w:hint="eastAsia"/>
        </w:rPr>
        <w:t>50</w:t>
      </w:r>
      <w:r w:rsidR="00DE2F77">
        <w:rPr>
          <w:rFonts w:hint="eastAsia"/>
        </w:rPr>
        <w:t>min</w:t>
      </w:r>
      <w:r w:rsidRPr="00DA419E">
        <w:rPr>
          <w:rFonts w:hint="eastAsia"/>
        </w:rPr>
        <w:t xml:space="preserve">内使用锉刀、砂纸、粘合剂等工具，按照规定的图纸和材料完成1架木制弹射模型飞机的制作。                                </w:t>
      </w:r>
    </w:p>
    <w:p w14:paraId="0B799017" w14:textId="0B483FEC" w:rsidR="00CE29C0" w:rsidRPr="00DA419E" w:rsidRDefault="00CE29C0" w:rsidP="004F2BB1">
      <w:pPr>
        <w:pStyle w:val="afffffffffff2"/>
      </w:pPr>
      <w:r w:rsidRPr="00FF59C6">
        <w:rPr>
          <w:rFonts w:hint="eastAsia"/>
        </w:rPr>
        <w:t>3</w:t>
      </w:r>
      <w:r w:rsidR="00DE2F77" w:rsidRPr="00FF59C6">
        <w:rPr>
          <w:rFonts w:hint="eastAsia"/>
        </w:rPr>
        <w:t>min</w:t>
      </w:r>
      <w:r w:rsidRPr="00FF59C6">
        <w:rPr>
          <w:rFonts w:hint="eastAsia"/>
        </w:rPr>
        <w:t>内</w:t>
      </w:r>
      <w:r w:rsidR="00FF59C6" w:rsidRPr="008D6B37">
        <w:rPr>
          <w:rFonts w:hint="eastAsia"/>
        </w:rPr>
        <w:t>在规定场地进行模型飞机留空时间的飞行</w:t>
      </w:r>
      <w:r w:rsidR="00250996">
        <w:rPr>
          <w:rFonts w:hint="eastAsia"/>
        </w:rPr>
        <w:t>，以弹射方式起飞</w:t>
      </w:r>
      <w:r w:rsidR="00FF59C6" w:rsidRPr="008D6B37">
        <w:rPr>
          <w:rFonts w:hint="eastAsia"/>
        </w:rPr>
        <w:t>。</w:t>
      </w:r>
    </w:p>
    <w:p w14:paraId="31302683" w14:textId="6E157A75" w:rsidR="00CE29C0" w:rsidRPr="00DA419E" w:rsidRDefault="00CE29C0" w:rsidP="004F2BB1">
      <w:pPr>
        <w:pStyle w:val="afffffffffff2"/>
      </w:pPr>
      <w:r w:rsidRPr="00DA419E">
        <w:rPr>
          <w:rFonts w:hint="eastAsia"/>
        </w:rPr>
        <w:t>每名测试者每次测试有</w:t>
      </w:r>
      <w:r w:rsidR="00250996">
        <w:rPr>
          <w:rFonts w:hint="eastAsia"/>
        </w:rPr>
        <w:t>2</w:t>
      </w:r>
      <w:r w:rsidRPr="00DA419E">
        <w:rPr>
          <w:rFonts w:hint="eastAsia"/>
        </w:rPr>
        <w:t>次飞行机会，取高的一次飞行得分作为测试成绩。</w:t>
      </w:r>
    </w:p>
    <w:p w14:paraId="048A5893" w14:textId="59048C54" w:rsidR="00C41440" w:rsidRDefault="00C41440" w:rsidP="00647881">
      <w:pPr>
        <w:pStyle w:val="affc"/>
        <w:spacing w:before="120" w:after="120"/>
      </w:pPr>
      <w:r>
        <w:rPr>
          <w:rFonts w:hint="eastAsia"/>
        </w:rPr>
        <w:t>评分规则</w:t>
      </w:r>
    </w:p>
    <w:p w14:paraId="2DD11761" w14:textId="744C1BCA" w:rsidR="00FF59C6" w:rsidRDefault="00FF59C6" w:rsidP="00FF59C6">
      <w:pPr>
        <w:pStyle w:val="affd"/>
        <w:spacing w:before="120" w:after="120"/>
      </w:pPr>
      <w:r w:rsidRPr="00FF59C6">
        <w:rPr>
          <w:rFonts w:hint="eastAsia"/>
        </w:rPr>
        <w:t>总得分=制作分+飞行分。</w:t>
      </w:r>
    </w:p>
    <w:p w14:paraId="3DCD3AEC" w14:textId="1E6F45AF" w:rsidR="00CE29C0" w:rsidRDefault="00CE29C0" w:rsidP="00DA419E">
      <w:pPr>
        <w:pStyle w:val="affd"/>
        <w:spacing w:before="120" w:after="120"/>
      </w:pPr>
      <w:r>
        <w:rPr>
          <w:rFonts w:hint="eastAsia"/>
        </w:rPr>
        <w:t>制作分（权重60%）：满分为100分。</w:t>
      </w:r>
    </w:p>
    <w:p w14:paraId="75B3C7D4" w14:textId="38496C7B" w:rsidR="00CE29C0" w:rsidRDefault="00CE29C0" w:rsidP="00DA419E">
      <w:pPr>
        <w:pStyle w:val="af2"/>
      </w:pPr>
      <w:r>
        <w:rPr>
          <w:rFonts w:hint="eastAsia"/>
        </w:rPr>
        <w:t>制作评分按照制作分评分通用规则执行</w:t>
      </w:r>
      <w:r w:rsidR="005F353E">
        <w:rPr>
          <w:rFonts w:hint="eastAsia"/>
        </w:rPr>
        <w:t>。</w:t>
      </w:r>
    </w:p>
    <w:p w14:paraId="0D05FD7D" w14:textId="4A50EC51" w:rsidR="00CE29C0" w:rsidRDefault="00CE29C0" w:rsidP="00DA419E">
      <w:pPr>
        <w:pStyle w:val="af2"/>
      </w:pPr>
      <w:r>
        <w:rPr>
          <w:rFonts w:hint="eastAsia"/>
        </w:rPr>
        <w:t>制作得分=得分×权重。</w:t>
      </w:r>
    </w:p>
    <w:p w14:paraId="39DA666C" w14:textId="5D337848" w:rsidR="00CE29C0" w:rsidRDefault="00CE29C0" w:rsidP="00DA419E">
      <w:pPr>
        <w:pStyle w:val="affd"/>
        <w:spacing w:before="120" w:after="120"/>
      </w:pPr>
      <w:r>
        <w:rPr>
          <w:rFonts w:hint="eastAsia"/>
        </w:rPr>
        <w:t>飞行分（权重为40%）：留空飞行满分时间为10</w:t>
      </w:r>
      <w:r w:rsidR="00122614">
        <w:rPr>
          <w:rFonts w:hint="eastAsia"/>
        </w:rPr>
        <w:t>s</w:t>
      </w:r>
      <w:r>
        <w:rPr>
          <w:rFonts w:hint="eastAsia"/>
        </w:rPr>
        <w:t>。</w:t>
      </w:r>
    </w:p>
    <w:p w14:paraId="019AAC51" w14:textId="77777777" w:rsidR="00516184" w:rsidRDefault="00516184" w:rsidP="00516184">
      <w:pPr>
        <w:pStyle w:val="af2"/>
      </w:pPr>
      <w:r>
        <w:rPr>
          <w:rFonts w:hint="eastAsia"/>
        </w:rPr>
        <w:t>飞行分评分按照飞行分通用规则执行。</w:t>
      </w:r>
    </w:p>
    <w:p w14:paraId="0A98180D" w14:textId="43415F38" w:rsidR="00CE29C0" w:rsidRDefault="00CE29C0" w:rsidP="00DA419E">
      <w:pPr>
        <w:pStyle w:val="af2"/>
      </w:pPr>
      <w:r>
        <w:rPr>
          <w:rFonts w:hint="eastAsia"/>
        </w:rPr>
        <w:t>飞行得分=飞行时间/满分时间×100×权重</w:t>
      </w:r>
    </w:p>
    <w:p w14:paraId="4A74AF82" w14:textId="41DC0BD8" w:rsidR="00C41440" w:rsidRDefault="00C41440" w:rsidP="00647881">
      <w:pPr>
        <w:pStyle w:val="affc"/>
        <w:spacing w:before="120" w:after="120"/>
      </w:pPr>
      <w:r>
        <w:rPr>
          <w:rFonts w:hint="eastAsia"/>
        </w:rPr>
        <w:t>场地要求</w:t>
      </w:r>
    </w:p>
    <w:p w14:paraId="47D82EC0" w14:textId="40A02558" w:rsidR="00CE29C0" w:rsidRDefault="00A73410" w:rsidP="00DA419E">
      <w:pPr>
        <w:pStyle w:val="afffff1"/>
        <w:ind w:firstLine="420"/>
      </w:pPr>
      <w:r>
        <w:rPr>
          <w:rFonts w:hint="eastAsia"/>
        </w:rPr>
        <w:t>测试场地</w:t>
      </w:r>
      <w:r w:rsidR="00CE29C0">
        <w:rPr>
          <w:rFonts w:hint="eastAsia"/>
        </w:rPr>
        <w:t>周边空域开阔，100</w:t>
      </w:r>
      <w:r w:rsidR="00FF4482">
        <w:rPr>
          <w:rFonts w:hint="eastAsia"/>
        </w:rPr>
        <w:t>m</w:t>
      </w:r>
      <w:r w:rsidR="00CE29C0">
        <w:rPr>
          <w:rFonts w:hint="eastAsia"/>
        </w:rPr>
        <w:t>范围无高大建筑物、树木、路灯等，200</w:t>
      </w:r>
      <w:r w:rsidR="00FF4482">
        <w:rPr>
          <w:rFonts w:hint="eastAsia"/>
        </w:rPr>
        <w:t>m</w:t>
      </w:r>
      <w:r w:rsidR="00CE29C0">
        <w:rPr>
          <w:rFonts w:hint="eastAsia"/>
        </w:rPr>
        <w:t>内没有高压电线。</w:t>
      </w:r>
    </w:p>
    <w:p w14:paraId="797DD93A" w14:textId="11F89211" w:rsidR="00C41440" w:rsidRPr="001C2640" w:rsidRDefault="00C41440" w:rsidP="00647881">
      <w:pPr>
        <w:pStyle w:val="affc"/>
        <w:spacing w:before="120" w:after="120"/>
      </w:pPr>
      <w:r w:rsidRPr="001C2640">
        <w:rPr>
          <w:rFonts w:hint="eastAsia"/>
        </w:rPr>
        <w:t>器材要求</w:t>
      </w:r>
    </w:p>
    <w:p w14:paraId="2B7705F0" w14:textId="00D96915" w:rsidR="00CE29C0" w:rsidRPr="00DA419E" w:rsidRDefault="00CE29C0" w:rsidP="00DA419E">
      <w:pPr>
        <w:pStyle w:val="affd"/>
        <w:spacing w:before="120" w:after="120"/>
        <w:rPr>
          <w:rFonts w:ascii="宋体" w:eastAsia="宋体" w:hAnsi="宋体"/>
        </w:rPr>
      </w:pPr>
      <w:r w:rsidRPr="00DA419E">
        <w:rPr>
          <w:rFonts w:ascii="宋体" w:eastAsia="宋体" w:hAnsi="宋体" w:hint="eastAsia"/>
        </w:rPr>
        <w:t>制作</w:t>
      </w:r>
      <w:proofErr w:type="gramStart"/>
      <w:r w:rsidRPr="00DA419E">
        <w:rPr>
          <w:rFonts w:ascii="宋体" w:eastAsia="宋体" w:hAnsi="宋体" w:hint="eastAsia"/>
        </w:rPr>
        <w:t>套材</w:t>
      </w:r>
      <w:r w:rsidR="00EC11D8">
        <w:rPr>
          <w:rFonts w:ascii="宋体" w:eastAsia="宋体" w:hAnsi="宋体" w:hint="eastAsia"/>
        </w:rPr>
        <w:t>各</w:t>
      </w:r>
      <w:proofErr w:type="gramEnd"/>
      <w:r w:rsidR="00EC11D8">
        <w:rPr>
          <w:rFonts w:ascii="宋体" w:eastAsia="宋体" w:hAnsi="宋体" w:hint="eastAsia"/>
        </w:rPr>
        <w:t>部件</w:t>
      </w:r>
      <w:r w:rsidRPr="00DA419E">
        <w:rPr>
          <w:rFonts w:ascii="宋体" w:eastAsia="宋体" w:hAnsi="宋体" w:hint="eastAsia"/>
        </w:rPr>
        <w:t>材质</w:t>
      </w:r>
      <w:r w:rsidR="00EC11D8">
        <w:rPr>
          <w:rFonts w:ascii="宋体" w:eastAsia="宋体" w:hAnsi="宋体" w:hint="eastAsia"/>
        </w:rPr>
        <w:t>和尺寸</w:t>
      </w:r>
      <w:r w:rsidR="002F3698">
        <w:rPr>
          <w:rFonts w:ascii="宋体" w:eastAsia="宋体" w:hAnsi="宋体" w:hint="eastAsia"/>
        </w:rPr>
        <w:t>要求</w:t>
      </w:r>
      <w:r w:rsidR="00640590">
        <w:rPr>
          <w:rFonts w:ascii="宋体" w:eastAsia="宋体" w:hAnsi="宋体" w:hint="eastAsia"/>
        </w:rPr>
        <w:t>见</w:t>
      </w:r>
      <w:r w:rsidR="002F3698">
        <w:rPr>
          <w:rFonts w:ascii="宋体" w:eastAsia="宋体" w:hAnsi="宋体" w:hint="eastAsia"/>
        </w:rPr>
        <w:t>表F</w:t>
      </w:r>
      <w:r w:rsidR="002F3698">
        <w:rPr>
          <w:rFonts w:ascii="宋体" w:eastAsia="宋体" w:hAnsi="宋体"/>
        </w:rPr>
        <w:t>.1</w:t>
      </w:r>
      <w:r w:rsidR="002F3698">
        <w:rPr>
          <w:rFonts w:ascii="宋体" w:eastAsia="宋体" w:hAnsi="宋体" w:hint="eastAsia"/>
        </w:rPr>
        <w:t>。</w:t>
      </w:r>
      <w:r w:rsidRPr="00DA419E">
        <w:rPr>
          <w:rFonts w:ascii="宋体" w:eastAsia="宋体" w:hAnsi="宋体" w:hint="eastAsia"/>
        </w:rPr>
        <w:t>由</w:t>
      </w:r>
      <w:r w:rsidR="00DA419E" w:rsidRPr="00DA419E">
        <w:rPr>
          <w:rFonts w:ascii="宋体" w:eastAsia="宋体" w:hAnsi="宋体" w:hint="eastAsia"/>
        </w:rPr>
        <w:t>测试组织方</w:t>
      </w:r>
      <w:r w:rsidRPr="00DA419E">
        <w:rPr>
          <w:rFonts w:ascii="宋体" w:eastAsia="宋体" w:hAnsi="宋体" w:hint="eastAsia"/>
        </w:rPr>
        <w:t>提供。</w:t>
      </w:r>
    </w:p>
    <w:p w14:paraId="5E3A3764" w14:textId="5724CDD3" w:rsidR="00C41440" w:rsidRPr="009B04B2" w:rsidRDefault="00CE29C0" w:rsidP="00DA419E">
      <w:pPr>
        <w:pStyle w:val="affd"/>
        <w:spacing w:before="120" w:after="120"/>
        <w:rPr>
          <w:rFonts w:ascii="宋体" w:eastAsia="宋体" w:hAnsi="宋体"/>
        </w:rPr>
      </w:pPr>
      <w:r w:rsidRPr="009B04B2">
        <w:rPr>
          <w:rFonts w:ascii="宋体" w:eastAsia="宋体" w:hAnsi="宋体" w:hint="eastAsia"/>
        </w:rPr>
        <w:t>制作图纸</w:t>
      </w:r>
      <w:r w:rsidR="00C47A06" w:rsidRPr="009B04B2">
        <w:rPr>
          <w:rFonts w:ascii="宋体" w:eastAsia="宋体" w:hAnsi="宋体" w:hint="eastAsia"/>
        </w:rPr>
        <w:t>见图</w:t>
      </w:r>
      <w:r w:rsidR="00090D72" w:rsidRPr="009B04B2">
        <w:rPr>
          <w:rFonts w:ascii="宋体" w:eastAsia="宋体" w:hAnsi="宋体" w:hint="eastAsia"/>
        </w:rPr>
        <w:t>F</w:t>
      </w:r>
      <w:r w:rsidR="00090D72" w:rsidRPr="009B04B2">
        <w:rPr>
          <w:rFonts w:ascii="宋体" w:eastAsia="宋体" w:hAnsi="宋体"/>
        </w:rPr>
        <w:t>.1</w:t>
      </w:r>
      <w:r w:rsidR="00090D72" w:rsidRPr="009B04B2">
        <w:rPr>
          <w:rFonts w:ascii="宋体" w:eastAsia="宋体" w:hAnsi="宋体" w:hint="eastAsia"/>
        </w:rPr>
        <w:t>。</w:t>
      </w:r>
    </w:p>
    <w:p w14:paraId="6E3C27C3" w14:textId="40CE9D6F" w:rsidR="00C47A06" w:rsidRDefault="00640590" w:rsidP="00640590">
      <w:pPr>
        <w:pStyle w:val="aff"/>
        <w:spacing w:before="120" w:after="120"/>
      </w:pPr>
      <w:r w:rsidRPr="00DC7FA6">
        <w:rPr>
          <w:rFonts w:hint="eastAsia"/>
        </w:rPr>
        <w:t>木制弹射模型飞机主要部件材质</w:t>
      </w:r>
    </w:p>
    <w:p w14:paraId="517A908D" w14:textId="6696D825" w:rsidR="00DC7FA6" w:rsidRPr="00DC7FA6" w:rsidRDefault="00DC7FA6" w:rsidP="00EC11D8">
      <w:pPr>
        <w:pStyle w:val="afffff1"/>
        <w:ind w:right="840" w:firstLineChars="3200" w:firstLine="6720"/>
      </w:pPr>
      <w:r>
        <w:rPr>
          <w:rFonts w:hint="eastAsia"/>
        </w:rPr>
        <w:t>单位：mm</w:t>
      </w:r>
    </w:p>
    <w:tbl>
      <w:tblPr>
        <w:tblStyle w:val="affffffffff2"/>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29"/>
        <w:gridCol w:w="1930"/>
        <w:gridCol w:w="1930"/>
      </w:tblGrid>
      <w:tr w:rsidR="00640590" w:rsidRPr="00DC7FA6" w14:paraId="0E19F56F" w14:textId="77777777" w:rsidTr="00EC11D8">
        <w:trPr>
          <w:trHeight w:val="239"/>
          <w:tblHeader/>
          <w:jc w:val="center"/>
        </w:trPr>
        <w:tc>
          <w:tcPr>
            <w:tcW w:w="1929" w:type="dxa"/>
            <w:tcBorders>
              <w:top w:val="single" w:sz="8" w:space="0" w:color="auto"/>
              <w:bottom w:val="single" w:sz="8" w:space="0" w:color="auto"/>
            </w:tcBorders>
            <w:shd w:val="clear" w:color="auto" w:fill="auto"/>
            <w:vAlign w:val="center"/>
          </w:tcPr>
          <w:p w14:paraId="49918458" w14:textId="53A21937" w:rsidR="00640590" w:rsidRPr="00DC7FA6" w:rsidRDefault="00640590" w:rsidP="00DB0E5B">
            <w:pPr>
              <w:pStyle w:val="affffffffff"/>
            </w:pPr>
            <w:r w:rsidRPr="00DC7FA6">
              <w:rPr>
                <w:rFonts w:hint="eastAsia"/>
              </w:rPr>
              <w:t>部件名称</w:t>
            </w:r>
          </w:p>
        </w:tc>
        <w:tc>
          <w:tcPr>
            <w:tcW w:w="1930" w:type="dxa"/>
            <w:tcBorders>
              <w:top w:val="single" w:sz="8" w:space="0" w:color="auto"/>
              <w:bottom w:val="single" w:sz="8" w:space="0" w:color="auto"/>
            </w:tcBorders>
            <w:shd w:val="clear" w:color="auto" w:fill="auto"/>
            <w:vAlign w:val="center"/>
          </w:tcPr>
          <w:p w14:paraId="6E8F0094" w14:textId="5E6B8BCB" w:rsidR="00640590" w:rsidRPr="00DC7FA6" w:rsidRDefault="00640590" w:rsidP="00DB0E5B">
            <w:pPr>
              <w:pStyle w:val="affffffffff"/>
            </w:pPr>
            <w:r w:rsidRPr="00DC7FA6">
              <w:rPr>
                <w:rFonts w:hint="eastAsia"/>
              </w:rPr>
              <w:t>材料</w:t>
            </w:r>
          </w:p>
        </w:tc>
        <w:tc>
          <w:tcPr>
            <w:tcW w:w="1930" w:type="dxa"/>
            <w:tcBorders>
              <w:top w:val="single" w:sz="8" w:space="0" w:color="auto"/>
              <w:bottom w:val="single" w:sz="8" w:space="0" w:color="auto"/>
            </w:tcBorders>
            <w:shd w:val="clear" w:color="auto" w:fill="auto"/>
            <w:vAlign w:val="center"/>
          </w:tcPr>
          <w:p w14:paraId="7F161B15" w14:textId="1FCBBC12" w:rsidR="00640590" w:rsidRPr="00DC7FA6" w:rsidRDefault="00DC7FA6" w:rsidP="00DB0E5B">
            <w:pPr>
              <w:pStyle w:val="affffffffff"/>
            </w:pPr>
            <w:r w:rsidRPr="00DC7FA6">
              <w:rPr>
                <w:rFonts w:hint="eastAsia"/>
              </w:rPr>
              <w:t>尺寸（长×宽×高）</w:t>
            </w:r>
          </w:p>
        </w:tc>
      </w:tr>
      <w:tr w:rsidR="002F3698" w:rsidRPr="00DC7FA6" w14:paraId="29F551B0" w14:textId="77777777" w:rsidTr="00EC11D8">
        <w:trPr>
          <w:trHeight w:val="233"/>
          <w:jc w:val="center"/>
        </w:trPr>
        <w:tc>
          <w:tcPr>
            <w:tcW w:w="1929" w:type="dxa"/>
            <w:shd w:val="clear" w:color="auto" w:fill="auto"/>
            <w:vAlign w:val="center"/>
          </w:tcPr>
          <w:p w14:paraId="42C8F8D1" w14:textId="07FDF12F" w:rsidR="002F3698" w:rsidRPr="00DC7FA6" w:rsidRDefault="002F3698" w:rsidP="00EC11D8">
            <w:pPr>
              <w:pStyle w:val="affffffffff"/>
              <w:jc w:val="left"/>
            </w:pPr>
            <w:r w:rsidRPr="00DC7FA6">
              <w:rPr>
                <w:rFonts w:hint="eastAsia"/>
              </w:rPr>
              <w:t>机身</w:t>
            </w:r>
          </w:p>
        </w:tc>
        <w:tc>
          <w:tcPr>
            <w:tcW w:w="1930" w:type="dxa"/>
            <w:shd w:val="clear" w:color="auto" w:fill="auto"/>
            <w:vAlign w:val="center"/>
          </w:tcPr>
          <w:p w14:paraId="32FE4531" w14:textId="40085BEB" w:rsidR="002F3698" w:rsidRPr="00DC7FA6" w:rsidRDefault="002F3698" w:rsidP="00EC11D8">
            <w:pPr>
              <w:pStyle w:val="affffffffff"/>
              <w:jc w:val="left"/>
            </w:pPr>
            <w:r w:rsidRPr="00DC7FA6">
              <w:rPr>
                <w:rFonts w:hint="eastAsia"/>
              </w:rPr>
              <w:t>桐木</w:t>
            </w:r>
          </w:p>
        </w:tc>
        <w:tc>
          <w:tcPr>
            <w:tcW w:w="1930" w:type="dxa"/>
            <w:shd w:val="clear" w:color="auto" w:fill="auto"/>
            <w:vAlign w:val="center"/>
          </w:tcPr>
          <w:p w14:paraId="5FB1256B" w14:textId="716FCC56" w:rsidR="002F3698" w:rsidRPr="00DC7FA6" w:rsidRDefault="00DC7FA6" w:rsidP="00EC11D8">
            <w:pPr>
              <w:pStyle w:val="affffffffff"/>
              <w:jc w:val="left"/>
            </w:pPr>
            <w:r w:rsidRPr="00DC7FA6">
              <w:rPr>
                <w:rFonts w:hint="eastAsia"/>
              </w:rPr>
              <w:t>3</w:t>
            </w:r>
            <w:r w:rsidRPr="00DC7FA6">
              <w:t>0</w:t>
            </w:r>
            <w:r w:rsidRPr="00DC7FA6">
              <w:rPr>
                <w:rFonts w:hint="eastAsia"/>
              </w:rPr>
              <w:t>×</w:t>
            </w:r>
            <w:r w:rsidRPr="00DC7FA6">
              <w:t>20</w:t>
            </w:r>
            <w:r w:rsidRPr="00DC7FA6">
              <w:rPr>
                <w:rFonts w:hint="eastAsia"/>
              </w:rPr>
              <w:t>×</w:t>
            </w:r>
            <w:r w:rsidRPr="00DC7FA6">
              <w:t>310</w:t>
            </w:r>
          </w:p>
        </w:tc>
      </w:tr>
      <w:tr w:rsidR="002F3698" w:rsidRPr="00DC7FA6" w14:paraId="45152952" w14:textId="77777777" w:rsidTr="00EC11D8">
        <w:trPr>
          <w:trHeight w:val="239"/>
          <w:jc w:val="center"/>
        </w:trPr>
        <w:tc>
          <w:tcPr>
            <w:tcW w:w="1929" w:type="dxa"/>
            <w:shd w:val="clear" w:color="auto" w:fill="auto"/>
            <w:vAlign w:val="center"/>
          </w:tcPr>
          <w:p w14:paraId="434BA248" w14:textId="3477CED2" w:rsidR="002F3698" w:rsidRPr="00DC7FA6" w:rsidRDefault="002F3698" w:rsidP="00EC11D8">
            <w:pPr>
              <w:pStyle w:val="affffffffff"/>
              <w:jc w:val="left"/>
            </w:pPr>
            <w:r w:rsidRPr="00DC7FA6">
              <w:rPr>
                <w:rFonts w:hint="eastAsia"/>
              </w:rPr>
              <w:t>机翼</w:t>
            </w:r>
          </w:p>
        </w:tc>
        <w:tc>
          <w:tcPr>
            <w:tcW w:w="1930" w:type="dxa"/>
            <w:shd w:val="clear" w:color="auto" w:fill="auto"/>
            <w:vAlign w:val="center"/>
          </w:tcPr>
          <w:p w14:paraId="479D79B9" w14:textId="1BBB1B6B" w:rsidR="002F3698" w:rsidRPr="00DC7FA6" w:rsidRDefault="002F3698" w:rsidP="00EC11D8">
            <w:pPr>
              <w:pStyle w:val="affffffffff"/>
              <w:jc w:val="left"/>
            </w:pPr>
            <w:r w:rsidRPr="00DC7FA6">
              <w:rPr>
                <w:rFonts w:hint="eastAsia"/>
              </w:rPr>
              <w:t>轻木</w:t>
            </w:r>
          </w:p>
        </w:tc>
        <w:tc>
          <w:tcPr>
            <w:tcW w:w="1930" w:type="dxa"/>
            <w:shd w:val="clear" w:color="auto" w:fill="auto"/>
            <w:vAlign w:val="center"/>
          </w:tcPr>
          <w:p w14:paraId="7F5398AD" w14:textId="190888D4" w:rsidR="002F3698" w:rsidRPr="00DC7FA6" w:rsidRDefault="00DC7FA6" w:rsidP="00EC11D8">
            <w:pPr>
              <w:pStyle w:val="affffffffff"/>
              <w:jc w:val="left"/>
            </w:pPr>
            <w:r w:rsidRPr="00DC7FA6">
              <w:rPr>
                <w:rFonts w:hint="eastAsia"/>
              </w:rPr>
              <w:t>3×</w:t>
            </w:r>
            <w:r w:rsidRPr="00DC7FA6">
              <w:t>55</w:t>
            </w:r>
            <w:r w:rsidRPr="00DC7FA6">
              <w:rPr>
                <w:rFonts w:hint="eastAsia"/>
              </w:rPr>
              <w:t>×</w:t>
            </w:r>
            <w:r w:rsidRPr="00DC7FA6">
              <w:t>250</w:t>
            </w:r>
          </w:p>
        </w:tc>
      </w:tr>
      <w:tr w:rsidR="002F3698" w:rsidRPr="00DC7FA6" w14:paraId="626FBD58" w14:textId="77777777" w:rsidTr="00EC11D8">
        <w:trPr>
          <w:trHeight w:val="233"/>
          <w:jc w:val="center"/>
        </w:trPr>
        <w:tc>
          <w:tcPr>
            <w:tcW w:w="1929" w:type="dxa"/>
            <w:shd w:val="clear" w:color="auto" w:fill="auto"/>
            <w:vAlign w:val="center"/>
          </w:tcPr>
          <w:p w14:paraId="57DF0E06" w14:textId="741892BC" w:rsidR="002F3698" w:rsidRPr="00DC7FA6" w:rsidRDefault="002F3698" w:rsidP="00EC11D8">
            <w:pPr>
              <w:pStyle w:val="affffffffff"/>
              <w:jc w:val="left"/>
            </w:pPr>
            <w:r w:rsidRPr="00DC7FA6">
              <w:rPr>
                <w:rFonts w:hint="eastAsia"/>
              </w:rPr>
              <w:t>水平尾翼</w:t>
            </w:r>
          </w:p>
        </w:tc>
        <w:tc>
          <w:tcPr>
            <w:tcW w:w="1930" w:type="dxa"/>
            <w:shd w:val="clear" w:color="auto" w:fill="auto"/>
            <w:vAlign w:val="center"/>
          </w:tcPr>
          <w:p w14:paraId="2329D0DA" w14:textId="7417A891" w:rsidR="002F3698" w:rsidRPr="00DC7FA6" w:rsidRDefault="002F3698" w:rsidP="00EC11D8">
            <w:pPr>
              <w:pStyle w:val="affffffffff"/>
              <w:jc w:val="left"/>
            </w:pPr>
            <w:r w:rsidRPr="00DC7FA6">
              <w:rPr>
                <w:rFonts w:hint="eastAsia"/>
              </w:rPr>
              <w:t>桐木</w:t>
            </w:r>
          </w:p>
        </w:tc>
        <w:tc>
          <w:tcPr>
            <w:tcW w:w="1930" w:type="dxa"/>
            <w:shd w:val="clear" w:color="auto" w:fill="auto"/>
            <w:vAlign w:val="center"/>
          </w:tcPr>
          <w:p w14:paraId="163DF86A" w14:textId="29220DD5" w:rsidR="002F3698" w:rsidRPr="00DC7FA6" w:rsidRDefault="00DC7FA6" w:rsidP="00EC11D8">
            <w:pPr>
              <w:pStyle w:val="affffffffff"/>
              <w:jc w:val="left"/>
            </w:pPr>
            <w:r w:rsidRPr="00DC7FA6">
              <w:rPr>
                <w:rFonts w:hint="eastAsia"/>
              </w:rPr>
              <w:t>1×</w:t>
            </w:r>
            <w:r w:rsidRPr="00DC7FA6">
              <w:t>40</w:t>
            </w:r>
            <w:r w:rsidRPr="00DC7FA6">
              <w:rPr>
                <w:rFonts w:hint="eastAsia"/>
              </w:rPr>
              <w:t>×</w:t>
            </w:r>
            <w:r w:rsidRPr="00DC7FA6">
              <w:t>130</w:t>
            </w:r>
          </w:p>
        </w:tc>
      </w:tr>
      <w:tr w:rsidR="002F3698" w:rsidRPr="00DC7FA6" w14:paraId="18D3F3D2" w14:textId="77777777" w:rsidTr="00EC11D8">
        <w:trPr>
          <w:trHeight w:val="233"/>
          <w:jc w:val="center"/>
        </w:trPr>
        <w:tc>
          <w:tcPr>
            <w:tcW w:w="1929" w:type="dxa"/>
            <w:shd w:val="clear" w:color="auto" w:fill="auto"/>
            <w:vAlign w:val="center"/>
          </w:tcPr>
          <w:p w14:paraId="73BFB3B4" w14:textId="5A29FC8A" w:rsidR="002F3698" w:rsidRPr="00DC7FA6" w:rsidRDefault="002F3698" w:rsidP="00EC11D8">
            <w:pPr>
              <w:pStyle w:val="affffffffff"/>
              <w:jc w:val="left"/>
            </w:pPr>
            <w:r w:rsidRPr="00DC7FA6">
              <w:rPr>
                <w:rFonts w:hint="eastAsia"/>
              </w:rPr>
              <w:t>垂直尾翼</w:t>
            </w:r>
          </w:p>
        </w:tc>
        <w:tc>
          <w:tcPr>
            <w:tcW w:w="1930" w:type="dxa"/>
            <w:shd w:val="clear" w:color="auto" w:fill="auto"/>
            <w:vAlign w:val="center"/>
          </w:tcPr>
          <w:p w14:paraId="1C5DFF52" w14:textId="4AAAB491" w:rsidR="002F3698" w:rsidRPr="00DC7FA6" w:rsidRDefault="002F3698" w:rsidP="00EC11D8">
            <w:pPr>
              <w:pStyle w:val="affffffffff"/>
              <w:jc w:val="left"/>
            </w:pPr>
            <w:r w:rsidRPr="00DC7FA6">
              <w:rPr>
                <w:rFonts w:hint="eastAsia"/>
              </w:rPr>
              <w:t>桐木</w:t>
            </w:r>
          </w:p>
        </w:tc>
        <w:tc>
          <w:tcPr>
            <w:tcW w:w="1930" w:type="dxa"/>
            <w:shd w:val="clear" w:color="auto" w:fill="auto"/>
            <w:vAlign w:val="center"/>
          </w:tcPr>
          <w:p w14:paraId="5D18BB3D" w14:textId="221B5327" w:rsidR="002F3698" w:rsidRPr="00DC7FA6" w:rsidRDefault="00DC7FA6" w:rsidP="00EC11D8">
            <w:pPr>
              <w:pStyle w:val="affffffffff"/>
              <w:jc w:val="left"/>
            </w:pPr>
            <w:r w:rsidRPr="00DC7FA6">
              <w:rPr>
                <w:rFonts w:hint="eastAsia"/>
              </w:rPr>
              <w:t>1×</w:t>
            </w:r>
            <w:r w:rsidRPr="00DC7FA6">
              <w:t>50</w:t>
            </w:r>
            <w:r w:rsidRPr="00DC7FA6">
              <w:rPr>
                <w:rFonts w:hint="eastAsia"/>
              </w:rPr>
              <w:t>×</w:t>
            </w:r>
            <w:r w:rsidRPr="00DC7FA6">
              <w:t>50</w:t>
            </w:r>
          </w:p>
        </w:tc>
      </w:tr>
      <w:tr w:rsidR="002F3698" w:rsidRPr="00DC7FA6" w14:paraId="24E05A47" w14:textId="77777777" w:rsidTr="00EC11D8">
        <w:trPr>
          <w:trHeight w:val="239"/>
          <w:jc w:val="center"/>
        </w:trPr>
        <w:tc>
          <w:tcPr>
            <w:tcW w:w="1929" w:type="dxa"/>
            <w:shd w:val="clear" w:color="auto" w:fill="auto"/>
            <w:vAlign w:val="center"/>
          </w:tcPr>
          <w:p w14:paraId="163D7EE8" w14:textId="387F6CAC" w:rsidR="002F3698" w:rsidRPr="00DC7FA6" w:rsidRDefault="002F3698" w:rsidP="00EC11D8">
            <w:pPr>
              <w:pStyle w:val="affffffffff"/>
              <w:jc w:val="left"/>
            </w:pPr>
            <w:r w:rsidRPr="00DC7FA6">
              <w:rPr>
                <w:rFonts w:hint="eastAsia"/>
              </w:rPr>
              <w:t>弹射钩</w:t>
            </w:r>
          </w:p>
        </w:tc>
        <w:tc>
          <w:tcPr>
            <w:tcW w:w="1930" w:type="dxa"/>
            <w:shd w:val="clear" w:color="auto" w:fill="auto"/>
            <w:vAlign w:val="center"/>
          </w:tcPr>
          <w:p w14:paraId="503A45EC" w14:textId="11DDFC1D" w:rsidR="002F3698" w:rsidRPr="00DC7FA6" w:rsidRDefault="002F3698" w:rsidP="00EC11D8">
            <w:pPr>
              <w:pStyle w:val="affffffffff"/>
              <w:jc w:val="left"/>
            </w:pPr>
            <w:r w:rsidRPr="00DC7FA6">
              <w:rPr>
                <w:rFonts w:hint="eastAsia"/>
              </w:rPr>
              <w:t>大头针</w:t>
            </w:r>
          </w:p>
        </w:tc>
        <w:tc>
          <w:tcPr>
            <w:tcW w:w="1930" w:type="dxa"/>
            <w:shd w:val="clear" w:color="auto" w:fill="auto"/>
            <w:vAlign w:val="center"/>
          </w:tcPr>
          <w:p w14:paraId="66995F0D" w14:textId="6EF323AE" w:rsidR="002F3698" w:rsidRPr="00DC7FA6" w:rsidRDefault="00DC7FA6" w:rsidP="00EC11D8">
            <w:pPr>
              <w:pStyle w:val="affffffffff"/>
              <w:jc w:val="left"/>
            </w:pPr>
            <w:r w:rsidRPr="00DC7FA6">
              <w:rPr>
                <w:rFonts w:hint="eastAsia"/>
              </w:rPr>
              <w:t>—</w:t>
            </w:r>
          </w:p>
        </w:tc>
      </w:tr>
      <w:tr w:rsidR="001C2640" w:rsidRPr="00DC7FA6" w14:paraId="2688805A" w14:textId="77777777" w:rsidTr="00EC11D8">
        <w:trPr>
          <w:trHeight w:val="239"/>
          <w:jc w:val="center"/>
        </w:trPr>
        <w:tc>
          <w:tcPr>
            <w:tcW w:w="1929" w:type="dxa"/>
            <w:shd w:val="clear" w:color="auto" w:fill="auto"/>
            <w:vAlign w:val="center"/>
          </w:tcPr>
          <w:p w14:paraId="4D311750" w14:textId="121A078C" w:rsidR="001C2640" w:rsidRPr="00DC7FA6" w:rsidRDefault="001C2640" w:rsidP="00EC11D8">
            <w:pPr>
              <w:pStyle w:val="affffffffff"/>
              <w:jc w:val="left"/>
            </w:pPr>
            <w:r>
              <w:rPr>
                <w:rFonts w:hint="eastAsia"/>
              </w:rPr>
              <w:t>防撞头</w:t>
            </w:r>
          </w:p>
        </w:tc>
        <w:tc>
          <w:tcPr>
            <w:tcW w:w="1930" w:type="dxa"/>
            <w:shd w:val="clear" w:color="auto" w:fill="auto"/>
            <w:vAlign w:val="center"/>
          </w:tcPr>
          <w:p w14:paraId="6F584920" w14:textId="4C506F0D" w:rsidR="001C2640" w:rsidRPr="00DC7FA6" w:rsidRDefault="001C2640" w:rsidP="00EC11D8">
            <w:pPr>
              <w:pStyle w:val="affffffffff"/>
              <w:jc w:val="left"/>
            </w:pPr>
            <w:r>
              <w:rPr>
                <w:rFonts w:hint="eastAsia"/>
              </w:rPr>
              <w:t>硅胶</w:t>
            </w:r>
          </w:p>
        </w:tc>
        <w:tc>
          <w:tcPr>
            <w:tcW w:w="1930" w:type="dxa"/>
            <w:shd w:val="clear" w:color="auto" w:fill="auto"/>
            <w:vAlign w:val="center"/>
          </w:tcPr>
          <w:p w14:paraId="28FA5480" w14:textId="740970EA" w:rsidR="001C2640" w:rsidRPr="00DC7FA6" w:rsidRDefault="001C2640" w:rsidP="00EC11D8">
            <w:pPr>
              <w:pStyle w:val="affffffffff"/>
              <w:jc w:val="left"/>
            </w:pPr>
            <w:r w:rsidRPr="00DC7FA6">
              <w:rPr>
                <w:rFonts w:hint="eastAsia"/>
              </w:rPr>
              <w:t>—</w:t>
            </w:r>
          </w:p>
        </w:tc>
      </w:tr>
    </w:tbl>
    <w:p w14:paraId="19E2CE12" w14:textId="2A316ABD" w:rsidR="00640590" w:rsidRDefault="00640590" w:rsidP="00DC7FA6">
      <w:pPr>
        <w:pStyle w:val="afffff1"/>
        <w:ind w:firstLineChars="0" w:firstLine="0"/>
        <w:rPr>
          <w:highlight w:val="yellow"/>
        </w:rPr>
      </w:pPr>
    </w:p>
    <w:p w14:paraId="44D8ACA0" w14:textId="0A9195AA" w:rsidR="00DC7FA6" w:rsidRDefault="00EC11D8" w:rsidP="00EC11D8">
      <w:pPr>
        <w:pStyle w:val="afffff1"/>
        <w:ind w:firstLineChars="0" w:firstLine="0"/>
        <w:jc w:val="center"/>
        <w:rPr>
          <w:highlight w:val="yellow"/>
        </w:rPr>
      </w:pPr>
      <w:r>
        <w:lastRenderedPageBreak/>
        <w:drawing>
          <wp:inline distT="0" distB="0" distL="0" distR="0" wp14:anchorId="0E274745" wp14:editId="5F6328F5">
            <wp:extent cx="5555894" cy="337250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4158" cy="3377517"/>
                    </a:xfrm>
                    <a:prstGeom prst="rect">
                      <a:avLst/>
                    </a:prstGeom>
                  </pic:spPr>
                </pic:pic>
              </a:graphicData>
            </a:graphic>
          </wp:inline>
        </w:drawing>
      </w:r>
    </w:p>
    <w:p w14:paraId="09D6EF1B" w14:textId="5F0E1BE2" w:rsidR="00C47A06" w:rsidRDefault="00C47A06" w:rsidP="00C47A06">
      <w:pPr>
        <w:pStyle w:val="af9"/>
        <w:spacing w:before="120" w:after="120"/>
      </w:pPr>
      <w:r w:rsidRPr="009B04B2">
        <w:rPr>
          <w:rFonts w:hint="eastAsia"/>
        </w:rPr>
        <w:t>木</w:t>
      </w:r>
      <w:r w:rsidR="00090D72" w:rsidRPr="009B04B2">
        <w:rPr>
          <w:rFonts w:hint="eastAsia"/>
        </w:rPr>
        <w:t>制</w:t>
      </w:r>
      <w:r w:rsidRPr="009B04B2">
        <w:rPr>
          <w:rFonts w:hint="eastAsia"/>
        </w:rPr>
        <w:t>弹射模型飞机制作图纸</w:t>
      </w:r>
    </w:p>
    <w:p w14:paraId="3B509C39" w14:textId="43C9E296" w:rsidR="00135118" w:rsidRPr="00135118" w:rsidRDefault="00135118" w:rsidP="00135118">
      <w:pPr>
        <w:pStyle w:val="afffff1"/>
        <w:ind w:firstLine="420"/>
      </w:pPr>
    </w:p>
    <w:p w14:paraId="651B8D23" w14:textId="201AA24C" w:rsidR="00C41440" w:rsidRDefault="00C41440" w:rsidP="00C41440">
      <w:pPr>
        <w:pStyle w:val="affa"/>
        <w:spacing w:before="120" w:after="120"/>
      </w:pPr>
      <w:bookmarkStart w:id="89" w:name="_Toc114149357"/>
      <w:r>
        <w:rPr>
          <w:rFonts w:hint="eastAsia"/>
        </w:rPr>
        <w:t>线操纵</w:t>
      </w:r>
      <w:r w:rsidRPr="00AC04EC">
        <w:rPr>
          <w:rFonts w:hint="eastAsia"/>
        </w:rPr>
        <w:t>类模型飞机</w:t>
      </w:r>
      <w:bookmarkEnd w:id="89"/>
    </w:p>
    <w:p w14:paraId="10DC59C6" w14:textId="0DE54E68" w:rsidR="00C41440" w:rsidRPr="0093274F" w:rsidRDefault="00C41440" w:rsidP="007F1AE9">
      <w:pPr>
        <w:pStyle w:val="affb"/>
        <w:spacing w:before="120" w:after="120"/>
      </w:pPr>
      <w:r>
        <w:rPr>
          <w:rFonts w:hint="eastAsia"/>
        </w:rPr>
        <w:t>测试内容</w:t>
      </w:r>
      <w:r w:rsidR="007F1AE9">
        <w:rPr>
          <w:rFonts w:hint="eastAsia"/>
        </w:rPr>
        <w:t>：</w:t>
      </w:r>
      <w:r w:rsidRPr="007F1AE9">
        <w:rPr>
          <w:rFonts w:hint="eastAsia"/>
        </w:rPr>
        <w:t>线操纵模型飞机飞行</w:t>
      </w:r>
      <w:r w:rsidR="00E52C7E">
        <w:rPr>
          <w:rFonts w:hint="eastAsia"/>
        </w:rPr>
        <w:t>（一）</w:t>
      </w:r>
    </w:p>
    <w:p w14:paraId="706CB5E7" w14:textId="56FC6862" w:rsidR="00C41440" w:rsidRDefault="00302350" w:rsidP="008E08FB">
      <w:pPr>
        <w:pStyle w:val="affb"/>
        <w:spacing w:before="120" w:after="120"/>
      </w:pPr>
      <w:r>
        <w:rPr>
          <w:rFonts w:hint="eastAsia"/>
        </w:rPr>
        <w:t>测试要求</w:t>
      </w:r>
    </w:p>
    <w:p w14:paraId="022CAA0A" w14:textId="6B767B8D" w:rsidR="00CE29C0" w:rsidRPr="004F2BB1" w:rsidRDefault="00CE29C0" w:rsidP="008E08FB">
      <w:pPr>
        <w:pStyle w:val="afffffffffff1"/>
      </w:pPr>
      <w:r w:rsidRPr="004F2BB1">
        <w:rPr>
          <w:rFonts w:hint="eastAsia"/>
        </w:rPr>
        <w:t>在规定时间和场地内按顺序完成滑跑起飞、平飞、45</w:t>
      </w:r>
      <w:r w:rsidR="00FF59C6" w:rsidRPr="004F2BB1">
        <w:rPr>
          <w:rFonts w:hint="eastAsia"/>
        </w:rPr>
        <w:t>°</w:t>
      </w:r>
      <w:r w:rsidRPr="004F2BB1">
        <w:rPr>
          <w:rFonts w:hint="eastAsia"/>
        </w:rPr>
        <w:t>高平飞、着陆4个规定动作的飞行。</w:t>
      </w:r>
    </w:p>
    <w:p w14:paraId="0683FE8E" w14:textId="4F74F9E5" w:rsidR="00CE29C0" w:rsidRPr="004F2BB1" w:rsidRDefault="00CE29C0" w:rsidP="008E08FB">
      <w:pPr>
        <w:pStyle w:val="afffffffffff1"/>
      </w:pPr>
      <w:r w:rsidRPr="004F2BB1">
        <w:rPr>
          <w:rFonts w:hint="eastAsia"/>
        </w:rPr>
        <w:t>每次飞行时间3</w:t>
      </w:r>
      <w:r w:rsidR="00DE2F77" w:rsidRPr="004F2BB1">
        <w:rPr>
          <w:rFonts w:hint="eastAsia"/>
        </w:rPr>
        <w:t>min</w:t>
      </w:r>
      <w:r w:rsidRPr="004F2BB1">
        <w:rPr>
          <w:rFonts w:hint="eastAsia"/>
        </w:rPr>
        <w:t>。超过飞行时间的飞行动作不计分。</w:t>
      </w:r>
    </w:p>
    <w:p w14:paraId="10C9348E" w14:textId="0A6AF226" w:rsidR="00CE29C0" w:rsidRPr="004F2BB1" w:rsidRDefault="00CE29C0" w:rsidP="008E08FB">
      <w:pPr>
        <w:pStyle w:val="afffffffffff1"/>
      </w:pPr>
      <w:r w:rsidRPr="004F2BB1">
        <w:rPr>
          <w:rFonts w:hint="eastAsia"/>
        </w:rPr>
        <w:t>飞行需按照顺序做动作，未按照动作顺序飞行的，不予评分。</w:t>
      </w:r>
    </w:p>
    <w:p w14:paraId="11F1E114" w14:textId="7FE91C96" w:rsidR="00CE29C0" w:rsidRPr="004F2BB1" w:rsidRDefault="00CE29C0" w:rsidP="008E08FB">
      <w:pPr>
        <w:pStyle w:val="afffffffffff1"/>
      </w:pPr>
      <w:r w:rsidRPr="004F2BB1">
        <w:rPr>
          <w:rFonts w:hint="eastAsia"/>
        </w:rPr>
        <w:t>每个评分动作之间需平飞2圈作为过渡；未完成过渡圈的飞行后一个动作不计分。</w:t>
      </w:r>
    </w:p>
    <w:p w14:paraId="6E3E70AC" w14:textId="77D9687D" w:rsidR="00CE29C0" w:rsidRPr="004F2BB1" w:rsidRDefault="00CE29C0" w:rsidP="008E08FB">
      <w:pPr>
        <w:pStyle w:val="afffffffffff1"/>
      </w:pPr>
      <w:r w:rsidRPr="004F2BB1">
        <w:rPr>
          <w:rFonts w:hint="eastAsia"/>
        </w:rPr>
        <w:t>每名测试者每次测试有</w:t>
      </w:r>
      <w:r w:rsidR="00243B68">
        <w:rPr>
          <w:rFonts w:hint="eastAsia"/>
        </w:rPr>
        <w:t>2次</w:t>
      </w:r>
      <w:r w:rsidRPr="004F2BB1">
        <w:rPr>
          <w:rFonts w:hint="eastAsia"/>
        </w:rPr>
        <w:t>飞行机会，取高的一次飞行得分作为测试成绩。</w:t>
      </w:r>
    </w:p>
    <w:p w14:paraId="158B48DF" w14:textId="49AF3705" w:rsidR="00C41440" w:rsidRDefault="00C41440" w:rsidP="008E08FB">
      <w:pPr>
        <w:pStyle w:val="affb"/>
        <w:spacing w:before="120" w:after="120"/>
      </w:pPr>
      <w:r>
        <w:rPr>
          <w:rFonts w:hint="eastAsia"/>
        </w:rPr>
        <w:t>评分规则</w:t>
      </w:r>
    </w:p>
    <w:p w14:paraId="61DEA4D7" w14:textId="72463B24" w:rsidR="003B651A" w:rsidRPr="003B651A" w:rsidRDefault="003B651A" w:rsidP="008E08FB">
      <w:pPr>
        <w:pStyle w:val="affc"/>
        <w:spacing w:before="120" w:after="120"/>
      </w:pPr>
      <w:r w:rsidRPr="00FF59C6">
        <w:rPr>
          <w:rFonts w:hint="eastAsia"/>
        </w:rPr>
        <w:t>总得分=</w:t>
      </w:r>
      <w:r w:rsidRPr="003B651A">
        <w:rPr>
          <w:rFonts w:hint="eastAsia"/>
        </w:rPr>
        <w:t>滑跑起飞得分+平飞得分+45°高平飞得分+着陆得分</w:t>
      </w:r>
      <w:r w:rsidRPr="00FF59C6">
        <w:rPr>
          <w:rFonts w:hint="eastAsia"/>
        </w:rPr>
        <w:t>。</w:t>
      </w:r>
    </w:p>
    <w:p w14:paraId="019E93D3" w14:textId="0FC74DCA" w:rsidR="00CE29C0" w:rsidRDefault="00CE29C0" w:rsidP="008E08FB">
      <w:pPr>
        <w:pStyle w:val="affc"/>
        <w:spacing w:before="120" w:after="120"/>
      </w:pPr>
      <w:r>
        <w:rPr>
          <w:rFonts w:hint="eastAsia"/>
        </w:rPr>
        <w:t>滑跑起飞：满分为20分。</w:t>
      </w:r>
    </w:p>
    <w:p w14:paraId="3B99AFFD" w14:textId="3BE4944D" w:rsidR="00CE29C0" w:rsidRDefault="00CE29C0" w:rsidP="00FF59C6">
      <w:pPr>
        <w:pStyle w:val="af2"/>
      </w:pPr>
      <w:r>
        <w:rPr>
          <w:rFonts w:hint="eastAsia"/>
        </w:rPr>
        <w:t>模型平稳滑跑不短于4.5</w:t>
      </w:r>
      <w:r w:rsidR="00FF4482">
        <w:rPr>
          <w:rFonts w:hint="eastAsia"/>
        </w:rPr>
        <w:t>m</w:t>
      </w:r>
      <w:r>
        <w:rPr>
          <w:rFonts w:hint="eastAsia"/>
        </w:rPr>
        <w:t>的距离，但不超过l/4圈。然后平稳上升，并在开始滑跑点上方柔和进入正常平飞高度</w:t>
      </w:r>
      <w:r w:rsidR="005F353E">
        <w:rPr>
          <w:rFonts w:hint="eastAsia"/>
        </w:rPr>
        <w:t>。</w:t>
      </w:r>
    </w:p>
    <w:p w14:paraId="12014871" w14:textId="1E379721" w:rsidR="00CE29C0" w:rsidRDefault="00CE29C0" w:rsidP="00FF59C6">
      <w:pPr>
        <w:pStyle w:val="af2"/>
      </w:pPr>
      <w:r>
        <w:rPr>
          <w:rFonts w:hint="eastAsia"/>
        </w:rPr>
        <w:t>模型有跳跃、离地太早或太晚、起飞航线不柔和、改平高度不在正常平飞高度扣10分。</w:t>
      </w:r>
    </w:p>
    <w:p w14:paraId="55AD8CAD" w14:textId="01DD701E" w:rsidR="00BC1AE6" w:rsidRDefault="00BC1AE6" w:rsidP="0085113B">
      <w:pPr>
        <w:pStyle w:val="af2"/>
      </w:pPr>
      <w:r w:rsidRPr="007F1AE9">
        <w:rPr>
          <w:rFonts w:hint="eastAsia"/>
        </w:rPr>
        <w:t>线操纵模型飞机</w:t>
      </w:r>
      <w:r>
        <w:rPr>
          <w:rFonts w:hint="eastAsia"/>
        </w:rPr>
        <w:t>滑跑起飞示意图</w:t>
      </w:r>
      <w:r w:rsidR="0085113B">
        <w:rPr>
          <w:rFonts w:hint="eastAsia"/>
        </w:rPr>
        <w:t>见F</w:t>
      </w:r>
      <w:r w:rsidR="0085113B">
        <w:t>.2</w:t>
      </w:r>
      <w:r w:rsidR="0085113B">
        <w:rPr>
          <w:rFonts w:hint="eastAsia"/>
        </w:rPr>
        <w:t>。</w:t>
      </w:r>
    </w:p>
    <w:p w14:paraId="7CFAA179" w14:textId="77777777" w:rsidR="0082592A" w:rsidRDefault="0082592A" w:rsidP="0082592A">
      <w:pPr>
        <w:pStyle w:val="af2"/>
        <w:numPr>
          <w:ilvl w:val="0"/>
          <w:numId w:val="0"/>
        </w:numPr>
        <w:ind w:left="851"/>
      </w:pPr>
    </w:p>
    <w:p w14:paraId="25F58A2D" w14:textId="2784B9EB" w:rsidR="008E142B" w:rsidRDefault="008E142B" w:rsidP="00B745B3">
      <w:pPr>
        <w:pStyle w:val="afffff1"/>
        <w:ind w:firstLine="420"/>
        <w:jc w:val="center"/>
      </w:pPr>
      <w:r>
        <w:lastRenderedPageBreak/>
        <w:drawing>
          <wp:inline distT="0" distB="0" distL="0" distR="0" wp14:anchorId="68B72F74" wp14:editId="14E926DE">
            <wp:extent cx="2575367" cy="225676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981" cy="2264313"/>
                    </a:xfrm>
                    <a:prstGeom prst="rect">
                      <a:avLst/>
                    </a:prstGeom>
                    <a:noFill/>
                    <a:ln>
                      <a:noFill/>
                    </a:ln>
                  </pic:spPr>
                </pic:pic>
              </a:graphicData>
            </a:graphic>
          </wp:inline>
        </w:drawing>
      </w:r>
    </w:p>
    <w:p w14:paraId="29DD338E" w14:textId="623A4A7E" w:rsidR="0082592A" w:rsidRDefault="00BC1AE6" w:rsidP="00BC1AE6">
      <w:pPr>
        <w:pStyle w:val="af9"/>
        <w:spacing w:before="120" w:after="120"/>
      </w:pPr>
      <w:r w:rsidRPr="007F1AE9">
        <w:rPr>
          <w:rFonts w:hint="eastAsia"/>
        </w:rPr>
        <w:t>线操纵模型飞机</w:t>
      </w:r>
      <w:r>
        <w:rPr>
          <w:rFonts w:hint="eastAsia"/>
        </w:rPr>
        <w:t>滑跑起飞示意图</w:t>
      </w:r>
    </w:p>
    <w:p w14:paraId="5644D996" w14:textId="0CDE67E4" w:rsidR="00CE29C0" w:rsidRDefault="00CE29C0" w:rsidP="008E08FB">
      <w:pPr>
        <w:pStyle w:val="affc"/>
        <w:spacing w:before="120" w:after="120"/>
      </w:pPr>
      <w:r>
        <w:rPr>
          <w:rFonts w:hint="eastAsia"/>
        </w:rPr>
        <w:t>平飞4圈：满分为30分。</w:t>
      </w:r>
    </w:p>
    <w:p w14:paraId="2A5C34B9" w14:textId="739D518B" w:rsidR="00CE29C0" w:rsidRDefault="00CE29C0" w:rsidP="00FF59C6">
      <w:pPr>
        <w:pStyle w:val="af2"/>
      </w:pPr>
      <w:r>
        <w:rPr>
          <w:rFonts w:hint="eastAsia"/>
        </w:rPr>
        <w:t>模型在正常平飞高度（1.2</w:t>
      </w:r>
      <w:r w:rsidR="00FF4482">
        <w:rPr>
          <w:rFonts w:hint="eastAsia"/>
        </w:rPr>
        <w:t>m</w:t>
      </w:r>
      <w:r w:rsidR="00C00A3D">
        <w:rPr>
          <w:rFonts w:hint="eastAsia"/>
        </w:rPr>
        <w:t>～</w:t>
      </w:r>
      <w:r>
        <w:rPr>
          <w:rFonts w:hint="eastAsia"/>
        </w:rPr>
        <w:t>1.8</w:t>
      </w:r>
      <w:r w:rsidR="00FF4482">
        <w:rPr>
          <w:rFonts w:hint="eastAsia"/>
        </w:rPr>
        <w:t>m</w:t>
      </w:r>
      <w:r>
        <w:rPr>
          <w:rFonts w:hint="eastAsia"/>
        </w:rPr>
        <w:t>间）平稳飞行4圈</w:t>
      </w:r>
      <w:r w:rsidR="005F353E">
        <w:rPr>
          <w:rFonts w:hint="eastAsia"/>
        </w:rPr>
        <w:t>。</w:t>
      </w:r>
    </w:p>
    <w:p w14:paraId="2E5F5FE5" w14:textId="5CA0FA82" w:rsidR="00CE29C0" w:rsidRDefault="00CE29C0" w:rsidP="00FF59C6">
      <w:pPr>
        <w:pStyle w:val="af2"/>
      </w:pPr>
      <w:r>
        <w:rPr>
          <w:rFonts w:hint="eastAsia"/>
        </w:rPr>
        <w:t>平飞飞行轨迹有较明显波动扣20分。</w:t>
      </w:r>
    </w:p>
    <w:p w14:paraId="26B73C59" w14:textId="0338A65A" w:rsidR="00E7622A" w:rsidRPr="0085113B" w:rsidRDefault="0085113B" w:rsidP="0085113B">
      <w:pPr>
        <w:pStyle w:val="af2"/>
      </w:pPr>
      <w:r w:rsidRPr="007F1AE9">
        <w:rPr>
          <w:rFonts w:hint="eastAsia"/>
        </w:rPr>
        <w:t>线操纵模型飞机</w:t>
      </w:r>
      <w:r>
        <w:rPr>
          <w:rFonts w:hint="eastAsia"/>
        </w:rPr>
        <w:t>平飞4圈示意图见F</w:t>
      </w:r>
      <w:r>
        <w:t>.3</w:t>
      </w:r>
      <w:r>
        <w:rPr>
          <w:rFonts w:hint="eastAsia"/>
        </w:rPr>
        <w:t>。</w:t>
      </w:r>
    </w:p>
    <w:p w14:paraId="2C21F7AC" w14:textId="737B2709" w:rsidR="008E142B" w:rsidRDefault="008E142B" w:rsidP="00B745B3">
      <w:pPr>
        <w:pStyle w:val="afffff1"/>
        <w:ind w:firstLine="420"/>
        <w:jc w:val="center"/>
      </w:pPr>
      <w:r>
        <w:drawing>
          <wp:inline distT="0" distB="0" distL="0" distR="0" wp14:anchorId="05D45E7B" wp14:editId="295D7086">
            <wp:extent cx="3079750" cy="2698750"/>
            <wp:effectExtent l="0" t="0" r="635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9750" cy="2698750"/>
                    </a:xfrm>
                    <a:prstGeom prst="rect">
                      <a:avLst/>
                    </a:prstGeom>
                    <a:noFill/>
                    <a:ln>
                      <a:noFill/>
                    </a:ln>
                  </pic:spPr>
                </pic:pic>
              </a:graphicData>
            </a:graphic>
          </wp:inline>
        </w:drawing>
      </w:r>
    </w:p>
    <w:p w14:paraId="569582AC" w14:textId="27FB46D3" w:rsidR="0082592A" w:rsidRDefault="0082592A" w:rsidP="0082592A">
      <w:pPr>
        <w:pStyle w:val="af9"/>
        <w:spacing w:before="120" w:after="120"/>
      </w:pPr>
      <w:r w:rsidRPr="007F1AE9">
        <w:rPr>
          <w:rFonts w:hint="eastAsia"/>
        </w:rPr>
        <w:t>线操纵模型飞机</w:t>
      </w:r>
      <w:r>
        <w:rPr>
          <w:rFonts w:hint="eastAsia"/>
        </w:rPr>
        <w:t>平飞4圈示意图</w:t>
      </w:r>
    </w:p>
    <w:p w14:paraId="4DFB1952" w14:textId="77777777" w:rsidR="00E7622A" w:rsidRPr="00E7622A" w:rsidRDefault="00E7622A" w:rsidP="00E7622A">
      <w:pPr>
        <w:pStyle w:val="afffff1"/>
        <w:ind w:firstLine="420"/>
      </w:pPr>
    </w:p>
    <w:p w14:paraId="1BEEA0FF" w14:textId="51367EA2" w:rsidR="00CE29C0" w:rsidRDefault="00CE29C0" w:rsidP="008E08FB">
      <w:pPr>
        <w:pStyle w:val="affc"/>
        <w:spacing w:before="120" w:after="120"/>
      </w:pPr>
      <w:r>
        <w:rPr>
          <w:rFonts w:hint="eastAsia"/>
        </w:rPr>
        <w:t>45</w:t>
      </w:r>
      <w:r w:rsidR="00716D08">
        <w:rPr>
          <w:rFonts w:hint="eastAsia"/>
        </w:rPr>
        <w:t>°</w:t>
      </w:r>
      <w:r>
        <w:rPr>
          <w:rFonts w:hint="eastAsia"/>
        </w:rPr>
        <w:t>高平飞4圈：满分为30分。</w:t>
      </w:r>
    </w:p>
    <w:p w14:paraId="2CA31115" w14:textId="27FFCFD6" w:rsidR="00CE29C0" w:rsidRDefault="00CE29C0" w:rsidP="00FF59C6">
      <w:pPr>
        <w:pStyle w:val="af2"/>
      </w:pPr>
      <w:r>
        <w:rPr>
          <w:rFonts w:hint="eastAsia"/>
        </w:rPr>
        <w:t>模型由正常平飞高度平缓进入45</w:t>
      </w:r>
      <w:r w:rsidR="00716D08">
        <w:rPr>
          <w:rFonts w:hint="eastAsia"/>
        </w:rPr>
        <w:t>°</w:t>
      </w:r>
      <w:r>
        <w:rPr>
          <w:rFonts w:hint="eastAsia"/>
        </w:rPr>
        <w:t>仰角线飞行，飞行4圈后平缓降低至平飞高度</w:t>
      </w:r>
      <w:r w:rsidR="00211CB4">
        <w:rPr>
          <w:rFonts w:hint="eastAsia"/>
        </w:rPr>
        <w:t>。</w:t>
      </w:r>
    </w:p>
    <w:p w14:paraId="06D3202F" w14:textId="401D5B01" w:rsidR="00CE29C0" w:rsidRDefault="00CE29C0" w:rsidP="00FF59C6">
      <w:pPr>
        <w:pStyle w:val="af2"/>
      </w:pPr>
      <w:r>
        <w:rPr>
          <w:rFonts w:hint="eastAsia"/>
        </w:rPr>
        <w:t>高度没有维持在45</w:t>
      </w:r>
      <w:r w:rsidR="00716D08">
        <w:rPr>
          <w:rFonts w:hint="eastAsia"/>
        </w:rPr>
        <w:t>°</w:t>
      </w:r>
      <w:r>
        <w:rPr>
          <w:rFonts w:hint="eastAsia"/>
        </w:rPr>
        <w:t>仰角线扣10分</w:t>
      </w:r>
      <w:r w:rsidR="00211CB4">
        <w:rPr>
          <w:rFonts w:hint="eastAsia"/>
        </w:rPr>
        <w:t>。</w:t>
      </w:r>
    </w:p>
    <w:p w14:paraId="08BCEAB5" w14:textId="77777777" w:rsidR="00817568" w:rsidRDefault="00CE29C0" w:rsidP="00FF59C6">
      <w:pPr>
        <w:pStyle w:val="af2"/>
      </w:pPr>
      <w:r>
        <w:rPr>
          <w:rFonts w:hint="eastAsia"/>
        </w:rPr>
        <w:t>飞行轨迹有较明显波动扣10分。</w:t>
      </w:r>
    </w:p>
    <w:p w14:paraId="6C865E79" w14:textId="06EE437A" w:rsidR="00CE29C0" w:rsidRDefault="00CE29C0" w:rsidP="00FF59C6">
      <w:pPr>
        <w:pStyle w:val="af2"/>
      </w:pPr>
      <w:r>
        <w:rPr>
          <w:rFonts w:hint="eastAsia"/>
        </w:rPr>
        <w:t xml:space="preserve"> </w:t>
      </w:r>
      <w:r w:rsidR="00817568" w:rsidRPr="007F1AE9">
        <w:rPr>
          <w:rFonts w:hint="eastAsia"/>
        </w:rPr>
        <w:t>线操纵模型飞机</w:t>
      </w:r>
      <w:r w:rsidR="00817568">
        <w:rPr>
          <w:rFonts w:hint="eastAsia"/>
        </w:rPr>
        <w:t>4</w:t>
      </w:r>
      <w:r w:rsidR="00817568">
        <w:t>5</w:t>
      </w:r>
      <w:r w:rsidR="00817568">
        <w:rPr>
          <w:rFonts w:hint="eastAsia"/>
        </w:rPr>
        <w:t>°高平飞4圈示意图见图F.</w:t>
      </w:r>
      <w:r w:rsidR="00817568">
        <w:t>4</w:t>
      </w:r>
      <w:r w:rsidR="00817568">
        <w:rPr>
          <w:rFonts w:hint="eastAsia"/>
        </w:rPr>
        <w:t>。</w:t>
      </w:r>
    </w:p>
    <w:p w14:paraId="72A4D006" w14:textId="77777777" w:rsidR="00E7622A" w:rsidRDefault="00E7622A" w:rsidP="00E7622A">
      <w:pPr>
        <w:pStyle w:val="af2"/>
        <w:numPr>
          <w:ilvl w:val="0"/>
          <w:numId w:val="0"/>
        </w:numPr>
        <w:ind w:left="851"/>
      </w:pPr>
    </w:p>
    <w:p w14:paraId="2D7A45AF" w14:textId="5ABF0362" w:rsidR="008E142B" w:rsidRDefault="008E142B" w:rsidP="00467B76">
      <w:pPr>
        <w:pStyle w:val="afffff1"/>
        <w:ind w:firstLine="420"/>
        <w:jc w:val="center"/>
      </w:pPr>
      <w:r>
        <w:lastRenderedPageBreak/>
        <w:drawing>
          <wp:inline distT="0" distB="0" distL="0" distR="0" wp14:anchorId="68B0E494" wp14:editId="289833DA">
            <wp:extent cx="3018790" cy="27089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8790" cy="2708910"/>
                    </a:xfrm>
                    <a:prstGeom prst="rect">
                      <a:avLst/>
                    </a:prstGeom>
                    <a:noFill/>
                    <a:ln>
                      <a:noFill/>
                    </a:ln>
                  </pic:spPr>
                </pic:pic>
              </a:graphicData>
            </a:graphic>
          </wp:inline>
        </w:drawing>
      </w:r>
    </w:p>
    <w:p w14:paraId="6CCD3D72" w14:textId="48EDAC01" w:rsidR="00E7622A" w:rsidRDefault="00E7622A" w:rsidP="00E7622A">
      <w:pPr>
        <w:pStyle w:val="af9"/>
        <w:spacing w:before="120" w:after="120"/>
      </w:pPr>
      <w:r w:rsidRPr="007F1AE9">
        <w:rPr>
          <w:rFonts w:hint="eastAsia"/>
        </w:rPr>
        <w:t>线操纵模型飞机</w:t>
      </w:r>
      <w:r>
        <w:rPr>
          <w:rFonts w:hint="eastAsia"/>
        </w:rPr>
        <w:t>4</w:t>
      </w:r>
      <w:r>
        <w:t>5</w:t>
      </w:r>
      <w:r>
        <w:rPr>
          <w:rFonts w:hint="eastAsia"/>
        </w:rPr>
        <w:t>°高平飞4圈示意图</w:t>
      </w:r>
    </w:p>
    <w:p w14:paraId="6CF1A921" w14:textId="77777777" w:rsidR="00E7622A" w:rsidRPr="00E7622A" w:rsidRDefault="00E7622A" w:rsidP="00467B76">
      <w:pPr>
        <w:pStyle w:val="afffff1"/>
        <w:ind w:firstLine="420"/>
        <w:jc w:val="center"/>
      </w:pPr>
    </w:p>
    <w:p w14:paraId="79E33905" w14:textId="19E93DBD" w:rsidR="00CE29C0" w:rsidRDefault="00CE29C0" w:rsidP="008E08FB">
      <w:pPr>
        <w:pStyle w:val="affc"/>
        <w:spacing w:before="120" w:after="120"/>
      </w:pPr>
      <w:r>
        <w:rPr>
          <w:rFonts w:hint="eastAsia"/>
        </w:rPr>
        <w:t>着陆：满分为20分。</w:t>
      </w:r>
    </w:p>
    <w:p w14:paraId="1D0F78C5" w14:textId="3960046D" w:rsidR="00CE29C0" w:rsidRDefault="00CE29C0" w:rsidP="00FF59C6">
      <w:pPr>
        <w:pStyle w:val="af2"/>
      </w:pPr>
      <w:r>
        <w:rPr>
          <w:rFonts w:hint="eastAsia"/>
        </w:rPr>
        <w:t>模型从正常平飞高度柔和地下降着陆，没有反跳或不正常的粗暴动作</w:t>
      </w:r>
      <w:r w:rsidR="005F353E">
        <w:rPr>
          <w:rFonts w:hint="eastAsia"/>
        </w:rPr>
        <w:t>。</w:t>
      </w:r>
    </w:p>
    <w:p w14:paraId="7598CC18" w14:textId="28E6C398" w:rsidR="00CE29C0" w:rsidRDefault="00CE29C0" w:rsidP="00FF59C6">
      <w:pPr>
        <w:pStyle w:val="af2"/>
      </w:pPr>
      <w:r>
        <w:rPr>
          <w:rFonts w:hint="eastAsia"/>
        </w:rPr>
        <w:t>除了起落架外，模型的任何部分都不得与地面接触</w:t>
      </w:r>
      <w:r w:rsidR="005F353E">
        <w:rPr>
          <w:rFonts w:hint="eastAsia"/>
        </w:rPr>
        <w:t>。</w:t>
      </w:r>
    </w:p>
    <w:p w14:paraId="01DAAD35" w14:textId="7460803C" w:rsidR="00CE29C0" w:rsidRDefault="00CE29C0" w:rsidP="00FF59C6">
      <w:pPr>
        <w:pStyle w:val="af2"/>
      </w:pPr>
      <w:r>
        <w:rPr>
          <w:rFonts w:hint="eastAsia"/>
        </w:rPr>
        <w:t>模型从触地点起1圈内即应停止</w:t>
      </w:r>
      <w:r w:rsidR="005F353E">
        <w:rPr>
          <w:rFonts w:hint="eastAsia"/>
        </w:rPr>
        <w:t>。</w:t>
      </w:r>
    </w:p>
    <w:p w14:paraId="3D3380BA" w14:textId="23FB208C" w:rsidR="00CE29C0" w:rsidRDefault="00CE29C0" w:rsidP="00FF59C6">
      <w:pPr>
        <w:pStyle w:val="af2"/>
      </w:pPr>
      <w:r>
        <w:rPr>
          <w:rFonts w:hint="eastAsia"/>
        </w:rPr>
        <w:t>滑降轨迹不平缓扣5分</w:t>
      </w:r>
      <w:r w:rsidR="005F353E">
        <w:rPr>
          <w:rFonts w:hint="eastAsia"/>
        </w:rPr>
        <w:t>。</w:t>
      </w:r>
    </w:p>
    <w:p w14:paraId="7BDE3B6E" w14:textId="682AA47B" w:rsidR="00CE29C0" w:rsidRDefault="00CE29C0" w:rsidP="00FF59C6">
      <w:pPr>
        <w:pStyle w:val="af2"/>
      </w:pPr>
      <w:r>
        <w:rPr>
          <w:rFonts w:hint="eastAsia"/>
        </w:rPr>
        <w:t>着陆弹跳扣5分</w:t>
      </w:r>
      <w:r w:rsidR="005F353E">
        <w:rPr>
          <w:rFonts w:hint="eastAsia"/>
        </w:rPr>
        <w:t>。</w:t>
      </w:r>
    </w:p>
    <w:p w14:paraId="179AF655" w14:textId="7713B731" w:rsidR="00CE29C0" w:rsidRDefault="00CE29C0" w:rsidP="00FF59C6">
      <w:pPr>
        <w:pStyle w:val="af2"/>
      </w:pPr>
      <w:r>
        <w:rPr>
          <w:rFonts w:hint="eastAsia"/>
        </w:rPr>
        <w:t>滑跑超过一圈或倾覆扣10分。</w:t>
      </w:r>
    </w:p>
    <w:p w14:paraId="4A67D2B4" w14:textId="5C47D614" w:rsidR="00817568" w:rsidRDefault="00817568" w:rsidP="00817568">
      <w:pPr>
        <w:pStyle w:val="af2"/>
      </w:pPr>
      <w:r w:rsidRPr="00817568">
        <w:rPr>
          <w:rFonts w:hint="eastAsia"/>
        </w:rPr>
        <w:t>线操纵模型飞机着陆示意图</w:t>
      </w:r>
      <w:r>
        <w:rPr>
          <w:rFonts w:hint="eastAsia"/>
        </w:rPr>
        <w:t>见图F</w:t>
      </w:r>
      <w:r>
        <w:t>.5</w:t>
      </w:r>
      <w:r>
        <w:rPr>
          <w:rFonts w:hint="eastAsia"/>
        </w:rPr>
        <w:t>。</w:t>
      </w:r>
    </w:p>
    <w:p w14:paraId="15D3EBA6" w14:textId="77777777" w:rsidR="00E7622A" w:rsidRDefault="00E7622A" w:rsidP="00E7622A">
      <w:pPr>
        <w:pStyle w:val="af2"/>
        <w:numPr>
          <w:ilvl w:val="0"/>
          <w:numId w:val="0"/>
        </w:numPr>
        <w:ind w:left="851"/>
      </w:pPr>
    </w:p>
    <w:p w14:paraId="2F9FA194" w14:textId="58915FC5" w:rsidR="008E142B" w:rsidRDefault="008E142B" w:rsidP="00467B76">
      <w:pPr>
        <w:pStyle w:val="afffff1"/>
        <w:ind w:firstLine="420"/>
        <w:jc w:val="center"/>
      </w:pPr>
      <w:r>
        <w:drawing>
          <wp:inline distT="0" distB="0" distL="0" distR="0" wp14:anchorId="3B2221B4" wp14:editId="54D02D55">
            <wp:extent cx="3079750" cy="2698750"/>
            <wp:effectExtent l="0" t="0" r="635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750" cy="2698750"/>
                    </a:xfrm>
                    <a:prstGeom prst="rect">
                      <a:avLst/>
                    </a:prstGeom>
                    <a:noFill/>
                    <a:ln>
                      <a:noFill/>
                    </a:ln>
                  </pic:spPr>
                </pic:pic>
              </a:graphicData>
            </a:graphic>
          </wp:inline>
        </w:drawing>
      </w:r>
    </w:p>
    <w:p w14:paraId="390100FF" w14:textId="5504B305" w:rsidR="00E7622A" w:rsidRDefault="00E7622A" w:rsidP="00E7622A">
      <w:pPr>
        <w:pStyle w:val="af9"/>
        <w:spacing w:before="120" w:after="120"/>
      </w:pPr>
      <w:bookmarkStart w:id="90" w:name="_Hlk113379437"/>
      <w:r w:rsidRPr="007F1AE9">
        <w:rPr>
          <w:rFonts w:hint="eastAsia"/>
        </w:rPr>
        <w:t>线操纵模型飞机</w:t>
      </w:r>
      <w:r>
        <w:rPr>
          <w:rFonts w:hint="eastAsia"/>
        </w:rPr>
        <w:t>着陆示意图</w:t>
      </w:r>
    </w:p>
    <w:bookmarkEnd w:id="90"/>
    <w:p w14:paraId="5C13EFE4" w14:textId="77777777" w:rsidR="00E7622A" w:rsidRPr="00E7622A" w:rsidRDefault="00E7622A" w:rsidP="00467B76">
      <w:pPr>
        <w:pStyle w:val="afffff1"/>
        <w:ind w:firstLine="420"/>
        <w:jc w:val="center"/>
      </w:pPr>
    </w:p>
    <w:p w14:paraId="7CCBA828" w14:textId="6A564470" w:rsidR="00CE29C0" w:rsidRPr="00E63F30" w:rsidRDefault="00CE29C0" w:rsidP="00E63F30">
      <w:pPr>
        <w:pStyle w:val="afff8"/>
      </w:pPr>
      <w:r w:rsidRPr="00E63F30">
        <w:rPr>
          <w:rFonts w:hint="eastAsia"/>
        </w:rPr>
        <w:t>以上扣分标准为各项指标的最高扣分值。</w:t>
      </w:r>
    </w:p>
    <w:p w14:paraId="1B77407F" w14:textId="339A3453" w:rsidR="00C41440" w:rsidRDefault="00C41440" w:rsidP="001311BF">
      <w:pPr>
        <w:pStyle w:val="affb"/>
        <w:spacing w:before="120" w:after="120"/>
      </w:pPr>
      <w:r>
        <w:rPr>
          <w:rFonts w:hint="eastAsia"/>
        </w:rPr>
        <w:t>场地要求</w:t>
      </w:r>
    </w:p>
    <w:p w14:paraId="3DD6357C" w14:textId="1EBF981E" w:rsidR="00CE29C0" w:rsidRDefault="00CE29C0" w:rsidP="002B0F61">
      <w:pPr>
        <w:pStyle w:val="afffff1"/>
        <w:ind w:firstLine="420"/>
      </w:pPr>
      <w:r w:rsidRPr="00FB3D67">
        <w:rPr>
          <w:rFonts w:hint="eastAsia"/>
        </w:rPr>
        <w:lastRenderedPageBreak/>
        <w:t>测试场地</w:t>
      </w:r>
      <w:r w:rsidR="00797190">
        <w:rPr>
          <w:rFonts w:hint="eastAsia"/>
        </w:rPr>
        <w:t>示意图</w:t>
      </w:r>
      <w:r w:rsidRPr="00FB3D67">
        <w:rPr>
          <w:rFonts w:hint="eastAsia"/>
        </w:rPr>
        <w:t>见图</w:t>
      </w:r>
      <w:r w:rsidR="00FB3D67" w:rsidRPr="00FB3D67">
        <w:rPr>
          <w:rFonts w:hint="eastAsia"/>
        </w:rPr>
        <w:t>F</w:t>
      </w:r>
      <w:r w:rsidR="00FB3D67" w:rsidRPr="00FB3D67">
        <w:t>.</w:t>
      </w:r>
      <w:r w:rsidR="001311BF">
        <w:t>6</w:t>
      </w:r>
      <w:r w:rsidRPr="00FB3D67">
        <w:rPr>
          <w:rFonts w:hint="eastAsia"/>
        </w:rPr>
        <w:t>。</w:t>
      </w:r>
    </w:p>
    <w:p w14:paraId="30FEC76A" w14:textId="0D7E9337" w:rsidR="002B0F61" w:rsidRDefault="000C1545" w:rsidP="002B0F61">
      <w:pPr>
        <w:pStyle w:val="afffff1"/>
        <w:ind w:firstLine="420"/>
        <w:jc w:val="center"/>
      </w:pPr>
      <w:r>
        <w:drawing>
          <wp:inline distT="0" distB="0" distL="0" distR="0" wp14:anchorId="767C4146" wp14:editId="01F6B367">
            <wp:extent cx="3599543" cy="3668523"/>
            <wp:effectExtent l="0" t="0" r="127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3885" cy="3672949"/>
                    </a:xfrm>
                    <a:prstGeom prst="rect">
                      <a:avLst/>
                    </a:prstGeom>
                    <a:noFill/>
                    <a:ln>
                      <a:noFill/>
                    </a:ln>
                  </pic:spPr>
                </pic:pic>
              </a:graphicData>
            </a:graphic>
          </wp:inline>
        </w:drawing>
      </w:r>
    </w:p>
    <w:p w14:paraId="27E73FE1" w14:textId="471FF78A" w:rsidR="00FB3D67" w:rsidRPr="00CE29C0" w:rsidRDefault="00FB3D67" w:rsidP="00FB3D67">
      <w:pPr>
        <w:pStyle w:val="af9"/>
        <w:spacing w:before="120" w:after="120"/>
      </w:pPr>
      <w:r w:rsidRPr="007F1AE9">
        <w:rPr>
          <w:rFonts w:hint="eastAsia"/>
        </w:rPr>
        <w:t>线操纵模型飞机</w:t>
      </w:r>
      <w:r>
        <w:rPr>
          <w:rFonts w:hint="eastAsia"/>
        </w:rPr>
        <w:t>飞行</w:t>
      </w:r>
      <w:r w:rsidR="002D0B5E">
        <w:rPr>
          <w:rFonts w:hint="eastAsia"/>
        </w:rPr>
        <w:t>（一）</w:t>
      </w:r>
      <w:r>
        <w:rPr>
          <w:rFonts w:hint="eastAsia"/>
        </w:rPr>
        <w:t>测试场地示意图</w:t>
      </w:r>
    </w:p>
    <w:p w14:paraId="48F2056E" w14:textId="77777777" w:rsidR="00C41440" w:rsidRPr="0093274F" w:rsidRDefault="00C41440" w:rsidP="001311BF">
      <w:pPr>
        <w:pStyle w:val="affb"/>
        <w:spacing w:before="120" w:after="120"/>
      </w:pPr>
      <w:r>
        <w:rPr>
          <w:rFonts w:hint="eastAsia"/>
        </w:rPr>
        <w:t>器材要求</w:t>
      </w:r>
    </w:p>
    <w:p w14:paraId="0ECE94D3" w14:textId="441E2090" w:rsidR="00CE29C0" w:rsidRPr="004F2BB1" w:rsidRDefault="00CE29C0" w:rsidP="001311BF">
      <w:pPr>
        <w:pStyle w:val="afffffffffff1"/>
      </w:pPr>
      <w:r w:rsidRPr="004F2BB1">
        <w:rPr>
          <w:rFonts w:hint="eastAsia"/>
        </w:rPr>
        <w:t>模型主体材质为泡沫、塑料、木材。</w:t>
      </w:r>
    </w:p>
    <w:p w14:paraId="263010A9" w14:textId="548B9903" w:rsidR="00CE29C0" w:rsidRPr="004F2BB1" w:rsidRDefault="00CE29C0" w:rsidP="001311BF">
      <w:pPr>
        <w:pStyle w:val="afffffffffff1"/>
      </w:pPr>
      <w:r w:rsidRPr="004F2BB1">
        <w:rPr>
          <w:rFonts w:hint="eastAsia"/>
        </w:rPr>
        <w:t>以电机作为动力。</w:t>
      </w:r>
    </w:p>
    <w:p w14:paraId="1CFBEB1A" w14:textId="10EAFA4E" w:rsidR="00CE29C0" w:rsidRPr="004F2BB1" w:rsidRDefault="00CE29C0" w:rsidP="001311BF">
      <w:pPr>
        <w:pStyle w:val="afffffffffff1"/>
      </w:pPr>
      <w:r w:rsidRPr="004F2BB1">
        <w:rPr>
          <w:rFonts w:hint="eastAsia"/>
        </w:rPr>
        <w:t>模型翼展不大于50</w:t>
      </w:r>
      <w:r w:rsidR="00DE2F77" w:rsidRPr="004F2BB1">
        <w:rPr>
          <w:rFonts w:hint="eastAsia"/>
        </w:rPr>
        <w:t>cm</w:t>
      </w:r>
      <w:r w:rsidRPr="004F2BB1">
        <w:rPr>
          <w:rFonts w:hint="eastAsia"/>
        </w:rPr>
        <w:t>。</w:t>
      </w:r>
    </w:p>
    <w:p w14:paraId="077717C5" w14:textId="291DB582" w:rsidR="00CE29C0" w:rsidRPr="004F2BB1" w:rsidRDefault="00CE29C0" w:rsidP="001311BF">
      <w:pPr>
        <w:pStyle w:val="afffffffffff1"/>
      </w:pPr>
      <w:proofErr w:type="gramStart"/>
      <w:r w:rsidRPr="004F2BB1">
        <w:rPr>
          <w:rFonts w:hint="eastAsia"/>
        </w:rPr>
        <w:t>操纵线</w:t>
      </w:r>
      <w:proofErr w:type="gramEnd"/>
      <w:r w:rsidR="007C20FE">
        <w:rPr>
          <w:rFonts w:hint="eastAsia"/>
        </w:rPr>
        <w:t>长度</w:t>
      </w:r>
      <w:r w:rsidRPr="004F2BB1">
        <w:rPr>
          <w:rFonts w:hint="eastAsia"/>
        </w:rPr>
        <w:t>不大于5</w:t>
      </w:r>
      <w:r w:rsidR="00FF4482" w:rsidRPr="004F2BB1">
        <w:rPr>
          <w:rFonts w:hint="eastAsia"/>
        </w:rPr>
        <w:t>m</w:t>
      </w:r>
    </w:p>
    <w:p w14:paraId="57CD8432" w14:textId="3AD1D70A" w:rsidR="00C41440" w:rsidRPr="004F2BB1" w:rsidRDefault="00CE29C0" w:rsidP="001311BF">
      <w:pPr>
        <w:pStyle w:val="afffffffffff1"/>
      </w:pPr>
      <w:proofErr w:type="gramStart"/>
      <w:r w:rsidRPr="004F2BB1">
        <w:rPr>
          <w:rFonts w:hint="eastAsia"/>
        </w:rPr>
        <w:t>操纵线</w:t>
      </w:r>
      <w:proofErr w:type="gramEnd"/>
      <w:r w:rsidRPr="004F2BB1">
        <w:rPr>
          <w:rFonts w:hint="eastAsia"/>
        </w:rPr>
        <w:t>抗拉强度不低于模型重量</w:t>
      </w:r>
      <w:r w:rsidR="007C20FE" w:rsidRPr="004F2BB1">
        <w:rPr>
          <w:rFonts w:hint="eastAsia"/>
        </w:rPr>
        <w:t>2倍</w:t>
      </w:r>
      <w:r w:rsidRPr="004F2BB1">
        <w:rPr>
          <w:rFonts w:hint="eastAsia"/>
        </w:rPr>
        <w:t>的拉力；操纵手柄必须有</w:t>
      </w:r>
      <w:proofErr w:type="gramStart"/>
      <w:r w:rsidRPr="004F2BB1">
        <w:rPr>
          <w:rFonts w:hint="eastAsia"/>
        </w:rPr>
        <w:t>安全索与</w:t>
      </w:r>
      <w:proofErr w:type="gramEnd"/>
      <w:r w:rsidRPr="004F2BB1">
        <w:rPr>
          <w:rFonts w:hint="eastAsia"/>
        </w:rPr>
        <w:t>测试者手腕部连接。</w:t>
      </w:r>
    </w:p>
    <w:p w14:paraId="24C19F94" w14:textId="7226F1ED" w:rsidR="00C41440" w:rsidRDefault="00C41440" w:rsidP="00C41440">
      <w:pPr>
        <w:pStyle w:val="affa"/>
        <w:spacing w:before="120" w:after="120"/>
      </w:pPr>
      <w:bookmarkStart w:id="91" w:name="_Toc114149358"/>
      <w:r>
        <w:rPr>
          <w:rFonts w:hint="eastAsia"/>
        </w:rPr>
        <w:t>无线电遥控</w:t>
      </w:r>
      <w:r w:rsidRPr="00AC04EC">
        <w:rPr>
          <w:rFonts w:hint="eastAsia"/>
        </w:rPr>
        <w:t>类模型飞机</w:t>
      </w:r>
      <w:bookmarkEnd w:id="91"/>
    </w:p>
    <w:p w14:paraId="151A7E7B" w14:textId="2C0BE277" w:rsidR="00C41440" w:rsidRPr="0093274F" w:rsidRDefault="00962209" w:rsidP="007F1AE9">
      <w:pPr>
        <w:pStyle w:val="affb"/>
        <w:spacing w:before="120" w:after="120"/>
      </w:pPr>
      <w:r>
        <w:rPr>
          <w:rFonts w:hint="eastAsia"/>
        </w:rPr>
        <w:t>测试内容：</w:t>
      </w:r>
      <w:r w:rsidR="007F1AE9" w:rsidRPr="007F1AE9">
        <w:rPr>
          <w:rFonts w:hint="eastAsia"/>
        </w:rPr>
        <w:t>遥控模型直升机飞行（一）</w:t>
      </w:r>
    </w:p>
    <w:p w14:paraId="3472F293" w14:textId="12E63E53" w:rsidR="00C41440" w:rsidRDefault="00302350" w:rsidP="007F1AE9">
      <w:pPr>
        <w:pStyle w:val="affc"/>
        <w:spacing w:before="120" w:after="120"/>
      </w:pPr>
      <w:r>
        <w:rPr>
          <w:rFonts w:hint="eastAsia"/>
        </w:rPr>
        <w:t>测试要求</w:t>
      </w:r>
    </w:p>
    <w:p w14:paraId="07689B47" w14:textId="411AEE13" w:rsidR="00CE29C0" w:rsidRPr="004F2BB1" w:rsidRDefault="00CE29C0" w:rsidP="00A1225D">
      <w:pPr>
        <w:pStyle w:val="afffffffffff2"/>
        <w:jc w:val="left"/>
      </w:pPr>
      <w:r w:rsidRPr="004F2BB1">
        <w:rPr>
          <w:rFonts w:hint="eastAsia"/>
        </w:rPr>
        <w:t xml:space="preserve">按照正确程序完成飞行流程。                                   </w:t>
      </w:r>
    </w:p>
    <w:p w14:paraId="5319A272" w14:textId="6F75B6DC" w:rsidR="00CE29C0" w:rsidRPr="004F2BB1" w:rsidRDefault="00CE29C0" w:rsidP="00A1225D">
      <w:pPr>
        <w:pStyle w:val="afffffffffff2"/>
        <w:jc w:val="left"/>
      </w:pPr>
      <w:r w:rsidRPr="004F2BB1">
        <w:rPr>
          <w:rFonts w:hint="eastAsia"/>
        </w:rPr>
        <w:t>在规定时间和场地内按顺序完成起飞、悬停、着陆3个规定动作的飞行。</w:t>
      </w:r>
      <w:r w:rsidR="00A1225D" w:rsidRPr="004F2BB1">
        <w:rPr>
          <w:rFonts w:hint="eastAsia"/>
        </w:rPr>
        <w:t>每次飞行时间3min。超过飞行时间的飞行动作不计分。</w:t>
      </w:r>
      <w:r w:rsidRPr="004F2BB1">
        <w:rPr>
          <w:rFonts w:hint="eastAsia"/>
        </w:rPr>
        <w:t xml:space="preserve">                                         </w:t>
      </w:r>
    </w:p>
    <w:p w14:paraId="0A010EFB" w14:textId="1E344992" w:rsidR="00CE29C0" w:rsidRPr="004F2BB1" w:rsidRDefault="00CE29C0" w:rsidP="00A1225D">
      <w:pPr>
        <w:pStyle w:val="afffffffffff2"/>
        <w:jc w:val="left"/>
      </w:pPr>
      <w:r w:rsidRPr="004F2BB1">
        <w:rPr>
          <w:rFonts w:hint="eastAsia"/>
        </w:rPr>
        <w:t>每名测试者测试有</w:t>
      </w:r>
      <w:r w:rsidR="00243B68">
        <w:rPr>
          <w:rFonts w:hint="eastAsia"/>
        </w:rPr>
        <w:t>2次</w:t>
      </w:r>
      <w:r w:rsidRPr="004F2BB1">
        <w:rPr>
          <w:rFonts w:hint="eastAsia"/>
        </w:rPr>
        <w:t>飞行机会，取高的一次飞行得分作为测试成绩。</w:t>
      </w:r>
    </w:p>
    <w:p w14:paraId="38D0CC97" w14:textId="7B11B611" w:rsidR="00C41440" w:rsidRDefault="00C41440" w:rsidP="007F1AE9">
      <w:pPr>
        <w:pStyle w:val="affc"/>
        <w:spacing w:before="120" w:after="120"/>
      </w:pPr>
      <w:r>
        <w:rPr>
          <w:rFonts w:hint="eastAsia"/>
        </w:rPr>
        <w:t>评分规则</w:t>
      </w:r>
    </w:p>
    <w:p w14:paraId="7182B730" w14:textId="6D0A3D18" w:rsidR="002545A0" w:rsidRPr="002545A0" w:rsidRDefault="002545A0" w:rsidP="002545A0">
      <w:pPr>
        <w:pStyle w:val="affd"/>
        <w:spacing w:before="120" w:after="120"/>
      </w:pPr>
      <w:r>
        <w:rPr>
          <w:rFonts w:hint="eastAsia"/>
        </w:rPr>
        <w:t>总得分=飞行流程分+飞行动作分</w:t>
      </w:r>
    </w:p>
    <w:p w14:paraId="1BE1805E" w14:textId="1138A485" w:rsidR="00CE29C0" w:rsidRDefault="00CE29C0" w:rsidP="00BF42A8">
      <w:pPr>
        <w:pStyle w:val="affd"/>
        <w:spacing w:before="120" w:after="120"/>
      </w:pPr>
      <w:r>
        <w:rPr>
          <w:rFonts w:hint="eastAsia"/>
        </w:rPr>
        <w:t>飞行流程：满分为40分。</w:t>
      </w:r>
      <w:r w:rsidR="00962209">
        <w:rPr>
          <w:rFonts w:hint="eastAsia"/>
        </w:rPr>
        <w:t>除飞行外，</w:t>
      </w:r>
      <w:proofErr w:type="gramStart"/>
      <w:r w:rsidR="00962209">
        <w:rPr>
          <w:rFonts w:hint="eastAsia"/>
        </w:rPr>
        <w:t>每错误</w:t>
      </w:r>
      <w:proofErr w:type="gramEnd"/>
      <w:r w:rsidR="00962209">
        <w:rPr>
          <w:rFonts w:hint="eastAsia"/>
        </w:rPr>
        <w:t>一个步骤扣10分。</w:t>
      </w:r>
    </w:p>
    <w:p w14:paraId="3506637A" w14:textId="25414A70" w:rsidR="00CE29C0" w:rsidRDefault="00CE29C0" w:rsidP="00BF42A8">
      <w:pPr>
        <w:pStyle w:val="af2"/>
      </w:pPr>
      <w:r>
        <w:rPr>
          <w:rFonts w:hint="eastAsia"/>
        </w:rPr>
        <w:t>先开发射机，再接通模型动力电源</w:t>
      </w:r>
      <w:r w:rsidR="00BF42A8">
        <w:rPr>
          <w:rFonts w:hint="eastAsia"/>
        </w:rPr>
        <w:t>。</w:t>
      </w:r>
    </w:p>
    <w:p w14:paraId="5123042E" w14:textId="50F8B576" w:rsidR="00CE29C0" w:rsidRDefault="00CE29C0" w:rsidP="00BF42A8">
      <w:pPr>
        <w:pStyle w:val="af2"/>
      </w:pPr>
      <w:r>
        <w:rPr>
          <w:rFonts w:hint="eastAsia"/>
        </w:rPr>
        <w:t>起飞完成飞行</w:t>
      </w:r>
      <w:r w:rsidR="00BF42A8">
        <w:rPr>
          <w:rFonts w:hint="eastAsia"/>
        </w:rPr>
        <w:t>。</w:t>
      </w:r>
    </w:p>
    <w:p w14:paraId="6989C1AD" w14:textId="42BD36BA" w:rsidR="00CE29C0" w:rsidRDefault="00CE29C0" w:rsidP="00BF42A8">
      <w:pPr>
        <w:pStyle w:val="af2"/>
      </w:pPr>
      <w:r>
        <w:rPr>
          <w:rFonts w:hint="eastAsia"/>
        </w:rPr>
        <w:t>飞行任务全部结束，着陆后，必须先断开模型动力电源，再关闭发射机电源</w:t>
      </w:r>
      <w:r w:rsidR="00BF42A8">
        <w:rPr>
          <w:rFonts w:hint="eastAsia"/>
        </w:rPr>
        <w:t>。</w:t>
      </w:r>
    </w:p>
    <w:p w14:paraId="64D808A0" w14:textId="7DCEA91C" w:rsidR="00CE29C0" w:rsidRDefault="00CE29C0" w:rsidP="00BF42A8">
      <w:pPr>
        <w:pStyle w:val="affd"/>
        <w:spacing w:before="120" w:after="120"/>
      </w:pPr>
      <w:r>
        <w:rPr>
          <w:rFonts w:hint="eastAsia"/>
        </w:rPr>
        <w:lastRenderedPageBreak/>
        <w:t>飞行任务：满分为60分</w:t>
      </w:r>
    </w:p>
    <w:p w14:paraId="4ECFC8DA" w14:textId="32BEEC2A" w:rsidR="00CE29C0" w:rsidRDefault="00CE29C0" w:rsidP="00BF42A8">
      <w:pPr>
        <w:pStyle w:val="af2"/>
      </w:pPr>
      <w:r>
        <w:rPr>
          <w:rFonts w:hint="eastAsia"/>
        </w:rPr>
        <w:t>起飞</w:t>
      </w:r>
      <w:r w:rsidR="0083796D">
        <w:rPr>
          <w:rFonts w:hint="eastAsia"/>
        </w:rPr>
        <w:t>（满分为10分）</w:t>
      </w:r>
      <w:r>
        <w:rPr>
          <w:rFonts w:hint="eastAsia"/>
        </w:rPr>
        <w:t>：从起降区中心起飞，平稳垂直上升至1.5</w:t>
      </w:r>
      <w:r w:rsidR="00FF4482">
        <w:rPr>
          <w:rFonts w:hint="eastAsia"/>
        </w:rPr>
        <w:t>m</w:t>
      </w:r>
      <w:r>
        <w:rPr>
          <w:rFonts w:hint="eastAsia"/>
        </w:rPr>
        <w:t>高度。垂直上升过程中，航线偏移较大扣4分，上下反复扣3分，停顿扣3分</w:t>
      </w:r>
      <w:r w:rsidR="005F353E">
        <w:rPr>
          <w:rFonts w:hint="eastAsia"/>
        </w:rPr>
        <w:t>。</w:t>
      </w:r>
      <w:r>
        <w:rPr>
          <w:rFonts w:hint="eastAsia"/>
        </w:rPr>
        <w:t xml:space="preserve">                                   </w:t>
      </w:r>
    </w:p>
    <w:p w14:paraId="14592E29" w14:textId="350A656B" w:rsidR="00CE29C0" w:rsidRDefault="00CE29C0" w:rsidP="00BF42A8">
      <w:pPr>
        <w:pStyle w:val="af2"/>
      </w:pPr>
      <w:r>
        <w:rPr>
          <w:rFonts w:hint="eastAsia"/>
        </w:rPr>
        <w:t>悬停</w:t>
      </w:r>
      <w:r w:rsidR="0083796D">
        <w:rPr>
          <w:rFonts w:hint="eastAsia"/>
        </w:rPr>
        <w:t>（满分为</w:t>
      </w:r>
      <w:r w:rsidR="0083796D">
        <w:t>30</w:t>
      </w:r>
      <w:r w:rsidR="0083796D">
        <w:rPr>
          <w:rFonts w:hint="eastAsia"/>
        </w:rPr>
        <w:t>分）：</w:t>
      </w:r>
      <w:r>
        <w:rPr>
          <w:rFonts w:hint="eastAsia"/>
        </w:rPr>
        <w:t>：保持稳定悬停至少5</w:t>
      </w:r>
      <w:r w:rsidR="00122614">
        <w:rPr>
          <w:rFonts w:hint="eastAsia"/>
        </w:rPr>
        <w:t>s</w:t>
      </w:r>
      <w:r>
        <w:rPr>
          <w:rFonts w:hint="eastAsia"/>
        </w:rPr>
        <w:t>。悬停高度有变化扣5分，水平有位移扣5分，悬停时飞出2</w:t>
      </w:r>
      <w:r w:rsidR="00FF4482">
        <w:rPr>
          <w:rFonts w:hint="eastAsia"/>
        </w:rPr>
        <w:t>m</w:t>
      </w:r>
      <w:proofErr w:type="gramStart"/>
      <w:r>
        <w:rPr>
          <w:rFonts w:hint="eastAsia"/>
        </w:rPr>
        <w:t>圆范围</w:t>
      </w:r>
      <w:proofErr w:type="gramEnd"/>
      <w:r>
        <w:rPr>
          <w:rFonts w:hint="eastAsia"/>
        </w:rPr>
        <w:t>每次扣10分；悬停时间不足5</w:t>
      </w:r>
      <w:r w:rsidR="00122614">
        <w:rPr>
          <w:rFonts w:hint="eastAsia"/>
        </w:rPr>
        <w:t>s</w:t>
      </w:r>
      <w:r>
        <w:rPr>
          <w:rFonts w:hint="eastAsia"/>
        </w:rPr>
        <w:t>扣10分。</w:t>
      </w:r>
    </w:p>
    <w:p w14:paraId="6A914080" w14:textId="77777777" w:rsidR="003D28CB" w:rsidRDefault="003D28CB" w:rsidP="0083796D">
      <w:pPr>
        <w:pStyle w:val="af2"/>
        <w:numPr>
          <w:ilvl w:val="0"/>
          <w:numId w:val="0"/>
        </w:numPr>
        <w:ind w:left="993"/>
      </w:pPr>
    </w:p>
    <w:p w14:paraId="4AE1F941" w14:textId="70A99336" w:rsidR="00E94966" w:rsidRDefault="00E94966" w:rsidP="00E94966">
      <w:pPr>
        <w:pStyle w:val="afffff1"/>
        <w:ind w:firstLine="420"/>
        <w:jc w:val="center"/>
      </w:pPr>
      <w:r w:rsidRPr="00E94966">
        <w:drawing>
          <wp:inline distT="0" distB="0" distL="0" distR="0" wp14:anchorId="15AA287E" wp14:editId="5DF390FB">
            <wp:extent cx="3648446" cy="213722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0933" cy="2144543"/>
                    </a:xfrm>
                    <a:prstGeom prst="rect">
                      <a:avLst/>
                    </a:prstGeom>
                    <a:noFill/>
                    <a:ln>
                      <a:noFill/>
                    </a:ln>
                  </pic:spPr>
                </pic:pic>
              </a:graphicData>
            </a:graphic>
          </wp:inline>
        </w:drawing>
      </w:r>
    </w:p>
    <w:p w14:paraId="34817588" w14:textId="69FA3562" w:rsidR="00E96D25" w:rsidRDefault="00E96D25" w:rsidP="00E96D25">
      <w:pPr>
        <w:pStyle w:val="af9"/>
        <w:spacing w:before="120" w:after="120"/>
      </w:pPr>
      <w:r w:rsidRPr="007F1AE9">
        <w:rPr>
          <w:rFonts w:hint="eastAsia"/>
        </w:rPr>
        <w:t>遥控模型直升机</w:t>
      </w:r>
      <w:r>
        <w:rPr>
          <w:rFonts w:hint="eastAsia"/>
        </w:rPr>
        <w:t>悬停飞行示意图</w:t>
      </w:r>
    </w:p>
    <w:p w14:paraId="03019011" w14:textId="77777777" w:rsidR="003D28CB" w:rsidRDefault="003D28CB" w:rsidP="00E94966">
      <w:pPr>
        <w:pStyle w:val="afffff1"/>
        <w:ind w:firstLine="420"/>
        <w:jc w:val="center"/>
      </w:pPr>
    </w:p>
    <w:p w14:paraId="1F037B26" w14:textId="77777777" w:rsidR="0083796D" w:rsidRDefault="00CE29C0" w:rsidP="00BF42A8">
      <w:pPr>
        <w:pStyle w:val="af2"/>
      </w:pPr>
      <w:r>
        <w:rPr>
          <w:rFonts w:hint="eastAsia"/>
        </w:rPr>
        <w:t>着陆</w:t>
      </w:r>
      <w:r w:rsidR="0083796D">
        <w:rPr>
          <w:rFonts w:hint="eastAsia"/>
        </w:rPr>
        <w:t>（满分为</w:t>
      </w:r>
      <w:r w:rsidR="0083796D">
        <w:t>2</w:t>
      </w:r>
      <w:r w:rsidR="0083796D">
        <w:rPr>
          <w:rFonts w:hint="eastAsia"/>
        </w:rPr>
        <w:t>0分）</w:t>
      </w:r>
      <w:r>
        <w:rPr>
          <w:rFonts w:hint="eastAsia"/>
        </w:rPr>
        <w:t>：模型飞机平缓下降，平稳着陆在着陆区中心，下降过程偏移扣5分；着陆粗暴扣5分。</w:t>
      </w:r>
    </w:p>
    <w:p w14:paraId="3C4CA201" w14:textId="7CD1DDD0" w:rsidR="00CE29C0" w:rsidRDefault="0083796D" w:rsidP="0083796D">
      <w:pPr>
        <w:pStyle w:val="af2"/>
      </w:pPr>
      <w:proofErr w:type="gramStart"/>
      <w:r>
        <w:rPr>
          <w:rFonts w:hint="eastAsia"/>
        </w:rPr>
        <w:t>遥控</w:t>
      </w:r>
      <w:r w:rsidRPr="0083796D">
        <w:rPr>
          <w:rFonts w:hint="eastAsia"/>
        </w:rPr>
        <w:t>遥控</w:t>
      </w:r>
      <w:proofErr w:type="gramEnd"/>
      <w:r w:rsidRPr="0083796D">
        <w:rPr>
          <w:rFonts w:hint="eastAsia"/>
        </w:rPr>
        <w:t>模型直升机悬停飞行轨迹示意图</w:t>
      </w:r>
      <w:r>
        <w:rPr>
          <w:rFonts w:hint="eastAsia"/>
        </w:rPr>
        <w:t>见图F.</w:t>
      </w:r>
      <w:r>
        <w:t>7</w:t>
      </w:r>
      <w:r>
        <w:rPr>
          <w:rFonts w:hint="eastAsia"/>
        </w:rPr>
        <w:t>。</w:t>
      </w:r>
      <w:r w:rsidR="00CE29C0">
        <w:rPr>
          <w:rFonts w:hint="eastAsia"/>
        </w:rPr>
        <w:t xml:space="preserve">                                  </w:t>
      </w:r>
    </w:p>
    <w:p w14:paraId="62EFC24C" w14:textId="732B67BB" w:rsidR="00CE29C0" w:rsidRPr="00E63F30" w:rsidRDefault="00CE29C0" w:rsidP="00E63F30">
      <w:pPr>
        <w:pStyle w:val="afff8"/>
      </w:pPr>
      <w:bookmarkStart w:id="92" w:name="_Hlk113177307"/>
      <w:r w:rsidRPr="00E63F30">
        <w:rPr>
          <w:rFonts w:hint="eastAsia"/>
        </w:rPr>
        <w:t>以上扣分标准为各项指标的最高扣分值。</w:t>
      </w:r>
      <w:bookmarkEnd w:id="92"/>
    </w:p>
    <w:p w14:paraId="22FDD7D2" w14:textId="59ABF3E2" w:rsidR="00CE29C0" w:rsidRPr="00211CB4" w:rsidRDefault="00CE29C0" w:rsidP="00BF42A8">
      <w:pPr>
        <w:pStyle w:val="affd"/>
        <w:spacing w:before="120" w:after="120"/>
        <w:rPr>
          <w:rFonts w:ascii="宋体" w:eastAsia="宋体"/>
        </w:rPr>
      </w:pPr>
      <w:r w:rsidRPr="00211CB4">
        <w:rPr>
          <w:rFonts w:ascii="宋体" w:eastAsia="宋体" w:hint="eastAsia"/>
        </w:rPr>
        <w:t>着陆翻倒或着陆在起降区外、飞行全程有飞越安全线的情况，测试不合格。</w:t>
      </w:r>
    </w:p>
    <w:p w14:paraId="3D4598DE" w14:textId="74A49FDB" w:rsidR="00C41440" w:rsidRDefault="00C41440" w:rsidP="007F1AE9">
      <w:pPr>
        <w:pStyle w:val="affc"/>
        <w:spacing w:before="120" w:after="120"/>
      </w:pPr>
      <w:r>
        <w:rPr>
          <w:rFonts w:hint="eastAsia"/>
        </w:rPr>
        <w:t>场地要求</w:t>
      </w:r>
    </w:p>
    <w:p w14:paraId="1F784CD9" w14:textId="1F08F252" w:rsidR="00CE29C0" w:rsidRPr="00BF42A8" w:rsidRDefault="00A73410" w:rsidP="004F2BB1">
      <w:pPr>
        <w:pStyle w:val="afffffffffff2"/>
      </w:pPr>
      <w:r>
        <w:rPr>
          <w:rFonts w:hint="eastAsia"/>
        </w:rPr>
        <w:t>测试场地</w:t>
      </w:r>
      <w:r w:rsidR="00CE29C0" w:rsidRPr="00BF42A8">
        <w:rPr>
          <w:rFonts w:hint="eastAsia"/>
        </w:rPr>
        <w:t>为室内场地，长宽高不小于28</w:t>
      </w:r>
      <w:r w:rsidR="00FF4482" w:rsidRPr="00BF42A8">
        <w:rPr>
          <w:rFonts w:hint="eastAsia"/>
        </w:rPr>
        <w:t>m</w:t>
      </w:r>
      <w:r w:rsidR="00CE29C0" w:rsidRPr="00BF42A8">
        <w:rPr>
          <w:rFonts w:hint="eastAsia"/>
        </w:rPr>
        <w:t>×15</w:t>
      </w:r>
      <w:r w:rsidR="00FF4482" w:rsidRPr="00BF42A8">
        <w:rPr>
          <w:rFonts w:hint="eastAsia"/>
        </w:rPr>
        <w:t>m</w:t>
      </w:r>
      <w:r w:rsidR="00CE29C0" w:rsidRPr="00BF42A8">
        <w:rPr>
          <w:rFonts w:hint="eastAsia"/>
        </w:rPr>
        <w:t>×9</w:t>
      </w:r>
      <w:r w:rsidR="00FF4482" w:rsidRPr="00BF42A8">
        <w:rPr>
          <w:rFonts w:hint="eastAsia"/>
        </w:rPr>
        <w:t>m</w:t>
      </w:r>
      <w:r w:rsidR="00CE29C0" w:rsidRPr="00BF42A8">
        <w:rPr>
          <w:rFonts w:hint="eastAsia"/>
        </w:rPr>
        <w:t>。</w:t>
      </w:r>
    </w:p>
    <w:p w14:paraId="2CD91D39" w14:textId="77777777" w:rsidR="0083796D" w:rsidRDefault="0083796D" w:rsidP="0083796D">
      <w:pPr>
        <w:pStyle w:val="afffffffffff2"/>
      </w:pPr>
      <w:r w:rsidRPr="00BF42A8">
        <w:rPr>
          <w:rFonts w:hint="eastAsia"/>
        </w:rPr>
        <w:t>在</w:t>
      </w:r>
      <w:proofErr w:type="gramStart"/>
      <w:r w:rsidRPr="00BF42A8">
        <w:rPr>
          <w:rFonts w:hint="eastAsia"/>
        </w:rPr>
        <w:t>操纵区左右</w:t>
      </w:r>
      <w:proofErr w:type="gramEnd"/>
      <w:r w:rsidRPr="00BF42A8">
        <w:rPr>
          <w:rFonts w:hint="eastAsia"/>
        </w:rPr>
        <w:t>两侧延长线设为安全线。</w:t>
      </w:r>
    </w:p>
    <w:p w14:paraId="6528D8CD" w14:textId="11FAC8D9" w:rsidR="00CE29C0" w:rsidRPr="00BF42A8" w:rsidRDefault="00CE29C0" w:rsidP="004F2BB1">
      <w:pPr>
        <w:pStyle w:val="afffffffffff2"/>
      </w:pPr>
      <w:r w:rsidRPr="00BF42A8">
        <w:rPr>
          <w:rFonts w:hint="eastAsia"/>
        </w:rPr>
        <w:t>测试场地操纵区、起降区、飞行区等尺寸见</w:t>
      </w:r>
      <w:r w:rsidR="0083796D">
        <w:rPr>
          <w:rFonts w:hint="eastAsia"/>
        </w:rPr>
        <w:t>示意图F.</w:t>
      </w:r>
      <w:r w:rsidR="0083796D">
        <w:t>8</w:t>
      </w:r>
      <w:r w:rsidRPr="00BF42A8">
        <w:rPr>
          <w:rFonts w:hint="eastAsia"/>
        </w:rPr>
        <w:t>。</w:t>
      </w:r>
    </w:p>
    <w:p w14:paraId="01617EA5" w14:textId="77777777" w:rsidR="00E96D25" w:rsidRPr="00E96D25" w:rsidRDefault="00E96D25" w:rsidP="00E96D25">
      <w:pPr>
        <w:pStyle w:val="afffff1"/>
        <w:ind w:firstLine="420"/>
      </w:pPr>
    </w:p>
    <w:p w14:paraId="70E6CF69" w14:textId="32A9832F" w:rsidR="00E94966" w:rsidRDefault="00E94966" w:rsidP="00E94966">
      <w:pPr>
        <w:pStyle w:val="afffff1"/>
        <w:ind w:firstLine="420"/>
        <w:jc w:val="center"/>
      </w:pPr>
      <w:r w:rsidRPr="00E94966">
        <w:drawing>
          <wp:inline distT="0" distB="0" distL="0" distR="0" wp14:anchorId="6024B4D3" wp14:editId="6C2C199B">
            <wp:extent cx="5477201" cy="1462314"/>
            <wp:effectExtent l="0" t="0" r="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0373" cy="1471170"/>
                    </a:xfrm>
                    <a:prstGeom prst="rect">
                      <a:avLst/>
                    </a:prstGeom>
                    <a:noFill/>
                    <a:ln>
                      <a:noFill/>
                    </a:ln>
                  </pic:spPr>
                </pic:pic>
              </a:graphicData>
            </a:graphic>
          </wp:inline>
        </w:drawing>
      </w:r>
    </w:p>
    <w:p w14:paraId="7985C5C4" w14:textId="1D667C97" w:rsidR="00E96D25" w:rsidRDefault="00E96D25" w:rsidP="00E96D25">
      <w:pPr>
        <w:pStyle w:val="af9"/>
        <w:spacing w:before="120" w:after="120"/>
      </w:pPr>
      <w:r w:rsidRPr="007F1AE9">
        <w:rPr>
          <w:rFonts w:hint="eastAsia"/>
        </w:rPr>
        <w:t>遥控模型直升机</w:t>
      </w:r>
      <w:r>
        <w:rPr>
          <w:rFonts w:hint="eastAsia"/>
        </w:rPr>
        <w:t>场地要求示意图</w:t>
      </w:r>
    </w:p>
    <w:p w14:paraId="5E2C2039" w14:textId="77777777" w:rsidR="00E96D25" w:rsidRPr="00CE29C0" w:rsidRDefault="00E96D25" w:rsidP="00E94966">
      <w:pPr>
        <w:pStyle w:val="afffff1"/>
        <w:ind w:firstLine="420"/>
        <w:jc w:val="center"/>
      </w:pPr>
    </w:p>
    <w:p w14:paraId="32065896" w14:textId="4A5E881B" w:rsidR="00C41440" w:rsidRDefault="00C41440" w:rsidP="007F1AE9">
      <w:pPr>
        <w:pStyle w:val="affc"/>
        <w:spacing w:before="120" w:after="120"/>
      </w:pPr>
      <w:r>
        <w:rPr>
          <w:rFonts w:hint="eastAsia"/>
        </w:rPr>
        <w:t>器材要求</w:t>
      </w:r>
    </w:p>
    <w:p w14:paraId="25453119" w14:textId="2408F0CB" w:rsidR="00CE29C0" w:rsidRPr="00AA7AE5" w:rsidRDefault="00CE29C0" w:rsidP="004F2BB1">
      <w:pPr>
        <w:pStyle w:val="afffffffffff2"/>
      </w:pPr>
      <w:r w:rsidRPr="00AA7AE5">
        <w:rPr>
          <w:rFonts w:hint="eastAsia"/>
        </w:rPr>
        <w:t>所使用的模型不得具有高度保持和位置保持的飞行功能。</w:t>
      </w:r>
    </w:p>
    <w:p w14:paraId="6A795642" w14:textId="797E9EC5" w:rsidR="00CE29C0" w:rsidRPr="00AA7AE5" w:rsidRDefault="00CE29C0" w:rsidP="004F2BB1">
      <w:pPr>
        <w:pStyle w:val="afffffffffff2"/>
      </w:pPr>
      <w:r w:rsidRPr="00AA7AE5">
        <w:rPr>
          <w:rFonts w:hint="eastAsia"/>
        </w:rPr>
        <w:t>共轴双桨类遥控电动模型直升机，旋翼直径在16</w:t>
      </w:r>
      <w:r w:rsidR="00DE2F77" w:rsidRPr="00AA7AE5">
        <w:rPr>
          <w:rFonts w:hint="eastAsia"/>
        </w:rPr>
        <w:t>cm</w:t>
      </w:r>
      <w:r w:rsidR="00C00A3D">
        <w:rPr>
          <w:rFonts w:hint="eastAsia"/>
        </w:rPr>
        <w:t>～</w:t>
      </w:r>
      <w:r w:rsidRPr="00AA7AE5">
        <w:rPr>
          <w:rFonts w:hint="eastAsia"/>
        </w:rPr>
        <w:t>20</w:t>
      </w:r>
      <w:r w:rsidR="00DE2F77" w:rsidRPr="00AA7AE5">
        <w:rPr>
          <w:rFonts w:hint="eastAsia"/>
        </w:rPr>
        <w:t>cm</w:t>
      </w:r>
      <w:r w:rsidRPr="00AA7AE5">
        <w:rPr>
          <w:rFonts w:hint="eastAsia"/>
        </w:rPr>
        <w:t>之间。</w:t>
      </w:r>
    </w:p>
    <w:p w14:paraId="27984FBF" w14:textId="416660EA" w:rsidR="00CE29C0" w:rsidRPr="00AA7AE5" w:rsidRDefault="00CE29C0" w:rsidP="004F2BB1">
      <w:pPr>
        <w:pStyle w:val="afffffffffff2"/>
      </w:pPr>
      <w:r w:rsidRPr="00AA7AE5">
        <w:rPr>
          <w:rFonts w:hint="eastAsia"/>
        </w:rPr>
        <w:lastRenderedPageBreak/>
        <w:t>动力电池为标称电压不大于7.4</w:t>
      </w:r>
      <w:r w:rsidR="004E3A85">
        <w:rPr>
          <w:rFonts w:hint="eastAsia"/>
        </w:rPr>
        <w:t>V</w:t>
      </w:r>
      <w:r w:rsidRPr="00AA7AE5">
        <w:rPr>
          <w:rFonts w:hint="eastAsia"/>
        </w:rPr>
        <w:t>（2S）的锂聚合物电池。</w:t>
      </w:r>
    </w:p>
    <w:p w14:paraId="38814776" w14:textId="67C1054C" w:rsidR="00C41440" w:rsidRPr="00D07C06" w:rsidRDefault="00CE29C0" w:rsidP="007F1AE9">
      <w:pPr>
        <w:pStyle w:val="affb"/>
        <w:spacing w:before="120" w:after="120"/>
      </w:pPr>
      <w:r w:rsidRPr="00D07C06">
        <w:rPr>
          <w:rFonts w:hint="eastAsia"/>
        </w:rPr>
        <w:t>测试内容：</w:t>
      </w:r>
      <w:r w:rsidR="007F1AE9" w:rsidRPr="00D07C06">
        <w:rPr>
          <w:rFonts w:hint="eastAsia"/>
        </w:rPr>
        <w:t>遥控模型滑翔机（一）</w:t>
      </w:r>
    </w:p>
    <w:p w14:paraId="529F52F5" w14:textId="6DFF84C8" w:rsidR="00C41440" w:rsidRPr="00D07C06" w:rsidRDefault="00302350" w:rsidP="007F1AE9">
      <w:pPr>
        <w:pStyle w:val="affc"/>
        <w:spacing w:before="120" w:after="120"/>
      </w:pPr>
      <w:r>
        <w:rPr>
          <w:rFonts w:hint="eastAsia"/>
        </w:rPr>
        <w:t>测试要求</w:t>
      </w:r>
    </w:p>
    <w:p w14:paraId="660267E7" w14:textId="296D3488" w:rsidR="00CE29C0" w:rsidRPr="00DE0A34" w:rsidRDefault="00CE29C0" w:rsidP="000950CE">
      <w:pPr>
        <w:pStyle w:val="afffffffffff2"/>
        <w:rPr>
          <w:color w:val="000000" w:themeColor="text1"/>
        </w:rPr>
      </w:pPr>
      <w:r w:rsidRPr="00D07C06">
        <w:rPr>
          <w:rFonts w:hint="eastAsia"/>
        </w:rPr>
        <w:t>操纵电动遥控滑翔机</w:t>
      </w:r>
      <w:r w:rsidR="00573B22" w:rsidRPr="00D07C06">
        <w:rPr>
          <w:rFonts w:hint="eastAsia"/>
        </w:rPr>
        <w:t>升空后关</w:t>
      </w:r>
      <w:r w:rsidR="00573B22" w:rsidRPr="00DE0A34">
        <w:rPr>
          <w:rFonts w:hint="eastAsia"/>
          <w:color w:val="000000" w:themeColor="text1"/>
        </w:rPr>
        <w:t>闭动力</w:t>
      </w:r>
      <w:r w:rsidRPr="00DE0A34">
        <w:rPr>
          <w:rFonts w:hint="eastAsia"/>
          <w:color w:val="000000" w:themeColor="text1"/>
        </w:rPr>
        <w:t>完成</w:t>
      </w:r>
      <w:r w:rsidR="006E309D" w:rsidRPr="00DE0A34">
        <w:rPr>
          <w:color w:val="000000" w:themeColor="text1"/>
        </w:rPr>
        <w:t>60</w:t>
      </w:r>
      <w:r w:rsidR="006E309D" w:rsidRPr="00DE0A34">
        <w:rPr>
          <w:rFonts w:hint="eastAsia"/>
          <w:color w:val="000000" w:themeColor="text1"/>
        </w:rPr>
        <w:t>s</w:t>
      </w:r>
      <w:r w:rsidRPr="00DE0A34">
        <w:rPr>
          <w:rFonts w:hint="eastAsia"/>
          <w:color w:val="000000" w:themeColor="text1"/>
        </w:rPr>
        <w:t>滑翔飞行，并着陆在起降场内。</w:t>
      </w:r>
    </w:p>
    <w:p w14:paraId="0558F678" w14:textId="48EBFB69" w:rsidR="00CE29C0" w:rsidRPr="00DE0A34" w:rsidRDefault="00CE29C0" w:rsidP="000950CE">
      <w:pPr>
        <w:pStyle w:val="afffffffffff2"/>
        <w:rPr>
          <w:color w:val="000000" w:themeColor="text1"/>
        </w:rPr>
      </w:pPr>
      <w:r w:rsidRPr="00DE0A34">
        <w:rPr>
          <w:rFonts w:hint="eastAsia"/>
          <w:color w:val="000000" w:themeColor="text1"/>
        </w:rPr>
        <w:t>滑翔机</w:t>
      </w:r>
      <w:r w:rsidR="00D80EBC" w:rsidRPr="00DE0A34">
        <w:rPr>
          <w:rFonts w:hint="eastAsia"/>
          <w:color w:val="000000" w:themeColor="text1"/>
        </w:rPr>
        <w:t>起飞方式不限</w:t>
      </w:r>
      <w:r w:rsidRPr="00DE0A34">
        <w:rPr>
          <w:rFonts w:hint="eastAsia"/>
          <w:color w:val="000000" w:themeColor="text1"/>
        </w:rPr>
        <w:t>。</w:t>
      </w:r>
    </w:p>
    <w:p w14:paraId="40F3FC23" w14:textId="0225E0BC" w:rsidR="00CE29C0" w:rsidRPr="00DE0A34" w:rsidRDefault="00CE29C0" w:rsidP="000950CE">
      <w:pPr>
        <w:pStyle w:val="afffffffffff2"/>
        <w:rPr>
          <w:color w:val="000000" w:themeColor="text1"/>
        </w:rPr>
      </w:pPr>
      <w:r w:rsidRPr="00DE0A34">
        <w:rPr>
          <w:rFonts w:hint="eastAsia"/>
          <w:color w:val="000000" w:themeColor="text1"/>
        </w:rPr>
        <w:t>每次</w:t>
      </w:r>
      <w:r w:rsidR="00C30731" w:rsidRPr="00DE0A34">
        <w:rPr>
          <w:rFonts w:hint="eastAsia"/>
          <w:color w:val="000000" w:themeColor="text1"/>
        </w:rPr>
        <w:t>测试</w:t>
      </w:r>
      <w:r w:rsidRPr="00DE0A34">
        <w:rPr>
          <w:rFonts w:hint="eastAsia"/>
          <w:color w:val="000000" w:themeColor="text1"/>
        </w:rPr>
        <w:t>时间</w:t>
      </w:r>
      <w:r w:rsidR="00573B22" w:rsidRPr="00DE0A34">
        <w:rPr>
          <w:color w:val="000000" w:themeColor="text1"/>
        </w:rPr>
        <w:t>180</w:t>
      </w:r>
      <w:r w:rsidR="00573B22" w:rsidRPr="00DE0A34">
        <w:rPr>
          <w:rFonts w:hint="eastAsia"/>
          <w:color w:val="000000" w:themeColor="text1"/>
        </w:rPr>
        <w:t>s</w:t>
      </w:r>
      <w:r w:rsidRPr="00DE0A34">
        <w:rPr>
          <w:rFonts w:hint="eastAsia"/>
          <w:color w:val="000000" w:themeColor="text1"/>
        </w:rPr>
        <w:t>(包含滑翔飞行时间)，</w:t>
      </w:r>
      <w:r w:rsidR="00FB14A4" w:rsidRPr="00DE0A34">
        <w:rPr>
          <w:rFonts w:hint="eastAsia"/>
          <w:color w:val="000000" w:themeColor="text1"/>
        </w:rPr>
        <w:t>在测试时间内须完成正式飞行的起飞和着陆。计时</w:t>
      </w:r>
      <w:r w:rsidRPr="00DE0A34">
        <w:rPr>
          <w:rFonts w:hint="eastAsia"/>
          <w:color w:val="000000" w:themeColor="text1"/>
        </w:rPr>
        <w:t>保留到整数</w:t>
      </w:r>
      <w:r w:rsidR="00122614" w:rsidRPr="00DE0A34">
        <w:rPr>
          <w:rFonts w:hint="eastAsia"/>
          <w:color w:val="000000" w:themeColor="text1"/>
        </w:rPr>
        <w:t>s</w:t>
      </w:r>
      <w:r w:rsidRPr="00DE0A34">
        <w:rPr>
          <w:rFonts w:hint="eastAsia"/>
          <w:color w:val="000000" w:themeColor="text1"/>
        </w:rPr>
        <w:t>。</w:t>
      </w:r>
      <w:r w:rsidR="00FB14A4" w:rsidRPr="00DE0A34">
        <w:rPr>
          <w:rFonts w:hint="eastAsia"/>
          <w:color w:val="000000" w:themeColor="text1"/>
        </w:rPr>
        <w:t>测试时间内起飞</w:t>
      </w:r>
      <w:r w:rsidR="009B355F" w:rsidRPr="00DE0A34">
        <w:rPr>
          <w:rFonts w:hint="eastAsia"/>
          <w:color w:val="000000" w:themeColor="text1"/>
        </w:rPr>
        <w:t>和着陆</w:t>
      </w:r>
      <w:r w:rsidR="00FB14A4" w:rsidRPr="00DE0A34">
        <w:rPr>
          <w:rFonts w:hint="eastAsia"/>
          <w:color w:val="000000" w:themeColor="text1"/>
        </w:rPr>
        <w:t>次数不限。</w:t>
      </w:r>
    </w:p>
    <w:p w14:paraId="435D9EB8" w14:textId="2180C59E" w:rsidR="00CE29C0" w:rsidRPr="00DE0A34" w:rsidRDefault="00CE29C0" w:rsidP="000950CE">
      <w:pPr>
        <w:pStyle w:val="afffffffffff2"/>
        <w:rPr>
          <w:color w:val="000000" w:themeColor="text1"/>
        </w:rPr>
      </w:pPr>
      <w:r w:rsidRPr="00DE0A34">
        <w:rPr>
          <w:rFonts w:hint="eastAsia"/>
          <w:color w:val="000000" w:themeColor="text1"/>
        </w:rPr>
        <w:t>滑翔飞行时间以最后1次关闭动力开始计时，到着陆时停止计时。</w:t>
      </w:r>
      <w:r w:rsidR="009B355F" w:rsidRPr="00DE0A34">
        <w:rPr>
          <w:rFonts w:hint="eastAsia"/>
          <w:color w:val="000000" w:themeColor="text1"/>
        </w:rPr>
        <w:t>测试</w:t>
      </w:r>
      <w:r w:rsidRPr="00DE0A34">
        <w:rPr>
          <w:rFonts w:hint="eastAsia"/>
          <w:color w:val="000000" w:themeColor="text1"/>
        </w:rPr>
        <w:t>过程中开启</w:t>
      </w:r>
      <w:r w:rsidR="009B355F" w:rsidRPr="00DE0A34">
        <w:rPr>
          <w:rFonts w:hint="eastAsia"/>
          <w:color w:val="000000" w:themeColor="text1"/>
        </w:rPr>
        <w:t>和关闭</w:t>
      </w:r>
      <w:r w:rsidRPr="00DE0A34">
        <w:rPr>
          <w:rFonts w:hint="eastAsia"/>
          <w:color w:val="000000" w:themeColor="text1"/>
        </w:rPr>
        <w:t>动力次数不限。</w:t>
      </w:r>
    </w:p>
    <w:p w14:paraId="1CBB569C" w14:textId="5DA053BD" w:rsidR="00CE29C0" w:rsidRDefault="00CE29C0" w:rsidP="000950CE">
      <w:pPr>
        <w:pStyle w:val="afffffffffff2"/>
      </w:pPr>
      <w:r w:rsidRPr="00AA7AE5">
        <w:rPr>
          <w:rFonts w:hint="eastAsia"/>
        </w:rPr>
        <w:t>每名测试者每次测试有</w:t>
      </w:r>
      <w:r w:rsidR="00243B68">
        <w:rPr>
          <w:rFonts w:hint="eastAsia"/>
        </w:rPr>
        <w:t>2次</w:t>
      </w:r>
      <w:r w:rsidRPr="00AA7AE5">
        <w:rPr>
          <w:rFonts w:hint="eastAsia"/>
        </w:rPr>
        <w:t>飞行机会，取高的一次飞行得分作为测试成绩。</w:t>
      </w:r>
    </w:p>
    <w:p w14:paraId="453E59B8" w14:textId="2990F154" w:rsidR="00C41440" w:rsidRDefault="00C41440" w:rsidP="007F1AE9">
      <w:pPr>
        <w:pStyle w:val="affc"/>
        <w:spacing w:before="120" w:after="120"/>
      </w:pPr>
      <w:r>
        <w:rPr>
          <w:rFonts w:hint="eastAsia"/>
        </w:rPr>
        <w:t>评分规则</w:t>
      </w:r>
    </w:p>
    <w:p w14:paraId="16BEAA22" w14:textId="60DAD7F1" w:rsidR="00AA7AE5" w:rsidRDefault="00AA7AE5" w:rsidP="00AA7AE5">
      <w:pPr>
        <w:pStyle w:val="affd"/>
        <w:spacing w:before="120" w:after="120"/>
      </w:pPr>
      <w:r>
        <w:rPr>
          <w:rFonts w:hint="eastAsia"/>
        </w:rPr>
        <w:t>总得分=滑翔飞行分。</w:t>
      </w:r>
      <w:r w:rsidR="00774BFB">
        <w:rPr>
          <w:rFonts w:hint="eastAsia"/>
        </w:rPr>
        <w:t>满分时间和最大计时为6</w:t>
      </w:r>
      <w:r w:rsidR="00774BFB">
        <w:t>0</w:t>
      </w:r>
      <w:r w:rsidR="00774BFB">
        <w:rPr>
          <w:rFonts w:hint="eastAsia"/>
        </w:rPr>
        <w:t>s。</w:t>
      </w:r>
    </w:p>
    <w:p w14:paraId="656CE32E" w14:textId="5FC91646" w:rsidR="00DB0434" w:rsidRPr="00DB0434" w:rsidRDefault="00DB0434" w:rsidP="00DB0434">
      <w:pPr>
        <w:pStyle w:val="af2"/>
      </w:pPr>
      <w:r>
        <w:rPr>
          <w:rFonts w:hint="eastAsia"/>
        </w:rPr>
        <w:t>滑翔</w:t>
      </w:r>
      <w:r w:rsidRPr="00DB0434">
        <w:rPr>
          <w:rFonts w:hint="eastAsia"/>
        </w:rPr>
        <w:t>飞行分评分按照飞行分通用规则执行。</w:t>
      </w:r>
    </w:p>
    <w:p w14:paraId="3BC65FF0" w14:textId="0F27B404" w:rsidR="00CE29C0" w:rsidRPr="00DE0A34" w:rsidRDefault="00CE29C0" w:rsidP="00AA7AE5">
      <w:pPr>
        <w:pStyle w:val="af2"/>
      </w:pPr>
      <w:r w:rsidRPr="00DE0A34">
        <w:rPr>
          <w:rFonts w:hint="eastAsia"/>
        </w:rPr>
        <w:t>滑翔飞</w:t>
      </w:r>
      <w:r w:rsidRPr="00DE0A34">
        <w:rPr>
          <w:rFonts w:hint="eastAsia"/>
          <w:color w:val="000000" w:themeColor="text1"/>
        </w:rPr>
        <w:t>行分=</w:t>
      </w:r>
      <w:r w:rsidR="00774BFB" w:rsidRPr="00DE0A34">
        <w:rPr>
          <w:rFonts w:hint="eastAsia"/>
          <w:color w:val="000000" w:themeColor="text1"/>
        </w:rPr>
        <w:t>滑翔飞行时间</w:t>
      </w:r>
      <w:r w:rsidRPr="00DE0A34">
        <w:rPr>
          <w:rFonts w:hint="eastAsia"/>
          <w:color w:val="000000" w:themeColor="text1"/>
        </w:rPr>
        <w:t>/</w:t>
      </w:r>
      <w:r w:rsidRPr="00DE0A34">
        <w:rPr>
          <w:rFonts w:hint="eastAsia"/>
        </w:rPr>
        <w:t>60×100。</w:t>
      </w:r>
    </w:p>
    <w:p w14:paraId="252D6D28" w14:textId="0BB5A5DE" w:rsidR="009B355F" w:rsidRPr="00DE0A34" w:rsidRDefault="0038219E" w:rsidP="00774BFB">
      <w:pPr>
        <w:pStyle w:val="affd"/>
        <w:spacing w:before="120" w:after="120"/>
        <w:rPr>
          <w:rFonts w:ascii="宋体" w:eastAsia="宋体" w:hAnsi="宋体"/>
        </w:rPr>
      </w:pPr>
      <w:r w:rsidRPr="00DE0A34">
        <w:rPr>
          <w:rFonts w:ascii="宋体" w:eastAsia="宋体" w:hAnsi="宋体" w:hint="eastAsia"/>
        </w:rPr>
        <w:t>测试时间</w:t>
      </w:r>
      <w:r w:rsidR="00CE29C0" w:rsidRPr="00DE0A34">
        <w:rPr>
          <w:rFonts w:ascii="宋体" w:eastAsia="宋体" w:hAnsi="宋体" w:hint="eastAsia"/>
        </w:rPr>
        <w:t>结束模型飞机</w:t>
      </w:r>
      <w:r w:rsidRPr="00DE0A34">
        <w:rPr>
          <w:rFonts w:ascii="宋体" w:eastAsia="宋体" w:hAnsi="宋体" w:hint="eastAsia"/>
        </w:rPr>
        <w:t>未</w:t>
      </w:r>
      <w:r w:rsidR="00CE29C0" w:rsidRPr="00DE0A34">
        <w:rPr>
          <w:rFonts w:ascii="宋体" w:eastAsia="宋体" w:hAnsi="宋体" w:hint="eastAsia"/>
        </w:rPr>
        <w:t>着陆在起降场内</w:t>
      </w:r>
      <w:r w:rsidR="00D80EBC" w:rsidRPr="00DE0A34">
        <w:rPr>
          <w:rFonts w:ascii="宋体" w:eastAsia="宋体" w:hAnsi="宋体" w:hint="eastAsia"/>
        </w:rPr>
        <w:t>，</w:t>
      </w:r>
      <w:r w:rsidR="00CE29C0" w:rsidRPr="00DE0A34">
        <w:rPr>
          <w:rFonts w:ascii="宋体" w:eastAsia="宋体" w:hAnsi="宋体" w:hint="eastAsia"/>
        </w:rPr>
        <w:t>总得分为0分。</w:t>
      </w:r>
    </w:p>
    <w:p w14:paraId="0404C416" w14:textId="3C41782C" w:rsidR="00C41440" w:rsidRPr="00DE0A34" w:rsidRDefault="00C41440" w:rsidP="007F1AE9">
      <w:pPr>
        <w:pStyle w:val="affc"/>
        <w:spacing w:before="120" w:after="120"/>
      </w:pPr>
      <w:r w:rsidRPr="00DE0A34">
        <w:rPr>
          <w:rFonts w:hint="eastAsia"/>
        </w:rPr>
        <w:t>场地要求</w:t>
      </w:r>
    </w:p>
    <w:p w14:paraId="5DB8DCA7" w14:textId="2BC9A0D9" w:rsidR="00CE29C0" w:rsidRPr="00DE0A34" w:rsidRDefault="00A73410" w:rsidP="000950CE">
      <w:pPr>
        <w:pStyle w:val="afffffffffff2"/>
      </w:pPr>
      <w:r>
        <w:rPr>
          <w:rFonts w:hint="eastAsia"/>
        </w:rPr>
        <w:t>测试场地</w:t>
      </w:r>
      <w:r w:rsidR="00CE29C0" w:rsidRPr="00DE0A34">
        <w:rPr>
          <w:rFonts w:hint="eastAsia"/>
        </w:rPr>
        <w:t>为室外，起降场</w:t>
      </w:r>
      <w:r w:rsidR="00DE0A34">
        <w:rPr>
          <w:rFonts w:hint="eastAsia"/>
        </w:rPr>
        <w:t>尺寸</w:t>
      </w:r>
      <w:r w:rsidR="00CE29C0" w:rsidRPr="00DE0A34">
        <w:rPr>
          <w:rFonts w:hint="eastAsia"/>
        </w:rPr>
        <w:t>为50</w:t>
      </w:r>
      <w:r w:rsidR="00FF4482" w:rsidRPr="00DE0A34">
        <w:rPr>
          <w:rFonts w:hint="eastAsia"/>
        </w:rPr>
        <w:t>m</w:t>
      </w:r>
      <w:r w:rsidR="00CE29C0" w:rsidRPr="00DE0A34">
        <w:rPr>
          <w:rFonts w:hint="eastAsia"/>
        </w:rPr>
        <w:t>×50</w:t>
      </w:r>
      <w:r w:rsidR="00FF4482" w:rsidRPr="00DE0A34">
        <w:rPr>
          <w:rFonts w:hint="eastAsia"/>
        </w:rPr>
        <w:t>m</w:t>
      </w:r>
      <w:r w:rsidR="00CE29C0" w:rsidRPr="00DE0A34">
        <w:rPr>
          <w:rFonts w:hint="eastAsia"/>
        </w:rPr>
        <w:t>。</w:t>
      </w:r>
    </w:p>
    <w:p w14:paraId="17F5EB75" w14:textId="631F04D6" w:rsidR="00CE29C0" w:rsidRPr="00AA7AE5" w:rsidRDefault="00CE29C0" w:rsidP="000950CE">
      <w:pPr>
        <w:pStyle w:val="afffffffffff2"/>
      </w:pPr>
      <w:r w:rsidRPr="00AA7AE5">
        <w:rPr>
          <w:rFonts w:hint="eastAsia"/>
        </w:rPr>
        <w:t>以起降场中心为圆心半径200</w:t>
      </w:r>
      <w:r w:rsidR="00FF4482" w:rsidRPr="00AA7AE5">
        <w:rPr>
          <w:rFonts w:hint="eastAsia"/>
        </w:rPr>
        <w:t>m</w:t>
      </w:r>
      <w:r w:rsidRPr="00AA7AE5">
        <w:rPr>
          <w:rFonts w:hint="eastAsia"/>
        </w:rPr>
        <w:t>，真高120</w:t>
      </w:r>
      <w:r w:rsidR="00FF4482" w:rsidRPr="00AA7AE5">
        <w:rPr>
          <w:rFonts w:hint="eastAsia"/>
        </w:rPr>
        <w:t>m</w:t>
      </w:r>
      <w:r w:rsidRPr="00AA7AE5">
        <w:rPr>
          <w:rFonts w:hint="eastAsia"/>
        </w:rPr>
        <w:t>的空域。</w:t>
      </w:r>
    </w:p>
    <w:p w14:paraId="5056937C" w14:textId="15023567" w:rsidR="00CE29C0" w:rsidRPr="00AA7AE5" w:rsidRDefault="00A73410" w:rsidP="000950CE">
      <w:pPr>
        <w:pStyle w:val="afffffffffff2"/>
      </w:pPr>
      <w:r>
        <w:rPr>
          <w:rFonts w:hint="eastAsia"/>
        </w:rPr>
        <w:t>测试场地</w:t>
      </w:r>
      <w:r w:rsidR="00CE29C0" w:rsidRPr="00AA7AE5">
        <w:rPr>
          <w:rFonts w:hint="eastAsia"/>
        </w:rPr>
        <w:t>周边空域开阔，200</w:t>
      </w:r>
      <w:r w:rsidR="00FF4482" w:rsidRPr="00AA7AE5">
        <w:rPr>
          <w:rFonts w:hint="eastAsia"/>
        </w:rPr>
        <w:t>m</w:t>
      </w:r>
      <w:r w:rsidR="00CE29C0" w:rsidRPr="00AA7AE5">
        <w:rPr>
          <w:rFonts w:hint="eastAsia"/>
        </w:rPr>
        <w:t>范围无高大建筑物、树木、路灯等，500</w:t>
      </w:r>
      <w:r w:rsidR="00FF4482" w:rsidRPr="00AA7AE5">
        <w:rPr>
          <w:rFonts w:hint="eastAsia"/>
        </w:rPr>
        <w:t>m</w:t>
      </w:r>
      <w:r w:rsidR="00CE29C0" w:rsidRPr="00AA7AE5">
        <w:rPr>
          <w:rFonts w:hint="eastAsia"/>
        </w:rPr>
        <w:t>内没有高压电线。</w:t>
      </w:r>
    </w:p>
    <w:p w14:paraId="0848F4EC" w14:textId="654B6431" w:rsidR="00C41440" w:rsidRDefault="00C41440" w:rsidP="007F1AE9">
      <w:pPr>
        <w:pStyle w:val="affc"/>
        <w:spacing w:before="120" w:after="120"/>
      </w:pPr>
      <w:r>
        <w:rPr>
          <w:rFonts w:hint="eastAsia"/>
        </w:rPr>
        <w:t>器材要求</w:t>
      </w:r>
    </w:p>
    <w:p w14:paraId="05A82D63" w14:textId="476EB487" w:rsidR="00CE29C0" w:rsidRPr="00F96EFA" w:rsidRDefault="00CE29C0" w:rsidP="000950CE">
      <w:pPr>
        <w:pStyle w:val="afffffffffff2"/>
      </w:pPr>
      <w:r w:rsidRPr="00F96EFA">
        <w:rPr>
          <w:rFonts w:hint="eastAsia"/>
        </w:rPr>
        <w:t>模型为电动遥控固定</w:t>
      </w:r>
      <w:proofErr w:type="gramStart"/>
      <w:r w:rsidRPr="00F96EFA">
        <w:rPr>
          <w:rFonts w:hint="eastAsia"/>
        </w:rPr>
        <w:t>翼</w:t>
      </w:r>
      <w:proofErr w:type="gramEnd"/>
      <w:r w:rsidRPr="00F96EFA">
        <w:rPr>
          <w:rFonts w:hint="eastAsia"/>
        </w:rPr>
        <w:t>模型飞机。</w:t>
      </w:r>
    </w:p>
    <w:p w14:paraId="1FE1E777" w14:textId="0C4CB525" w:rsidR="00CE29C0" w:rsidRPr="00F96EFA" w:rsidRDefault="00CE29C0" w:rsidP="000950CE">
      <w:pPr>
        <w:pStyle w:val="afffffffffff2"/>
      </w:pPr>
      <w:r w:rsidRPr="00F96EFA">
        <w:rPr>
          <w:rFonts w:hint="eastAsia"/>
        </w:rPr>
        <w:t>模型翼展不大于120</w:t>
      </w:r>
      <w:r w:rsidR="00DE2F77" w:rsidRPr="00F96EFA">
        <w:rPr>
          <w:rFonts w:hint="eastAsia"/>
        </w:rPr>
        <w:t>cm</w:t>
      </w:r>
      <w:r w:rsidRPr="00F96EFA">
        <w:rPr>
          <w:rFonts w:hint="eastAsia"/>
        </w:rPr>
        <w:t>。</w:t>
      </w:r>
    </w:p>
    <w:p w14:paraId="184F8DBC" w14:textId="7C267B52" w:rsidR="00CE29C0" w:rsidRPr="00F96EFA" w:rsidRDefault="00CE29C0" w:rsidP="000950CE">
      <w:pPr>
        <w:pStyle w:val="afffffffffff2"/>
      </w:pPr>
      <w:r w:rsidRPr="00F96EFA">
        <w:rPr>
          <w:rFonts w:hint="eastAsia"/>
        </w:rPr>
        <w:t>动力电机尺寸不限，动力电池为标称电压不大于11.1</w:t>
      </w:r>
      <w:r w:rsidR="005B2C1F">
        <w:rPr>
          <w:rFonts w:hint="eastAsia"/>
        </w:rPr>
        <w:t>V</w:t>
      </w:r>
      <w:r w:rsidRPr="00F96EFA">
        <w:rPr>
          <w:rFonts w:hint="eastAsia"/>
        </w:rPr>
        <w:t>（3S）的锂聚合物电池。</w:t>
      </w:r>
    </w:p>
    <w:p w14:paraId="05C287BD" w14:textId="100C107A" w:rsidR="00C41440" w:rsidRDefault="00D45D82" w:rsidP="007F1AE9">
      <w:pPr>
        <w:pStyle w:val="affb"/>
        <w:spacing w:before="120" w:after="120"/>
      </w:pPr>
      <w:r>
        <w:rPr>
          <w:rFonts w:hint="eastAsia"/>
        </w:rPr>
        <w:t>测试内容：</w:t>
      </w:r>
      <w:r w:rsidR="007F1AE9">
        <w:rPr>
          <w:rFonts w:hint="eastAsia"/>
        </w:rPr>
        <w:t>遥控固定</w:t>
      </w:r>
      <w:proofErr w:type="gramStart"/>
      <w:r w:rsidR="007F1AE9">
        <w:rPr>
          <w:rFonts w:hint="eastAsia"/>
        </w:rPr>
        <w:t>翼</w:t>
      </w:r>
      <w:proofErr w:type="gramEnd"/>
      <w:r w:rsidR="007F1AE9">
        <w:rPr>
          <w:rFonts w:hint="eastAsia"/>
        </w:rPr>
        <w:t>模型飞机飞行（一）</w:t>
      </w:r>
    </w:p>
    <w:p w14:paraId="12DE170F" w14:textId="171DDCFE" w:rsidR="00C41440" w:rsidRDefault="00302350" w:rsidP="007F1AE9">
      <w:pPr>
        <w:pStyle w:val="affc"/>
        <w:spacing w:before="120" w:after="120"/>
      </w:pPr>
      <w:r>
        <w:rPr>
          <w:rFonts w:hint="eastAsia"/>
        </w:rPr>
        <w:t>测试要求</w:t>
      </w:r>
    </w:p>
    <w:p w14:paraId="47D360E3" w14:textId="489EEB22" w:rsidR="00D45D82" w:rsidRPr="00A6585D" w:rsidRDefault="00D45D82" w:rsidP="000950CE">
      <w:pPr>
        <w:pStyle w:val="afffffffffff2"/>
      </w:pPr>
      <w:r w:rsidRPr="00A6585D">
        <w:rPr>
          <w:rFonts w:hint="eastAsia"/>
        </w:rPr>
        <w:t>在规定时间和场地内按顺序完成滑跑起飞、环形航线、着陆等3个规定动作的飞行。</w:t>
      </w:r>
    </w:p>
    <w:p w14:paraId="1338C8A6" w14:textId="1412B0E9" w:rsidR="00D45D82" w:rsidRPr="00A6585D" w:rsidRDefault="00D45D82" w:rsidP="000950CE">
      <w:pPr>
        <w:pStyle w:val="afffffffffff2"/>
      </w:pPr>
      <w:r w:rsidRPr="00A6585D">
        <w:rPr>
          <w:rFonts w:hint="eastAsia"/>
        </w:rPr>
        <w:t>每次飞行时间3</w:t>
      </w:r>
      <w:r w:rsidR="00DE2F77" w:rsidRPr="00A6585D">
        <w:rPr>
          <w:rFonts w:hint="eastAsia"/>
        </w:rPr>
        <w:t>min</w:t>
      </w:r>
      <w:r w:rsidRPr="00A6585D">
        <w:rPr>
          <w:rFonts w:hint="eastAsia"/>
        </w:rPr>
        <w:t>。超过飞行时间的飞行动作不计分。</w:t>
      </w:r>
    </w:p>
    <w:p w14:paraId="0476362A" w14:textId="0D33CC11" w:rsidR="00D45D82" w:rsidRPr="00A6585D" w:rsidRDefault="00D45D82" w:rsidP="000950CE">
      <w:pPr>
        <w:pStyle w:val="afffffffffff2"/>
      </w:pPr>
      <w:r w:rsidRPr="00A6585D">
        <w:rPr>
          <w:rFonts w:hint="eastAsia"/>
        </w:rPr>
        <w:t>飞行需按照顺序做动作，未按照动作顺序飞行的，不予评分。</w:t>
      </w:r>
    </w:p>
    <w:p w14:paraId="4608A307" w14:textId="06D49914" w:rsidR="00D45D82" w:rsidRPr="00A6585D" w:rsidRDefault="00D45D82" w:rsidP="000950CE">
      <w:pPr>
        <w:pStyle w:val="afffffffffff2"/>
      </w:pPr>
      <w:r w:rsidRPr="00A6585D">
        <w:rPr>
          <w:rFonts w:hint="eastAsia"/>
        </w:rPr>
        <w:t>测试者全程在操纵区内完成测试飞行。</w:t>
      </w:r>
    </w:p>
    <w:p w14:paraId="17F41C27" w14:textId="48CD414D" w:rsidR="00CE29C0" w:rsidRPr="00A6585D" w:rsidRDefault="00D45D82" w:rsidP="000950CE">
      <w:pPr>
        <w:pStyle w:val="afffffffffff2"/>
      </w:pPr>
      <w:r w:rsidRPr="00A6585D">
        <w:rPr>
          <w:rFonts w:hint="eastAsia"/>
        </w:rPr>
        <w:t>每名测试者测试有</w:t>
      </w:r>
      <w:r w:rsidR="00243B68">
        <w:rPr>
          <w:rFonts w:hint="eastAsia"/>
        </w:rPr>
        <w:t>2次</w:t>
      </w:r>
      <w:r w:rsidRPr="00A6585D">
        <w:rPr>
          <w:rFonts w:hint="eastAsia"/>
        </w:rPr>
        <w:t>飞行机会，取高的一次飞行得分作为测试成绩。</w:t>
      </w:r>
    </w:p>
    <w:p w14:paraId="6D27532B" w14:textId="2ABCF08C" w:rsidR="00C41440" w:rsidRDefault="00C41440" w:rsidP="007F1AE9">
      <w:pPr>
        <w:pStyle w:val="affc"/>
        <w:spacing w:before="120" w:after="120"/>
      </w:pPr>
      <w:r>
        <w:rPr>
          <w:rFonts w:hint="eastAsia"/>
        </w:rPr>
        <w:t>评分规则</w:t>
      </w:r>
    </w:p>
    <w:p w14:paraId="2D650599" w14:textId="4EE79D89" w:rsidR="00CB74E5" w:rsidRPr="00CB74E5" w:rsidRDefault="00CB74E5" w:rsidP="00CB74E5">
      <w:pPr>
        <w:pStyle w:val="affd"/>
        <w:spacing w:before="120" w:after="120"/>
      </w:pPr>
      <w:r>
        <w:rPr>
          <w:rFonts w:hint="eastAsia"/>
        </w:rPr>
        <w:t>总得分=飞行动作分。</w:t>
      </w:r>
      <w:r w:rsidRPr="00252999">
        <w:rPr>
          <w:rFonts w:hint="eastAsia"/>
        </w:rPr>
        <w:t>满分</w:t>
      </w:r>
      <w:r w:rsidR="00252999" w:rsidRPr="00252999">
        <w:rPr>
          <w:rFonts w:hint="eastAsia"/>
        </w:rPr>
        <w:t>为</w:t>
      </w:r>
      <w:r w:rsidRPr="00252999">
        <w:rPr>
          <w:rFonts w:hint="eastAsia"/>
        </w:rPr>
        <w:t>1</w:t>
      </w:r>
      <w:r w:rsidRPr="00252999">
        <w:t>00</w:t>
      </w:r>
      <w:r w:rsidRPr="00252999">
        <w:rPr>
          <w:rFonts w:hint="eastAsia"/>
        </w:rPr>
        <w:t>分</w:t>
      </w:r>
      <w:r w:rsidR="00252999" w:rsidRPr="00252999">
        <w:rPr>
          <w:rFonts w:hint="eastAsia"/>
        </w:rPr>
        <w:t>。</w:t>
      </w:r>
    </w:p>
    <w:p w14:paraId="1D080AE9" w14:textId="39112AB0" w:rsidR="00D45D82" w:rsidRDefault="00D45D82" w:rsidP="005E2D5F">
      <w:pPr>
        <w:pStyle w:val="affd"/>
        <w:spacing w:before="120" w:after="120"/>
      </w:pPr>
      <w:r>
        <w:rPr>
          <w:rFonts w:hint="eastAsia"/>
        </w:rPr>
        <w:t>滑跑起飞：满分为20分。</w:t>
      </w:r>
    </w:p>
    <w:p w14:paraId="58974105" w14:textId="25816250" w:rsidR="00D45D82" w:rsidRDefault="00D45D82" w:rsidP="005E2D5F">
      <w:pPr>
        <w:pStyle w:val="af2"/>
      </w:pPr>
      <w:r>
        <w:rPr>
          <w:rFonts w:hint="eastAsia"/>
        </w:rPr>
        <w:t>滑跑方向改变扣5分</w:t>
      </w:r>
      <w:r w:rsidR="005F353E">
        <w:rPr>
          <w:rFonts w:hint="eastAsia"/>
        </w:rPr>
        <w:t>。</w:t>
      </w:r>
    </w:p>
    <w:p w14:paraId="3DA640E2" w14:textId="709ECC54" w:rsidR="00D45D82" w:rsidRDefault="00D45D82" w:rsidP="005E2D5F">
      <w:pPr>
        <w:pStyle w:val="af2"/>
      </w:pPr>
      <w:r>
        <w:rPr>
          <w:rFonts w:hint="eastAsia"/>
        </w:rPr>
        <w:t>起飞</w:t>
      </w:r>
      <w:proofErr w:type="gramStart"/>
      <w:r>
        <w:rPr>
          <w:rFonts w:hint="eastAsia"/>
        </w:rPr>
        <w:t>离陆不柔和</w:t>
      </w:r>
      <w:proofErr w:type="gramEnd"/>
      <w:r>
        <w:rPr>
          <w:rFonts w:hint="eastAsia"/>
        </w:rPr>
        <w:t>扣5分。</w:t>
      </w:r>
    </w:p>
    <w:p w14:paraId="2E13FB04" w14:textId="4F9C0655" w:rsidR="00D45D82" w:rsidRDefault="00D45D82" w:rsidP="005E2D5F">
      <w:pPr>
        <w:pStyle w:val="affd"/>
        <w:spacing w:before="120" w:after="120"/>
      </w:pPr>
      <w:r>
        <w:rPr>
          <w:rFonts w:hint="eastAsia"/>
        </w:rPr>
        <w:t>环形航线：满分为40分。</w:t>
      </w:r>
    </w:p>
    <w:p w14:paraId="4F9184EB" w14:textId="60FB2B86" w:rsidR="00D45D82" w:rsidRDefault="00D45D82" w:rsidP="00CB74E5">
      <w:pPr>
        <w:pStyle w:val="af2"/>
      </w:pPr>
      <w:r>
        <w:rPr>
          <w:rFonts w:hint="eastAsia"/>
        </w:rPr>
        <w:t>模型需环绕场地内两根道旗杆做3圈环形航线飞行</w:t>
      </w:r>
      <w:r w:rsidR="005F353E">
        <w:rPr>
          <w:rFonts w:hint="eastAsia"/>
        </w:rPr>
        <w:t>。</w:t>
      </w:r>
    </w:p>
    <w:p w14:paraId="1CA51B9E" w14:textId="12A13E8A" w:rsidR="00D45D82" w:rsidRDefault="00D45D82" w:rsidP="00CB74E5">
      <w:pPr>
        <w:pStyle w:val="af2"/>
      </w:pPr>
      <w:r>
        <w:rPr>
          <w:rFonts w:hint="eastAsia"/>
        </w:rPr>
        <w:t>航线中间直线段要求飞行轨迹平直、柔和，高度起伏明显扣10分</w:t>
      </w:r>
      <w:r w:rsidR="005F353E">
        <w:rPr>
          <w:rFonts w:hint="eastAsia"/>
        </w:rPr>
        <w:t>。</w:t>
      </w:r>
    </w:p>
    <w:p w14:paraId="052133A0" w14:textId="6F37283F" w:rsidR="00D45D82" w:rsidRDefault="00D45D82" w:rsidP="00CB74E5">
      <w:pPr>
        <w:pStyle w:val="af2"/>
      </w:pPr>
      <w:r>
        <w:rPr>
          <w:rFonts w:hint="eastAsia"/>
        </w:rPr>
        <w:lastRenderedPageBreak/>
        <w:t>航线轨迹偏移明显扣10分。</w:t>
      </w:r>
    </w:p>
    <w:p w14:paraId="65C62F94" w14:textId="1B89E9D4" w:rsidR="00D45D82" w:rsidRDefault="00D45D82" w:rsidP="005E2D5F">
      <w:pPr>
        <w:pStyle w:val="affd"/>
        <w:spacing w:before="120" w:after="120"/>
      </w:pPr>
      <w:r>
        <w:rPr>
          <w:rFonts w:hint="eastAsia"/>
        </w:rPr>
        <w:t>着陆：满分为40分。</w:t>
      </w:r>
    </w:p>
    <w:p w14:paraId="7F1C3247" w14:textId="5BCC2A64" w:rsidR="00D45D82" w:rsidRDefault="00D45D82" w:rsidP="00CB74E5">
      <w:pPr>
        <w:pStyle w:val="af2"/>
      </w:pPr>
      <w:r>
        <w:rPr>
          <w:rFonts w:hint="eastAsia"/>
        </w:rPr>
        <w:t>滑降轨迹平缓，着落在起降区内，着落</w:t>
      </w:r>
      <w:proofErr w:type="gramStart"/>
      <w:r>
        <w:rPr>
          <w:rFonts w:hint="eastAsia"/>
        </w:rPr>
        <w:t>不</w:t>
      </w:r>
      <w:proofErr w:type="gramEnd"/>
      <w:r>
        <w:rPr>
          <w:rFonts w:hint="eastAsia"/>
        </w:rPr>
        <w:t>弹跳、</w:t>
      </w:r>
      <w:proofErr w:type="gramStart"/>
      <w:r>
        <w:rPr>
          <w:rFonts w:hint="eastAsia"/>
        </w:rPr>
        <w:t>不</w:t>
      </w:r>
      <w:proofErr w:type="gramEnd"/>
      <w:r>
        <w:rPr>
          <w:rFonts w:hint="eastAsia"/>
        </w:rPr>
        <w:t>倾覆</w:t>
      </w:r>
      <w:r w:rsidR="005F353E">
        <w:rPr>
          <w:rFonts w:hint="eastAsia"/>
        </w:rPr>
        <w:t>。</w:t>
      </w:r>
    </w:p>
    <w:p w14:paraId="77C1D51C" w14:textId="297842A5" w:rsidR="00D45D82" w:rsidRDefault="00D45D82" w:rsidP="00CB74E5">
      <w:pPr>
        <w:pStyle w:val="af2"/>
      </w:pPr>
      <w:r>
        <w:rPr>
          <w:rFonts w:hint="eastAsia"/>
        </w:rPr>
        <w:t>滑降轨迹不平缓扣5分</w:t>
      </w:r>
      <w:r w:rsidR="005F353E">
        <w:rPr>
          <w:rFonts w:hint="eastAsia"/>
        </w:rPr>
        <w:t>。</w:t>
      </w:r>
    </w:p>
    <w:p w14:paraId="6219952C" w14:textId="1E1C16E2" w:rsidR="00D45D82" w:rsidRDefault="00D45D82" w:rsidP="00CB74E5">
      <w:pPr>
        <w:pStyle w:val="af2"/>
      </w:pPr>
      <w:r>
        <w:rPr>
          <w:rFonts w:hint="eastAsia"/>
        </w:rPr>
        <w:t>着陆超出起降区范围扣5分</w:t>
      </w:r>
      <w:r w:rsidR="005F353E">
        <w:rPr>
          <w:rFonts w:hint="eastAsia"/>
        </w:rPr>
        <w:t>。</w:t>
      </w:r>
    </w:p>
    <w:p w14:paraId="0A7C9886" w14:textId="60132E23" w:rsidR="00D45D82" w:rsidRDefault="00D45D82" w:rsidP="00CB74E5">
      <w:pPr>
        <w:pStyle w:val="af2"/>
      </w:pPr>
      <w:r>
        <w:rPr>
          <w:rFonts w:hint="eastAsia"/>
        </w:rPr>
        <w:t>着陆弹跳扣3分</w:t>
      </w:r>
      <w:r w:rsidR="005F353E">
        <w:rPr>
          <w:rFonts w:hint="eastAsia"/>
        </w:rPr>
        <w:t>。</w:t>
      </w:r>
    </w:p>
    <w:p w14:paraId="2C691B20" w14:textId="27BBFE96" w:rsidR="009350F2" w:rsidRDefault="00D45D82" w:rsidP="001C34D8">
      <w:pPr>
        <w:pStyle w:val="af2"/>
      </w:pPr>
      <w:r>
        <w:rPr>
          <w:rFonts w:hint="eastAsia"/>
        </w:rPr>
        <w:t>倾覆扣10分。</w:t>
      </w:r>
    </w:p>
    <w:p w14:paraId="715E0B3B" w14:textId="1B052E68" w:rsidR="00D45D82" w:rsidRDefault="00D45D82" w:rsidP="001C34D8">
      <w:pPr>
        <w:pStyle w:val="afff8"/>
      </w:pPr>
      <w:r>
        <w:rPr>
          <w:rFonts w:hint="eastAsia"/>
        </w:rPr>
        <w:t>以上扣分标准为各项指标的最高扣分值。</w:t>
      </w:r>
    </w:p>
    <w:p w14:paraId="3FE1C122" w14:textId="404508BD" w:rsidR="00D45D82" w:rsidRPr="00072BDF" w:rsidRDefault="00D45D82" w:rsidP="00CB74E5">
      <w:pPr>
        <w:pStyle w:val="affd"/>
        <w:spacing w:before="120" w:after="120"/>
        <w:rPr>
          <w:rFonts w:ascii="宋体" w:eastAsia="宋体" w:hAnsi="宋体"/>
        </w:rPr>
      </w:pPr>
      <w:r w:rsidRPr="00072BDF">
        <w:rPr>
          <w:rFonts w:ascii="宋体" w:eastAsia="宋体" w:hAnsi="宋体" w:hint="eastAsia"/>
        </w:rPr>
        <w:t>飞行全程有飞越安全线的情况，测试不合格。</w:t>
      </w:r>
    </w:p>
    <w:p w14:paraId="2E99179F" w14:textId="67099DA5" w:rsidR="001C34D8" w:rsidRDefault="001C34D8" w:rsidP="00E96D25">
      <w:pPr>
        <w:pStyle w:val="afffff1"/>
        <w:ind w:firstLine="420"/>
        <w:jc w:val="center"/>
        <w:rPr>
          <w:highlight w:val="yellow"/>
        </w:rPr>
      </w:pPr>
      <w:r>
        <w:drawing>
          <wp:inline distT="0" distB="0" distL="0" distR="0" wp14:anchorId="5581DD49" wp14:editId="0AF0DB50">
            <wp:extent cx="4028792" cy="280205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3328" cy="2846940"/>
                    </a:xfrm>
                    <a:prstGeom prst="rect">
                      <a:avLst/>
                    </a:prstGeom>
                    <a:noFill/>
                    <a:ln>
                      <a:noFill/>
                    </a:ln>
                  </pic:spPr>
                </pic:pic>
              </a:graphicData>
            </a:graphic>
          </wp:inline>
        </w:drawing>
      </w:r>
    </w:p>
    <w:p w14:paraId="76F1A1DF" w14:textId="15C1C7A1" w:rsidR="001C34D8" w:rsidRPr="004D07C3" w:rsidRDefault="00E96D25" w:rsidP="00FC43AE">
      <w:pPr>
        <w:pStyle w:val="af9"/>
        <w:spacing w:before="120" w:after="120"/>
      </w:pPr>
      <w:r w:rsidRPr="004D07C3">
        <w:rPr>
          <w:rFonts w:hint="eastAsia"/>
        </w:rPr>
        <w:t>遥控固定</w:t>
      </w:r>
      <w:proofErr w:type="gramStart"/>
      <w:r w:rsidRPr="004D07C3">
        <w:rPr>
          <w:rFonts w:hint="eastAsia"/>
        </w:rPr>
        <w:t>翼</w:t>
      </w:r>
      <w:proofErr w:type="gramEnd"/>
      <w:r w:rsidRPr="004D07C3">
        <w:rPr>
          <w:rFonts w:hint="eastAsia"/>
        </w:rPr>
        <w:t>模型飞机</w:t>
      </w:r>
      <w:r w:rsidR="00FC43AE" w:rsidRPr="004D07C3">
        <w:rPr>
          <w:rFonts w:hint="eastAsia"/>
        </w:rPr>
        <w:t>测试场地、飞行示意图</w:t>
      </w:r>
    </w:p>
    <w:p w14:paraId="18AE85B8" w14:textId="6E357369" w:rsidR="00C41440" w:rsidRPr="004D07C3" w:rsidRDefault="00C41440" w:rsidP="007F1AE9">
      <w:pPr>
        <w:pStyle w:val="affc"/>
        <w:spacing w:before="120" w:after="120"/>
      </w:pPr>
      <w:r w:rsidRPr="004D07C3">
        <w:rPr>
          <w:rFonts w:hint="eastAsia"/>
        </w:rPr>
        <w:t>场地要求</w:t>
      </w:r>
    </w:p>
    <w:p w14:paraId="7CC1C7A4" w14:textId="387AE67C" w:rsidR="00D45D82" w:rsidRPr="004D07C3" w:rsidRDefault="00A73410" w:rsidP="000950CE">
      <w:pPr>
        <w:pStyle w:val="afffffffffff2"/>
      </w:pPr>
      <w:r w:rsidRPr="004D07C3">
        <w:rPr>
          <w:rFonts w:hint="eastAsia"/>
        </w:rPr>
        <w:t>测试场地</w:t>
      </w:r>
      <w:r w:rsidR="003040EA" w:rsidRPr="004D07C3">
        <w:rPr>
          <w:rFonts w:hint="eastAsia"/>
        </w:rPr>
        <w:t>宜</w:t>
      </w:r>
      <w:r w:rsidR="00D45D82" w:rsidRPr="004D07C3">
        <w:rPr>
          <w:rFonts w:hint="eastAsia"/>
        </w:rPr>
        <w:t>为室内场地</w:t>
      </w:r>
      <w:r w:rsidR="00252999" w:rsidRPr="004D07C3">
        <w:rPr>
          <w:rFonts w:hint="eastAsia"/>
        </w:rPr>
        <w:t>。</w:t>
      </w:r>
    </w:p>
    <w:p w14:paraId="3114D2F1" w14:textId="45811137" w:rsidR="00D45D82" w:rsidRPr="004D07C3" w:rsidRDefault="00D45D82" w:rsidP="000950CE">
      <w:pPr>
        <w:pStyle w:val="afffffffffff2"/>
      </w:pPr>
      <w:r w:rsidRPr="004D07C3">
        <w:rPr>
          <w:rFonts w:hint="eastAsia"/>
        </w:rPr>
        <w:t>环形航线左右两段各有一根高5</w:t>
      </w:r>
      <w:r w:rsidR="00FF4482" w:rsidRPr="004D07C3">
        <w:rPr>
          <w:rFonts w:hint="eastAsia"/>
        </w:rPr>
        <w:t>m</w:t>
      </w:r>
      <w:r w:rsidRPr="004D07C3">
        <w:rPr>
          <w:rFonts w:hint="eastAsia"/>
        </w:rPr>
        <w:t>的道旗杆，旗杆间距离为20</w:t>
      </w:r>
      <w:r w:rsidR="00FF4482" w:rsidRPr="004D07C3">
        <w:rPr>
          <w:rFonts w:hint="eastAsia"/>
        </w:rPr>
        <w:t>m</w:t>
      </w:r>
      <w:r w:rsidRPr="004D07C3">
        <w:rPr>
          <w:rFonts w:hint="eastAsia"/>
        </w:rPr>
        <w:t>。</w:t>
      </w:r>
    </w:p>
    <w:p w14:paraId="13997A49" w14:textId="6FE2FE25" w:rsidR="00D45D82" w:rsidRPr="004D07C3" w:rsidRDefault="00D45D82" w:rsidP="000950CE">
      <w:pPr>
        <w:pStyle w:val="afffffffffff2"/>
      </w:pPr>
      <w:r w:rsidRPr="004D07C3">
        <w:rPr>
          <w:rFonts w:hint="eastAsia"/>
        </w:rPr>
        <w:t>测试场地操纵区、起降区、飞行区等尺寸见</w:t>
      </w:r>
      <w:r w:rsidR="00FC43AE" w:rsidRPr="004D07C3">
        <w:rPr>
          <w:rFonts w:hint="eastAsia"/>
        </w:rPr>
        <w:t>图F.</w:t>
      </w:r>
      <w:r w:rsidR="00275E84" w:rsidRPr="004D07C3">
        <w:t>9</w:t>
      </w:r>
      <w:r w:rsidRPr="004D07C3">
        <w:rPr>
          <w:rFonts w:hint="eastAsia"/>
        </w:rPr>
        <w:t>。</w:t>
      </w:r>
    </w:p>
    <w:p w14:paraId="6AA01878" w14:textId="37AE5CC1" w:rsidR="00C41440" w:rsidRDefault="00C41440" w:rsidP="004B5B23">
      <w:pPr>
        <w:pStyle w:val="affc"/>
        <w:spacing w:before="120" w:after="120"/>
      </w:pPr>
      <w:r>
        <w:rPr>
          <w:rFonts w:hint="eastAsia"/>
        </w:rPr>
        <w:t>器材要求</w:t>
      </w:r>
    </w:p>
    <w:p w14:paraId="22A67FDC" w14:textId="7300F1C6" w:rsidR="00D45D82" w:rsidRPr="000950CE" w:rsidRDefault="00D45D82" w:rsidP="000950CE">
      <w:pPr>
        <w:pStyle w:val="afffffffffff2"/>
      </w:pPr>
      <w:r w:rsidRPr="000950CE">
        <w:rPr>
          <w:rFonts w:hint="eastAsia"/>
        </w:rPr>
        <w:t>模型飞机主体材质为泡沫。</w:t>
      </w:r>
    </w:p>
    <w:p w14:paraId="6883D91C" w14:textId="2AC6C21C" w:rsidR="00D45D82" w:rsidRPr="000950CE" w:rsidRDefault="00D45D82" w:rsidP="000950CE">
      <w:pPr>
        <w:pStyle w:val="afffffffffff2"/>
      </w:pPr>
      <w:r w:rsidRPr="000950CE">
        <w:rPr>
          <w:rFonts w:hint="eastAsia"/>
        </w:rPr>
        <w:t>模型翼展不小于40</w:t>
      </w:r>
      <w:r w:rsidR="00DE2F77" w:rsidRPr="000950CE">
        <w:rPr>
          <w:rFonts w:hint="eastAsia"/>
        </w:rPr>
        <w:t>cm</w:t>
      </w:r>
      <w:r w:rsidRPr="000950CE">
        <w:rPr>
          <w:rFonts w:hint="eastAsia"/>
        </w:rPr>
        <w:t>、不大于60</w:t>
      </w:r>
      <w:r w:rsidR="00DE2F77" w:rsidRPr="000950CE">
        <w:rPr>
          <w:rFonts w:hint="eastAsia"/>
        </w:rPr>
        <w:t>cm</w:t>
      </w:r>
      <w:r w:rsidRPr="000950CE">
        <w:rPr>
          <w:rFonts w:hint="eastAsia"/>
        </w:rPr>
        <w:t>。</w:t>
      </w:r>
    </w:p>
    <w:p w14:paraId="252CFE3C" w14:textId="3008F7DE" w:rsidR="00D45D82" w:rsidRPr="000950CE" w:rsidRDefault="00D45D82" w:rsidP="000950CE">
      <w:pPr>
        <w:pStyle w:val="afffffffffff2"/>
      </w:pPr>
      <w:r w:rsidRPr="000950CE">
        <w:rPr>
          <w:rFonts w:hint="eastAsia"/>
        </w:rPr>
        <w:t>使用电动机作为动力。</w:t>
      </w:r>
    </w:p>
    <w:p w14:paraId="37291ABA" w14:textId="06979361" w:rsidR="00D45D82" w:rsidRPr="000950CE" w:rsidRDefault="00D45D82" w:rsidP="000950CE">
      <w:pPr>
        <w:pStyle w:val="afffffffffff2"/>
      </w:pPr>
      <w:r w:rsidRPr="000950CE">
        <w:rPr>
          <w:rFonts w:hint="eastAsia"/>
        </w:rPr>
        <w:t>动力电池为标称电压不大于3.7</w:t>
      </w:r>
      <w:r w:rsidR="005B2C1F" w:rsidRPr="000950CE">
        <w:rPr>
          <w:rFonts w:hint="eastAsia"/>
        </w:rPr>
        <w:t>V</w:t>
      </w:r>
      <w:r w:rsidRPr="000950CE">
        <w:rPr>
          <w:rFonts w:hint="eastAsia"/>
        </w:rPr>
        <w:t>（1S）的锂聚合物电池。</w:t>
      </w:r>
    </w:p>
    <w:p w14:paraId="1D9CD844" w14:textId="33D7BB33" w:rsidR="0031328C" w:rsidRDefault="0031328C" w:rsidP="0031328C">
      <w:pPr>
        <w:pStyle w:val="affa"/>
        <w:spacing w:before="120" w:after="120"/>
      </w:pPr>
      <w:bookmarkStart w:id="93" w:name="_Toc114149359"/>
      <w:r>
        <w:rPr>
          <w:rFonts w:hint="eastAsia"/>
        </w:rPr>
        <w:t>运动无人机</w:t>
      </w:r>
      <w:bookmarkEnd w:id="93"/>
    </w:p>
    <w:p w14:paraId="5C1FFA6D" w14:textId="0B892F5C" w:rsidR="0031328C" w:rsidRPr="0031328C" w:rsidRDefault="00D45D82" w:rsidP="0031328C">
      <w:pPr>
        <w:pStyle w:val="affb"/>
        <w:spacing w:before="120" w:after="120"/>
      </w:pPr>
      <w:r>
        <w:rPr>
          <w:rFonts w:hint="eastAsia"/>
        </w:rPr>
        <w:t>测试内容：</w:t>
      </w:r>
      <w:r w:rsidR="0031328C">
        <w:rPr>
          <w:rFonts w:hint="eastAsia"/>
        </w:rPr>
        <w:t>遥控多旋翼无人机目视飞行（一）</w:t>
      </w:r>
    </w:p>
    <w:p w14:paraId="0CB1B8B0" w14:textId="62652955" w:rsidR="0031328C" w:rsidRDefault="00302350" w:rsidP="0031328C">
      <w:pPr>
        <w:pStyle w:val="affc"/>
        <w:spacing w:before="120" w:after="120"/>
      </w:pPr>
      <w:r>
        <w:rPr>
          <w:rFonts w:hint="eastAsia"/>
        </w:rPr>
        <w:t>测试要求</w:t>
      </w:r>
    </w:p>
    <w:p w14:paraId="34301697" w14:textId="521262FE" w:rsidR="00D45D82" w:rsidRPr="000950CE" w:rsidRDefault="00D45D82" w:rsidP="000950CE">
      <w:pPr>
        <w:pStyle w:val="afffffffffff2"/>
      </w:pPr>
      <w:r w:rsidRPr="000950CE">
        <w:rPr>
          <w:rFonts w:hint="eastAsia"/>
        </w:rPr>
        <w:t>按照正确程序、使用无线电遥控设备操纵手动模式无人机完成开机、起飞、矩形航线、</w:t>
      </w:r>
      <w:r w:rsidR="00736F94" w:rsidRPr="005D27FC">
        <w:rPr>
          <w:rFonts w:hint="eastAsia"/>
        </w:rPr>
        <w:t>着陆</w:t>
      </w:r>
      <w:r w:rsidRPr="005D27FC">
        <w:rPr>
          <w:rFonts w:hint="eastAsia"/>
        </w:rPr>
        <w:t>、</w:t>
      </w:r>
      <w:r w:rsidRPr="000950CE">
        <w:rPr>
          <w:rFonts w:hint="eastAsia"/>
        </w:rPr>
        <w:t>关机等五个流程</w:t>
      </w:r>
      <w:r w:rsidR="005F353E" w:rsidRPr="000950CE">
        <w:rPr>
          <w:rFonts w:hint="eastAsia"/>
        </w:rPr>
        <w:t>。</w:t>
      </w:r>
    </w:p>
    <w:p w14:paraId="33DF7C4B" w14:textId="2BDA009B" w:rsidR="00D45D82" w:rsidRPr="000950CE" w:rsidRDefault="00D45D82" w:rsidP="000950CE">
      <w:pPr>
        <w:pStyle w:val="afffffffffff2"/>
      </w:pPr>
      <w:r w:rsidRPr="000950CE">
        <w:rPr>
          <w:rFonts w:hint="eastAsia"/>
        </w:rPr>
        <w:t>完成矩形航线：在一定高度内，始终</w:t>
      </w:r>
      <w:proofErr w:type="gramStart"/>
      <w:r w:rsidRPr="000950CE">
        <w:rPr>
          <w:rFonts w:hint="eastAsia"/>
        </w:rPr>
        <w:t>保持</w:t>
      </w:r>
      <w:r w:rsidR="00157645">
        <w:rPr>
          <w:rFonts w:hint="eastAsia"/>
        </w:rPr>
        <w:t>对尾飞行</w:t>
      </w:r>
      <w:proofErr w:type="gramEnd"/>
      <w:r w:rsidRPr="000950CE">
        <w:rPr>
          <w:rFonts w:hint="eastAsia"/>
        </w:rPr>
        <w:t>，按顺序完成起飞、</w:t>
      </w:r>
      <w:r w:rsidR="00736F94">
        <w:rPr>
          <w:rFonts w:hint="eastAsia"/>
        </w:rPr>
        <w:t>起飞</w:t>
      </w:r>
      <w:r w:rsidRPr="000950CE">
        <w:rPr>
          <w:rFonts w:hint="eastAsia"/>
        </w:rPr>
        <w:t>悬停</w:t>
      </w:r>
      <w:r w:rsidR="00EB7C8F" w:rsidRPr="000950CE">
        <w:rPr>
          <w:rFonts w:hint="eastAsia"/>
        </w:rPr>
        <w:t>（≥3</w:t>
      </w:r>
      <w:r w:rsidR="00EC6B25" w:rsidRPr="000950CE">
        <w:rPr>
          <w:rFonts w:hint="eastAsia"/>
        </w:rPr>
        <w:t>s</w:t>
      </w:r>
      <w:r w:rsidR="00EB7C8F" w:rsidRPr="000950CE">
        <w:rPr>
          <w:rFonts w:hint="eastAsia"/>
        </w:rPr>
        <w:t>）</w:t>
      </w:r>
      <w:r w:rsidRPr="000950CE">
        <w:rPr>
          <w:rFonts w:hint="eastAsia"/>
        </w:rPr>
        <w:t>、水平位移飞行（A→B→C→D）、</w:t>
      </w:r>
      <w:r w:rsidR="00B55FC2" w:rsidRPr="005D27FC">
        <w:rPr>
          <w:rFonts w:hint="eastAsia"/>
        </w:rPr>
        <w:t>着陆</w:t>
      </w:r>
      <w:r w:rsidRPr="005D27FC">
        <w:rPr>
          <w:rFonts w:hint="eastAsia"/>
        </w:rPr>
        <w:t>悬停（</w:t>
      </w:r>
      <w:r w:rsidR="00EB7C8F" w:rsidRPr="005D27FC">
        <w:rPr>
          <w:rFonts w:hint="eastAsia"/>
        </w:rPr>
        <w:t>≥</w:t>
      </w:r>
      <w:r w:rsidRPr="005D27FC">
        <w:rPr>
          <w:rFonts w:hint="eastAsia"/>
        </w:rPr>
        <w:t>3</w:t>
      </w:r>
      <w:r w:rsidR="00EC6B25" w:rsidRPr="005D27FC">
        <w:rPr>
          <w:rFonts w:hint="eastAsia"/>
        </w:rPr>
        <w:t>s</w:t>
      </w:r>
      <w:r w:rsidRPr="005D27FC">
        <w:rPr>
          <w:rFonts w:hint="eastAsia"/>
        </w:rPr>
        <w:t>）、</w:t>
      </w:r>
      <w:r w:rsidR="00736F94" w:rsidRPr="005D27FC">
        <w:rPr>
          <w:rFonts w:hint="eastAsia"/>
        </w:rPr>
        <w:t>着陆</w:t>
      </w:r>
      <w:r w:rsidR="005F353E" w:rsidRPr="005D27FC">
        <w:rPr>
          <w:rFonts w:hint="eastAsia"/>
        </w:rPr>
        <w:t>。</w:t>
      </w:r>
    </w:p>
    <w:p w14:paraId="1FB01021" w14:textId="52EE7C36" w:rsidR="00D45D82" w:rsidRPr="000950CE" w:rsidRDefault="00D45D82" w:rsidP="000950CE">
      <w:pPr>
        <w:pStyle w:val="afffffffffff2"/>
      </w:pPr>
      <w:r w:rsidRPr="000950CE">
        <w:rPr>
          <w:rFonts w:hint="eastAsia"/>
        </w:rPr>
        <w:lastRenderedPageBreak/>
        <w:t>每次所有流程完成时间为120</w:t>
      </w:r>
      <w:r w:rsidR="00EC6B25" w:rsidRPr="000950CE">
        <w:rPr>
          <w:rFonts w:hint="eastAsia"/>
        </w:rPr>
        <w:t>s</w:t>
      </w:r>
      <w:r w:rsidRPr="000950CE">
        <w:rPr>
          <w:rFonts w:hint="eastAsia"/>
        </w:rPr>
        <w:t>，超过完成时间的动作不计分</w:t>
      </w:r>
      <w:r w:rsidR="005F353E" w:rsidRPr="000950CE">
        <w:rPr>
          <w:rFonts w:hint="eastAsia"/>
        </w:rPr>
        <w:t>。</w:t>
      </w:r>
    </w:p>
    <w:p w14:paraId="40679562" w14:textId="129293A3" w:rsidR="00D45D82" w:rsidRPr="000950CE" w:rsidRDefault="00D45D82" w:rsidP="000950CE">
      <w:pPr>
        <w:pStyle w:val="afffffffffff2"/>
      </w:pPr>
      <w:r w:rsidRPr="000950CE">
        <w:rPr>
          <w:rFonts w:hint="eastAsia"/>
        </w:rPr>
        <w:t>测试者在操控区内完成操作，不跟随飞行</w:t>
      </w:r>
      <w:r w:rsidR="005F353E" w:rsidRPr="000950CE">
        <w:rPr>
          <w:rFonts w:hint="eastAsia"/>
        </w:rPr>
        <w:t>。</w:t>
      </w:r>
    </w:p>
    <w:p w14:paraId="1D950BE0" w14:textId="20E7E86B" w:rsidR="00D45D82" w:rsidRPr="000950CE" w:rsidRDefault="00D45D82" w:rsidP="000950CE">
      <w:pPr>
        <w:pStyle w:val="afffffffffff2"/>
      </w:pPr>
      <w:r w:rsidRPr="000950CE">
        <w:rPr>
          <w:rFonts w:hint="eastAsia"/>
        </w:rPr>
        <w:t>每名测试者有</w:t>
      </w:r>
      <w:r w:rsidR="00101445">
        <w:rPr>
          <w:rFonts w:hint="eastAsia"/>
        </w:rPr>
        <w:t>2</w:t>
      </w:r>
      <w:r w:rsidRPr="000950CE">
        <w:rPr>
          <w:rFonts w:hint="eastAsia"/>
        </w:rPr>
        <w:t>次完成机会，取单次最高得分作为测试成绩。</w:t>
      </w:r>
    </w:p>
    <w:p w14:paraId="1906E8CB" w14:textId="66832E90" w:rsidR="0031328C" w:rsidRDefault="0031328C" w:rsidP="0031328C">
      <w:pPr>
        <w:pStyle w:val="affc"/>
        <w:spacing w:before="120" w:after="120"/>
      </w:pPr>
      <w:r>
        <w:rPr>
          <w:rFonts w:hint="eastAsia"/>
        </w:rPr>
        <w:t>评分规则</w:t>
      </w:r>
    </w:p>
    <w:p w14:paraId="519E4711" w14:textId="057614CC" w:rsidR="00D476DA" w:rsidRPr="00D476DA" w:rsidRDefault="00D476DA" w:rsidP="00D476DA">
      <w:pPr>
        <w:pStyle w:val="affd"/>
        <w:spacing w:before="120" w:after="120"/>
      </w:pPr>
      <w:r w:rsidRPr="00D476DA">
        <w:rPr>
          <w:rFonts w:hint="eastAsia"/>
        </w:rPr>
        <w:t>总得分=开机流程分+飞行任务分+关机流程分。</w:t>
      </w:r>
    </w:p>
    <w:p w14:paraId="6A54623E" w14:textId="6233CF96" w:rsidR="00D45D82" w:rsidRDefault="00D45D82" w:rsidP="00122614">
      <w:pPr>
        <w:pStyle w:val="affe"/>
        <w:spacing w:before="120" w:after="120"/>
      </w:pPr>
      <w:r>
        <w:rPr>
          <w:rFonts w:hint="eastAsia"/>
        </w:rPr>
        <w:t>开机流程（</w:t>
      </w:r>
      <w:r w:rsidR="00111EA5">
        <w:rPr>
          <w:rFonts w:hint="eastAsia"/>
        </w:rPr>
        <w:t>满分为</w:t>
      </w:r>
      <w:r>
        <w:rPr>
          <w:rFonts w:hint="eastAsia"/>
        </w:rPr>
        <w:t>10分）</w:t>
      </w:r>
    </w:p>
    <w:p w14:paraId="4249CE19" w14:textId="5A6C6408" w:rsidR="00D45D82" w:rsidRDefault="00D45D82" w:rsidP="00EE0DCD">
      <w:pPr>
        <w:pStyle w:val="af2"/>
      </w:pPr>
      <w:r>
        <w:rPr>
          <w:rFonts w:hint="eastAsia"/>
        </w:rPr>
        <w:t>按正确流程</w:t>
      </w:r>
      <w:r w:rsidR="00EE0DCD">
        <w:rPr>
          <w:rFonts w:hint="eastAsia"/>
        </w:rPr>
        <w:t>接通</w:t>
      </w:r>
      <w:r w:rsidR="00157645">
        <w:rPr>
          <w:rFonts w:hint="eastAsia"/>
        </w:rPr>
        <w:t>遥控器</w:t>
      </w:r>
      <w:r w:rsidR="00EE0DCD">
        <w:rPr>
          <w:rFonts w:hint="eastAsia"/>
        </w:rPr>
        <w:t>和无人机</w:t>
      </w:r>
      <w:r w:rsidR="00157645">
        <w:rPr>
          <w:rFonts w:hint="eastAsia"/>
        </w:rPr>
        <w:t>电源</w:t>
      </w:r>
      <w:r w:rsidR="00EE0DCD">
        <w:rPr>
          <w:rFonts w:hint="eastAsia"/>
        </w:rPr>
        <w:t>，</w:t>
      </w:r>
      <w:proofErr w:type="gramStart"/>
      <w:r>
        <w:rPr>
          <w:rFonts w:hint="eastAsia"/>
        </w:rPr>
        <w:t>无人机对频成功</w:t>
      </w:r>
      <w:proofErr w:type="gramEnd"/>
      <w:r w:rsidR="005F353E">
        <w:rPr>
          <w:rFonts w:hint="eastAsia"/>
        </w:rPr>
        <w:t>。</w:t>
      </w:r>
    </w:p>
    <w:p w14:paraId="24746C4D" w14:textId="41F6341C" w:rsidR="00D45D82" w:rsidRDefault="00D45D82" w:rsidP="00D476DA">
      <w:pPr>
        <w:pStyle w:val="af2"/>
      </w:pPr>
      <w:r>
        <w:rPr>
          <w:rFonts w:hint="eastAsia"/>
        </w:rPr>
        <w:t>无人机解锁成功</w:t>
      </w:r>
      <w:r w:rsidR="005F353E">
        <w:rPr>
          <w:rFonts w:hint="eastAsia"/>
        </w:rPr>
        <w:t>。</w:t>
      </w:r>
    </w:p>
    <w:p w14:paraId="216B89EF" w14:textId="7711425E" w:rsidR="00D45D82" w:rsidRDefault="00D45D82" w:rsidP="00D476DA">
      <w:pPr>
        <w:pStyle w:val="af2"/>
      </w:pPr>
      <w:proofErr w:type="gramStart"/>
      <w:r>
        <w:rPr>
          <w:rFonts w:hint="eastAsia"/>
        </w:rPr>
        <w:t>每错误</w:t>
      </w:r>
      <w:proofErr w:type="gramEnd"/>
      <w:r>
        <w:rPr>
          <w:rFonts w:hint="eastAsia"/>
        </w:rPr>
        <w:t>一个步骤扣5分。</w:t>
      </w:r>
    </w:p>
    <w:p w14:paraId="35976600" w14:textId="021245C5" w:rsidR="00D45D82" w:rsidRDefault="00D45D82" w:rsidP="00122614">
      <w:pPr>
        <w:pStyle w:val="affe"/>
        <w:spacing w:before="120" w:after="120"/>
      </w:pPr>
      <w:r>
        <w:rPr>
          <w:rFonts w:hint="eastAsia"/>
        </w:rPr>
        <w:t>飞行任务（</w:t>
      </w:r>
      <w:r w:rsidR="00111EA5">
        <w:rPr>
          <w:rFonts w:hint="eastAsia"/>
        </w:rPr>
        <w:t>满分为</w:t>
      </w:r>
      <w:r>
        <w:rPr>
          <w:rFonts w:hint="eastAsia"/>
        </w:rPr>
        <w:t>80分）</w:t>
      </w:r>
    </w:p>
    <w:p w14:paraId="0C30CF1E" w14:textId="0FCFB29A" w:rsidR="00D45D82" w:rsidRDefault="00D45D82" w:rsidP="00D476DA">
      <w:pPr>
        <w:pStyle w:val="af2"/>
      </w:pPr>
      <w:r>
        <w:rPr>
          <w:rFonts w:hint="eastAsia"/>
        </w:rPr>
        <w:t>起飞（</w:t>
      </w:r>
      <w:r w:rsidR="00111EA5">
        <w:rPr>
          <w:rFonts w:hint="eastAsia"/>
        </w:rPr>
        <w:t>满分为</w:t>
      </w:r>
      <w:r>
        <w:rPr>
          <w:rFonts w:hint="eastAsia"/>
        </w:rPr>
        <w:t>10分）：从起飞区中心起飞，平稳垂直上升至1.5</w:t>
      </w:r>
      <w:r w:rsidR="00FF4482">
        <w:rPr>
          <w:rFonts w:hint="eastAsia"/>
        </w:rPr>
        <w:t>m</w:t>
      </w:r>
      <w:r>
        <w:rPr>
          <w:rFonts w:hint="eastAsia"/>
        </w:rPr>
        <w:t>高度。垂直上升过程中，航线偏移较大扣4分，上下反复扣3分，停顿扣3分</w:t>
      </w:r>
      <w:r w:rsidR="005F353E">
        <w:rPr>
          <w:rFonts w:hint="eastAsia"/>
        </w:rPr>
        <w:t>。</w:t>
      </w:r>
    </w:p>
    <w:p w14:paraId="47865F74" w14:textId="15676AD5" w:rsidR="00D45D82" w:rsidRDefault="004A6C75" w:rsidP="00D476DA">
      <w:pPr>
        <w:pStyle w:val="af2"/>
      </w:pPr>
      <w:r>
        <w:rPr>
          <w:rFonts w:hint="eastAsia"/>
        </w:rPr>
        <w:t>起飞</w:t>
      </w:r>
      <w:r w:rsidR="00D45D82">
        <w:rPr>
          <w:rFonts w:hint="eastAsia"/>
        </w:rPr>
        <w:t>悬停（</w:t>
      </w:r>
      <w:r w:rsidR="00111EA5">
        <w:rPr>
          <w:rFonts w:hint="eastAsia"/>
        </w:rPr>
        <w:t>满分为</w:t>
      </w:r>
      <w:r w:rsidR="00D45D82">
        <w:rPr>
          <w:rFonts w:hint="eastAsia"/>
        </w:rPr>
        <w:t>10分）：保持在起飞</w:t>
      </w:r>
      <w:proofErr w:type="gramStart"/>
      <w:r w:rsidR="00D45D82">
        <w:rPr>
          <w:rFonts w:hint="eastAsia"/>
        </w:rPr>
        <w:t>点稳定</w:t>
      </w:r>
      <w:proofErr w:type="gramEnd"/>
      <w:r w:rsidR="00D45D82">
        <w:rPr>
          <w:rFonts w:hint="eastAsia"/>
        </w:rPr>
        <w:t>悬停至少3</w:t>
      </w:r>
      <w:r w:rsidR="00EC6B25">
        <w:rPr>
          <w:rFonts w:hint="eastAsia"/>
        </w:rPr>
        <w:t>s</w:t>
      </w:r>
      <w:r w:rsidR="00D45D82">
        <w:rPr>
          <w:rFonts w:hint="eastAsia"/>
        </w:rPr>
        <w:t>。悬停高度有变化扣5分，水平有位移扣5分，悬停时间不足3</w:t>
      </w:r>
      <w:r w:rsidR="00EC6B25">
        <w:rPr>
          <w:rFonts w:hint="eastAsia"/>
        </w:rPr>
        <w:t>s</w:t>
      </w:r>
      <w:r w:rsidR="00D45D82">
        <w:rPr>
          <w:rFonts w:hint="eastAsia"/>
        </w:rPr>
        <w:t>扣5分</w:t>
      </w:r>
      <w:r w:rsidR="005F353E">
        <w:rPr>
          <w:rFonts w:hint="eastAsia"/>
        </w:rPr>
        <w:t>。</w:t>
      </w:r>
    </w:p>
    <w:p w14:paraId="0908CFC4" w14:textId="0F4A21B5" w:rsidR="00D45D82" w:rsidRDefault="00D45D82" w:rsidP="00D476DA">
      <w:pPr>
        <w:pStyle w:val="af2"/>
      </w:pPr>
      <w:r>
        <w:rPr>
          <w:rFonts w:hint="eastAsia"/>
        </w:rPr>
        <w:t>从起飞点</w:t>
      </w:r>
      <w:proofErr w:type="gramStart"/>
      <w:r>
        <w:rPr>
          <w:rFonts w:hint="eastAsia"/>
        </w:rPr>
        <w:t>依次经</w:t>
      </w:r>
      <w:proofErr w:type="gramEnd"/>
      <w:r w:rsidRPr="00595458">
        <w:rPr>
          <w:rFonts w:hint="eastAsia"/>
        </w:rPr>
        <w:t>A点、B点、C点、D点</w:t>
      </w:r>
      <w:r>
        <w:rPr>
          <w:rFonts w:hint="eastAsia"/>
        </w:rPr>
        <w:t>水平飞行至</w:t>
      </w:r>
      <w:r w:rsidR="00B55FC2">
        <w:rPr>
          <w:rFonts w:hint="eastAsia"/>
        </w:rPr>
        <w:t>着陆</w:t>
      </w:r>
      <w:r>
        <w:rPr>
          <w:rFonts w:hint="eastAsia"/>
        </w:rPr>
        <w:t>点（</w:t>
      </w:r>
      <w:r w:rsidR="007E07E5">
        <w:rPr>
          <w:rFonts w:hint="eastAsia"/>
        </w:rPr>
        <w:t>满分为</w:t>
      </w:r>
      <w:r>
        <w:rPr>
          <w:rFonts w:hint="eastAsia"/>
        </w:rPr>
        <w:t>40分）：飞行期间高度有明显变化扣10分、左右水平位移扣10分、有明显停顿扣10分，撞到标志物或者落地扣10分</w:t>
      </w:r>
      <w:r w:rsidR="005F353E">
        <w:rPr>
          <w:rFonts w:hint="eastAsia"/>
        </w:rPr>
        <w:t>。</w:t>
      </w:r>
    </w:p>
    <w:p w14:paraId="321757E3" w14:textId="52D0CD32" w:rsidR="00D45D82" w:rsidRDefault="00B55FC2" w:rsidP="00D476DA">
      <w:pPr>
        <w:pStyle w:val="af2"/>
      </w:pPr>
      <w:r>
        <w:rPr>
          <w:rFonts w:hint="eastAsia"/>
        </w:rPr>
        <w:t>着陆</w:t>
      </w:r>
      <w:r w:rsidR="00D45D82">
        <w:rPr>
          <w:rFonts w:hint="eastAsia"/>
        </w:rPr>
        <w:t>悬停（</w:t>
      </w:r>
      <w:r w:rsidR="007E07E5">
        <w:rPr>
          <w:rFonts w:hint="eastAsia"/>
        </w:rPr>
        <w:t>满分为</w:t>
      </w:r>
      <w:r w:rsidR="00D45D82">
        <w:rPr>
          <w:rFonts w:hint="eastAsia"/>
        </w:rPr>
        <w:t>10分）：保持在</w:t>
      </w:r>
      <w:r>
        <w:rPr>
          <w:rFonts w:hint="eastAsia"/>
        </w:rPr>
        <w:t>着陆</w:t>
      </w:r>
      <w:proofErr w:type="gramStart"/>
      <w:r w:rsidR="00D45D82">
        <w:rPr>
          <w:rFonts w:hint="eastAsia"/>
        </w:rPr>
        <w:t>点稳定</w:t>
      </w:r>
      <w:proofErr w:type="gramEnd"/>
      <w:r w:rsidR="00D45D82">
        <w:rPr>
          <w:rFonts w:hint="eastAsia"/>
        </w:rPr>
        <w:t>悬停至少3</w:t>
      </w:r>
      <w:r w:rsidR="00EC6B25">
        <w:rPr>
          <w:rFonts w:hint="eastAsia"/>
        </w:rPr>
        <w:t>s</w:t>
      </w:r>
      <w:r w:rsidR="00D45D82">
        <w:rPr>
          <w:rFonts w:hint="eastAsia"/>
        </w:rPr>
        <w:t>。悬停高度有变化扣5分，水平有位移扣5分，悬停时间不足3</w:t>
      </w:r>
      <w:r w:rsidR="00EC6B25">
        <w:rPr>
          <w:rFonts w:hint="eastAsia"/>
        </w:rPr>
        <w:t>s</w:t>
      </w:r>
      <w:r w:rsidR="00D45D82">
        <w:rPr>
          <w:rFonts w:hint="eastAsia"/>
        </w:rPr>
        <w:t>扣5分</w:t>
      </w:r>
      <w:r w:rsidR="005F353E">
        <w:rPr>
          <w:rFonts w:hint="eastAsia"/>
        </w:rPr>
        <w:t>。</w:t>
      </w:r>
    </w:p>
    <w:p w14:paraId="44937675" w14:textId="092E9786" w:rsidR="00D45D82" w:rsidRDefault="00B55FC2" w:rsidP="00D476DA">
      <w:pPr>
        <w:pStyle w:val="af2"/>
      </w:pPr>
      <w:r>
        <w:rPr>
          <w:rFonts w:hint="eastAsia"/>
        </w:rPr>
        <w:t>着陆</w:t>
      </w:r>
      <w:r w:rsidR="00D45D82">
        <w:rPr>
          <w:rFonts w:hint="eastAsia"/>
        </w:rPr>
        <w:t>（</w:t>
      </w:r>
      <w:r w:rsidR="007E07E5">
        <w:rPr>
          <w:rFonts w:hint="eastAsia"/>
        </w:rPr>
        <w:t>满分为</w:t>
      </w:r>
      <w:r w:rsidR="00D45D82">
        <w:rPr>
          <w:rFonts w:hint="eastAsia"/>
        </w:rPr>
        <w:t>10分）：无人机降落过程要求平缓、平稳降落在</w:t>
      </w:r>
      <w:r>
        <w:rPr>
          <w:rFonts w:hint="eastAsia"/>
        </w:rPr>
        <w:t>着陆</w:t>
      </w:r>
      <w:r w:rsidR="00D45D82">
        <w:rPr>
          <w:rFonts w:hint="eastAsia"/>
        </w:rPr>
        <w:t>区中心，下降过程偏移扣5分，着陆粗暴扣5分，超出</w:t>
      </w:r>
      <w:r>
        <w:rPr>
          <w:rFonts w:hint="eastAsia"/>
        </w:rPr>
        <w:t>着陆</w:t>
      </w:r>
      <w:r w:rsidR="00D45D82">
        <w:rPr>
          <w:rFonts w:hint="eastAsia"/>
        </w:rPr>
        <w:t>区范围扣5分，着陆弹跳扣5分。</w:t>
      </w:r>
    </w:p>
    <w:p w14:paraId="68343BEC" w14:textId="2BA7EB09" w:rsidR="00D45D82" w:rsidRDefault="00D45D82" w:rsidP="00122614">
      <w:pPr>
        <w:pStyle w:val="affe"/>
        <w:spacing w:before="120" w:after="120"/>
      </w:pPr>
      <w:r>
        <w:rPr>
          <w:rFonts w:hint="eastAsia"/>
        </w:rPr>
        <w:t>关机流程（</w:t>
      </w:r>
      <w:r w:rsidR="007E07E5">
        <w:rPr>
          <w:rFonts w:hint="eastAsia"/>
        </w:rPr>
        <w:t>满分为</w:t>
      </w:r>
      <w:r>
        <w:rPr>
          <w:rFonts w:hint="eastAsia"/>
        </w:rPr>
        <w:t>10分）</w:t>
      </w:r>
    </w:p>
    <w:p w14:paraId="36EBA946" w14:textId="14999F10" w:rsidR="00D45D82" w:rsidRDefault="00D45D82" w:rsidP="00D476DA">
      <w:pPr>
        <w:pStyle w:val="af2"/>
      </w:pPr>
      <w:r>
        <w:rPr>
          <w:rFonts w:hint="eastAsia"/>
        </w:rPr>
        <w:t>无人机着陆后，闭锁</w:t>
      </w:r>
      <w:r w:rsidR="005A1F9F" w:rsidRPr="00AC7428">
        <w:rPr>
          <w:rFonts w:hint="eastAsia"/>
        </w:rPr>
        <w:t>无人机</w:t>
      </w:r>
      <w:r w:rsidR="00AD5192">
        <w:rPr>
          <w:rFonts w:hint="eastAsia"/>
        </w:rPr>
        <w:t>。</w:t>
      </w:r>
    </w:p>
    <w:p w14:paraId="09C9A26C" w14:textId="18903ACB" w:rsidR="00D45D82" w:rsidRDefault="00D45D82" w:rsidP="00D476DA">
      <w:pPr>
        <w:pStyle w:val="af2"/>
      </w:pPr>
      <w:r>
        <w:rPr>
          <w:rFonts w:hint="eastAsia"/>
        </w:rPr>
        <w:t>按正确流程关闭无人机、遥控器电源</w:t>
      </w:r>
      <w:r w:rsidR="00AD5192">
        <w:rPr>
          <w:rFonts w:hint="eastAsia"/>
        </w:rPr>
        <w:t>。</w:t>
      </w:r>
    </w:p>
    <w:p w14:paraId="1768C15C" w14:textId="17CB885E" w:rsidR="00D45D82" w:rsidRDefault="00D45D82" w:rsidP="00D476DA">
      <w:pPr>
        <w:pStyle w:val="af2"/>
      </w:pPr>
      <w:proofErr w:type="gramStart"/>
      <w:r>
        <w:rPr>
          <w:rFonts w:hint="eastAsia"/>
        </w:rPr>
        <w:t>每错误</w:t>
      </w:r>
      <w:proofErr w:type="gramEnd"/>
      <w:r>
        <w:rPr>
          <w:rFonts w:hint="eastAsia"/>
        </w:rPr>
        <w:t>一个步骤扣5分。</w:t>
      </w:r>
    </w:p>
    <w:p w14:paraId="28CE9BC6" w14:textId="3DCF97B5" w:rsidR="00D45D82" w:rsidRPr="00122614" w:rsidRDefault="00D45D82" w:rsidP="001C34D8">
      <w:pPr>
        <w:pStyle w:val="afff8"/>
      </w:pPr>
      <w:r w:rsidRPr="00122614">
        <w:rPr>
          <w:rFonts w:hint="eastAsia"/>
        </w:rPr>
        <w:t>以上扣分标准为各项指标的最高扣分值</w:t>
      </w:r>
      <w:r w:rsidR="00EE0DCD">
        <w:rPr>
          <w:rFonts w:hint="eastAsia"/>
        </w:rPr>
        <w:t>，无负分</w:t>
      </w:r>
      <w:r w:rsidRPr="00122614">
        <w:rPr>
          <w:rFonts w:hint="eastAsia"/>
        </w:rPr>
        <w:t>。</w:t>
      </w:r>
    </w:p>
    <w:p w14:paraId="193ABAFF" w14:textId="282BD2FE" w:rsidR="00D45D82" w:rsidRPr="000950CE" w:rsidRDefault="00D45D82" w:rsidP="000950CE">
      <w:pPr>
        <w:pStyle w:val="afffffffffff2"/>
      </w:pPr>
      <w:r w:rsidRPr="000950CE">
        <w:rPr>
          <w:rFonts w:hint="eastAsia"/>
        </w:rPr>
        <w:t>着陆翻倒或着陆在起降区外、飞行全程有飞越</w:t>
      </w:r>
      <w:r w:rsidRPr="00AC7428">
        <w:rPr>
          <w:rFonts w:hint="eastAsia"/>
        </w:rPr>
        <w:t>安全线</w:t>
      </w:r>
      <w:r w:rsidRPr="000950CE">
        <w:rPr>
          <w:rFonts w:hint="eastAsia"/>
        </w:rPr>
        <w:t>的情况，测试不合格。</w:t>
      </w:r>
    </w:p>
    <w:p w14:paraId="391D77B5" w14:textId="325D13E1" w:rsidR="0031328C" w:rsidRDefault="0031328C" w:rsidP="00D476DA">
      <w:pPr>
        <w:pStyle w:val="affc"/>
        <w:spacing w:before="120" w:after="120"/>
      </w:pPr>
      <w:r>
        <w:rPr>
          <w:rFonts w:hint="eastAsia"/>
        </w:rPr>
        <w:t>场地要求</w:t>
      </w:r>
    </w:p>
    <w:p w14:paraId="02C40297" w14:textId="6DA7C926" w:rsidR="00D45D82" w:rsidRPr="000950CE" w:rsidRDefault="00A73410" w:rsidP="008E7773">
      <w:pPr>
        <w:pStyle w:val="afffff1"/>
        <w:ind w:firstLine="420"/>
      </w:pPr>
      <w:r>
        <w:rPr>
          <w:rFonts w:hint="eastAsia"/>
        </w:rPr>
        <w:t>测试场地</w:t>
      </w:r>
      <w:r w:rsidR="00EB7C8F" w:rsidRPr="000950CE">
        <w:rPr>
          <w:rFonts w:hint="eastAsia"/>
        </w:rPr>
        <w:t>宜</w:t>
      </w:r>
      <w:r w:rsidR="00D45D82" w:rsidRPr="000950CE">
        <w:rPr>
          <w:rFonts w:hint="eastAsia"/>
        </w:rPr>
        <w:t>为室内场</w:t>
      </w:r>
      <w:r w:rsidR="00EB7C8F" w:rsidRPr="000950CE">
        <w:rPr>
          <w:rFonts w:hint="eastAsia"/>
        </w:rPr>
        <w:t>地</w:t>
      </w:r>
      <w:r w:rsidR="00D476DA" w:rsidRPr="000950CE">
        <w:rPr>
          <w:rFonts w:hint="eastAsia"/>
        </w:rPr>
        <w:t>。</w:t>
      </w:r>
      <w:r w:rsidR="00D45D82" w:rsidRPr="000950CE">
        <w:rPr>
          <w:rFonts w:hint="eastAsia"/>
        </w:rPr>
        <w:t>尺寸见</w:t>
      </w:r>
      <w:r w:rsidR="00862B1B">
        <w:rPr>
          <w:rFonts w:hint="eastAsia"/>
        </w:rPr>
        <w:t>图F</w:t>
      </w:r>
      <w:r w:rsidR="00862B1B">
        <w:t>.9</w:t>
      </w:r>
      <w:r w:rsidR="00D45D82" w:rsidRPr="000950CE">
        <w:rPr>
          <w:rFonts w:hint="eastAsia"/>
        </w:rPr>
        <w:t>。</w:t>
      </w:r>
    </w:p>
    <w:p w14:paraId="7CCD8F40" w14:textId="7548676D" w:rsidR="00A85A88" w:rsidRDefault="00B55FC2" w:rsidP="00E63F30">
      <w:pPr>
        <w:pStyle w:val="afffff1"/>
        <w:ind w:firstLine="420"/>
        <w:jc w:val="center"/>
      </w:pPr>
      <w:r w:rsidRPr="00B55FC2">
        <w:drawing>
          <wp:inline distT="0" distB="0" distL="0" distR="0" wp14:anchorId="0A3DEEE7" wp14:editId="06BEBDB8">
            <wp:extent cx="3105451" cy="264896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5972" cy="2666466"/>
                    </a:xfrm>
                    <a:prstGeom prst="rect">
                      <a:avLst/>
                    </a:prstGeom>
                    <a:noFill/>
                    <a:ln>
                      <a:noFill/>
                    </a:ln>
                  </pic:spPr>
                </pic:pic>
              </a:graphicData>
            </a:graphic>
          </wp:inline>
        </w:drawing>
      </w:r>
    </w:p>
    <w:p w14:paraId="6050E56F" w14:textId="786C8F39" w:rsidR="00E229C2" w:rsidRPr="00595458" w:rsidRDefault="004735A0" w:rsidP="000950CE">
      <w:pPr>
        <w:pStyle w:val="af9"/>
        <w:spacing w:before="120" w:after="120"/>
      </w:pPr>
      <w:r w:rsidRPr="00595458">
        <w:rPr>
          <w:rFonts w:hint="eastAsia"/>
        </w:rPr>
        <w:lastRenderedPageBreak/>
        <w:t>遥控多旋翼无人机目视飞行（一）测试场地、飞行轨迹示意图</w:t>
      </w:r>
    </w:p>
    <w:p w14:paraId="3A862AEE" w14:textId="4482F1A9" w:rsidR="0031328C" w:rsidRDefault="0031328C" w:rsidP="0031328C">
      <w:pPr>
        <w:pStyle w:val="affc"/>
        <w:spacing w:before="120" w:after="120"/>
      </w:pPr>
      <w:r>
        <w:rPr>
          <w:rFonts w:hint="eastAsia"/>
        </w:rPr>
        <w:t>器材要求</w:t>
      </w:r>
    </w:p>
    <w:p w14:paraId="6D375B5F" w14:textId="2A92F83F" w:rsidR="00D45D82" w:rsidRPr="003078A5" w:rsidRDefault="00D45D82" w:rsidP="000950CE">
      <w:pPr>
        <w:pStyle w:val="afffffffffff2"/>
      </w:pPr>
      <w:r w:rsidRPr="003078A5">
        <w:rPr>
          <w:rFonts w:hint="eastAsia"/>
        </w:rPr>
        <w:t>无人机不得具有高度保持和位置保持的飞行功能</w:t>
      </w:r>
      <w:r w:rsidR="003078A5">
        <w:rPr>
          <w:rFonts w:hint="eastAsia"/>
        </w:rPr>
        <w:t>。</w:t>
      </w:r>
    </w:p>
    <w:p w14:paraId="7FB92BA4" w14:textId="00F98168" w:rsidR="00D45D82" w:rsidRPr="003078A5" w:rsidRDefault="00D45D82" w:rsidP="000950CE">
      <w:pPr>
        <w:pStyle w:val="afffffffffff2"/>
      </w:pPr>
      <w:r w:rsidRPr="003078A5">
        <w:rPr>
          <w:rFonts w:hint="eastAsia"/>
        </w:rPr>
        <w:t>空心杯电机、轴距不大于280</w:t>
      </w:r>
      <w:r w:rsidR="00FF4482" w:rsidRPr="003078A5">
        <w:rPr>
          <w:rFonts w:hint="eastAsia"/>
        </w:rPr>
        <w:t>mm</w:t>
      </w:r>
      <w:r w:rsidR="003078A5">
        <w:rPr>
          <w:rFonts w:hint="eastAsia"/>
        </w:rPr>
        <w:t>。</w:t>
      </w:r>
    </w:p>
    <w:p w14:paraId="7DCC3493" w14:textId="4680DDDE" w:rsidR="00D45D82" w:rsidRPr="003078A5" w:rsidRDefault="00D45D82" w:rsidP="000950CE">
      <w:pPr>
        <w:pStyle w:val="afffffffffff2"/>
      </w:pPr>
      <w:r w:rsidRPr="003078A5">
        <w:rPr>
          <w:rFonts w:hint="eastAsia"/>
        </w:rPr>
        <w:t>必须带有半包围或全包围桨叶保护架（圈）</w:t>
      </w:r>
      <w:r w:rsidR="003078A5">
        <w:rPr>
          <w:rFonts w:hint="eastAsia"/>
        </w:rPr>
        <w:t>。</w:t>
      </w:r>
    </w:p>
    <w:p w14:paraId="230C2209" w14:textId="42E216CF" w:rsidR="00D45D82" w:rsidRPr="00176DC0" w:rsidRDefault="00D45D82" w:rsidP="000950CE">
      <w:pPr>
        <w:pStyle w:val="afffffffffff2"/>
      </w:pPr>
      <w:r w:rsidRPr="003078A5">
        <w:rPr>
          <w:rFonts w:hint="eastAsia"/>
        </w:rPr>
        <w:t>动力电池标称电压不大于3.7</w:t>
      </w:r>
      <w:r w:rsidR="005B2C1F">
        <w:rPr>
          <w:rFonts w:hint="eastAsia"/>
        </w:rPr>
        <w:t>V</w:t>
      </w:r>
      <w:r w:rsidRPr="003078A5">
        <w:rPr>
          <w:rFonts w:hint="eastAsia"/>
        </w:rPr>
        <w:t>（1S）</w:t>
      </w:r>
      <w:r w:rsidR="003078A5">
        <w:rPr>
          <w:rFonts w:hint="eastAsia"/>
        </w:rPr>
        <w:t>。</w:t>
      </w:r>
    </w:p>
    <w:p w14:paraId="591A9CF5" w14:textId="0BA4E94D" w:rsidR="0031328C" w:rsidRPr="0031328C" w:rsidRDefault="00D45D82" w:rsidP="0031328C">
      <w:pPr>
        <w:pStyle w:val="affb"/>
        <w:spacing w:before="120" w:after="120"/>
      </w:pPr>
      <w:r>
        <w:rPr>
          <w:rFonts w:hint="eastAsia"/>
        </w:rPr>
        <w:t>测试内容：</w:t>
      </w:r>
      <w:r w:rsidR="0031328C">
        <w:rPr>
          <w:rFonts w:hint="eastAsia"/>
        </w:rPr>
        <w:t>遥控多旋翼无人机FPV飞行（一）</w:t>
      </w:r>
    </w:p>
    <w:p w14:paraId="01F4B453" w14:textId="25572ADE" w:rsidR="0031328C" w:rsidRDefault="00302350" w:rsidP="0031328C">
      <w:pPr>
        <w:pStyle w:val="affc"/>
        <w:spacing w:before="120" w:after="120"/>
      </w:pPr>
      <w:r>
        <w:rPr>
          <w:rFonts w:hint="eastAsia"/>
        </w:rPr>
        <w:t>测试要求</w:t>
      </w:r>
    </w:p>
    <w:p w14:paraId="065D8744" w14:textId="171972D0" w:rsidR="00D45D82" w:rsidRPr="000950CE" w:rsidRDefault="00D45D82" w:rsidP="00AC7428">
      <w:pPr>
        <w:pStyle w:val="afffffffffff2"/>
      </w:pPr>
      <w:r w:rsidRPr="000950CE">
        <w:rPr>
          <w:rFonts w:hint="eastAsia"/>
        </w:rPr>
        <w:t>按照正确程序、使用无线电遥控设备操纵手动模式FPV无人机完成起飞、环形航线、着陆3个规定动作的飞行</w:t>
      </w:r>
      <w:r w:rsidR="005F353E" w:rsidRPr="000950CE">
        <w:rPr>
          <w:rFonts w:hint="eastAsia"/>
        </w:rPr>
        <w:t>。</w:t>
      </w:r>
    </w:p>
    <w:p w14:paraId="4D1AF745" w14:textId="63F9F94B" w:rsidR="00D45D82" w:rsidRPr="000950CE" w:rsidRDefault="00D45D82" w:rsidP="00AC7428">
      <w:pPr>
        <w:pStyle w:val="afffffffffff2"/>
      </w:pPr>
      <w:r w:rsidRPr="000950CE">
        <w:rPr>
          <w:rFonts w:hint="eastAsia"/>
        </w:rPr>
        <w:t>每次飞行时间120</w:t>
      </w:r>
      <w:r w:rsidR="00EC6B25" w:rsidRPr="000950CE">
        <w:rPr>
          <w:rFonts w:hint="eastAsia"/>
        </w:rPr>
        <w:t>s</w:t>
      </w:r>
      <w:r w:rsidRPr="000950CE">
        <w:rPr>
          <w:rFonts w:hint="eastAsia"/>
        </w:rPr>
        <w:t>，超过飞行时间的飞行动作不计分</w:t>
      </w:r>
      <w:r w:rsidR="00DB1CB5" w:rsidRPr="000950CE">
        <w:rPr>
          <w:rFonts w:hint="eastAsia"/>
        </w:rPr>
        <w:t>。</w:t>
      </w:r>
    </w:p>
    <w:p w14:paraId="1E8CFB6B" w14:textId="2B61FAC4" w:rsidR="00D45D82" w:rsidRPr="000950CE" w:rsidRDefault="00D45D82" w:rsidP="00AC7428">
      <w:pPr>
        <w:pStyle w:val="afffffffffff2"/>
      </w:pPr>
      <w:r w:rsidRPr="000950CE">
        <w:rPr>
          <w:rFonts w:hint="eastAsia"/>
        </w:rPr>
        <w:t>飞行须按照顺序做动作，未按照动作顺序飞行的，不予评分</w:t>
      </w:r>
      <w:r w:rsidR="00DB1CB5" w:rsidRPr="000950CE">
        <w:rPr>
          <w:rFonts w:hint="eastAsia"/>
        </w:rPr>
        <w:t>。</w:t>
      </w:r>
    </w:p>
    <w:p w14:paraId="2195FA2F" w14:textId="0A28403E" w:rsidR="00D45D82" w:rsidRPr="000950CE" w:rsidRDefault="00D45D82" w:rsidP="00AC7428">
      <w:pPr>
        <w:pStyle w:val="afffffffffff2"/>
      </w:pPr>
      <w:r w:rsidRPr="000950CE">
        <w:rPr>
          <w:rFonts w:hint="eastAsia"/>
        </w:rPr>
        <w:t>测试者佩戴FPV眼镜或使用显示屏、全程在操纵区内完成飞行</w:t>
      </w:r>
      <w:r w:rsidR="00DB1CB5" w:rsidRPr="000950CE">
        <w:rPr>
          <w:rFonts w:hint="eastAsia"/>
        </w:rPr>
        <w:t>。</w:t>
      </w:r>
    </w:p>
    <w:p w14:paraId="35302C9B" w14:textId="236F313D" w:rsidR="00D45D82" w:rsidRDefault="00A40884" w:rsidP="00AC7428">
      <w:pPr>
        <w:pStyle w:val="afffffffffff2"/>
      </w:pPr>
      <w:r w:rsidRPr="00A6585D">
        <w:rPr>
          <w:rFonts w:hint="eastAsia"/>
        </w:rPr>
        <w:t>每名测试者测试有</w:t>
      </w:r>
      <w:r w:rsidR="00243B68">
        <w:rPr>
          <w:rFonts w:hint="eastAsia"/>
        </w:rPr>
        <w:t>2次</w:t>
      </w:r>
      <w:r w:rsidRPr="00A6585D">
        <w:rPr>
          <w:rFonts w:hint="eastAsia"/>
        </w:rPr>
        <w:t>飞行机会，取高的一次飞行得分作为测试成绩</w:t>
      </w:r>
      <w:r w:rsidR="00D45D82" w:rsidRPr="000950CE">
        <w:rPr>
          <w:rFonts w:hint="eastAsia"/>
        </w:rPr>
        <w:t>。</w:t>
      </w:r>
    </w:p>
    <w:p w14:paraId="23B6986A" w14:textId="7CA63FC6" w:rsidR="0031328C" w:rsidRDefault="0031328C" w:rsidP="0031328C">
      <w:pPr>
        <w:pStyle w:val="affc"/>
        <w:spacing w:before="120" w:after="120"/>
      </w:pPr>
      <w:r>
        <w:rPr>
          <w:rFonts w:hint="eastAsia"/>
        </w:rPr>
        <w:t>评分规则</w:t>
      </w:r>
    </w:p>
    <w:p w14:paraId="10E9925B" w14:textId="00CC3223" w:rsidR="00111EA5" w:rsidRPr="00111EA5" w:rsidRDefault="00111EA5" w:rsidP="00111EA5">
      <w:pPr>
        <w:pStyle w:val="affd"/>
        <w:spacing w:before="120" w:after="120"/>
      </w:pPr>
      <w:r w:rsidRPr="00111EA5">
        <w:rPr>
          <w:rFonts w:hint="eastAsia"/>
        </w:rPr>
        <w:t>总得分=开机流程分+飞行任务分+关机流程分。</w:t>
      </w:r>
    </w:p>
    <w:p w14:paraId="2199D86E" w14:textId="518149E4" w:rsidR="00D45D82" w:rsidRDefault="00D45D82" w:rsidP="00DB1581">
      <w:pPr>
        <w:pStyle w:val="af2"/>
      </w:pPr>
      <w:r>
        <w:rPr>
          <w:rFonts w:hint="eastAsia"/>
        </w:rPr>
        <w:t>开机流程（</w:t>
      </w:r>
      <w:r w:rsidR="007E07E5">
        <w:rPr>
          <w:rFonts w:hint="eastAsia"/>
        </w:rPr>
        <w:t>满分为</w:t>
      </w:r>
      <w:r>
        <w:rPr>
          <w:rFonts w:hint="eastAsia"/>
        </w:rPr>
        <w:t>10分）</w:t>
      </w:r>
    </w:p>
    <w:p w14:paraId="2610C8DB" w14:textId="31D09647" w:rsidR="00D45D82" w:rsidRDefault="00D45D82">
      <w:pPr>
        <w:pStyle w:val="af6"/>
        <w:numPr>
          <w:ilvl w:val="1"/>
          <w:numId w:val="37"/>
        </w:numPr>
      </w:pPr>
      <w:r>
        <w:rPr>
          <w:rFonts w:hint="eastAsia"/>
        </w:rPr>
        <w:t>按正确流程接通</w:t>
      </w:r>
      <w:r w:rsidR="001E5940">
        <w:rPr>
          <w:rFonts w:hint="eastAsia"/>
        </w:rPr>
        <w:t>遥控器、</w:t>
      </w:r>
      <w:r>
        <w:rPr>
          <w:rFonts w:hint="eastAsia"/>
        </w:rPr>
        <w:t>无人机、</w:t>
      </w:r>
      <w:proofErr w:type="gramStart"/>
      <w:r>
        <w:rPr>
          <w:rFonts w:hint="eastAsia"/>
        </w:rPr>
        <w:t>图传电源</w:t>
      </w:r>
      <w:proofErr w:type="gramEnd"/>
      <w:r>
        <w:rPr>
          <w:rFonts w:hint="eastAsia"/>
        </w:rPr>
        <w:t>，</w:t>
      </w:r>
      <w:proofErr w:type="gramStart"/>
      <w:r>
        <w:rPr>
          <w:rFonts w:hint="eastAsia"/>
        </w:rPr>
        <w:t>无人机对频成功</w:t>
      </w:r>
      <w:proofErr w:type="gramEnd"/>
      <w:r w:rsidR="00111EA5">
        <w:rPr>
          <w:rFonts w:hint="eastAsia"/>
        </w:rPr>
        <w:t>。</w:t>
      </w:r>
    </w:p>
    <w:p w14:paraId="6CF64BAD" w14:textId="221867A2" w:rsidR="00D45D82" w:rsidRDefault="00D45D82">
      <w:pPr>
        <w:pStyle w:val="af6"/>
        <w:numPr>
          <w:ilvl w:val="1"/>
          <w:numId w:val="37"/>
        </w:numPr>
      </w:pPr>
      <w:r>
        <w:rPr>
          <w:rFonts w:hint="eastAsia"/>
        </w:rPr>
        <w:t>无人机解锁成功</w:t>
      </w:r>
      <w:r w:rsidR="00111EA5">
        <w:rPr>
          <w:rFonts w:hint="eastAsia"/>
        </w:rPr>
        <w:t>。</w:t>
      </w:r>
    </w:p>
    <w:p w14:paraId="3FC22F0C" w14:textId="56A91F5C" w:rsidR="00D45D82" w:rsidRDefault="00D45D82">
      <w:pPr>
        <w:pStyle w:val="af6"/>
        <w:numPr>
          <w:ilvl w:val="1"/>
          <w:numId w:val="37"/>
        </w:numPr>
      </w:pPr>
      <w:proofErr w:type="gramStart"/>
      <w:r>
        <w:rPr>
          <w:rFonts w:hint="eastAsia"/>
        </w:rPr>
        <w:t>每错一个</w:t>
      </w:r>
      <w:proofErr w:type="gramEnd"/>
      <w:r>
        <w:rPr>
          <w:rFonts w:hint="eastAsia"/>
        </w:rPr>
        <w:t>流程，扣5分</w:t>
      </w:r>
      <w:r w:rsidR="00111EA5">
        <w:rPr>
          <w:rFonts w:hint="eastAsia"/>
        </w:rPr>
        <w:t>。</w:t>
      </w:r>
    </w:p>
    <w:p w14:paraId="1793BB4D" w14:textId="409563A4" w:rsidR="00D45D82" w:rsidRDefault="00D45D82" w:rsidP="00DB1581">
      <w:pPr>
        <w:pStyle w:val="af2"/>
      </w:pPr>
      <w:r>
        <w:rPr>
          <w:rFonts w:hint="eastAsia"/>
        </w:rPr>
        <w:t>飞行任务（</w:t>
      </w:r>
      <w:r w:rsidR="007E07E5">
        <w:rPr>
          <w:rFonts w:hint="eastAsia"/>
        </w:rPr>
        <w:t>满分为</w:t>
      </w:r>
      <w:r>
        <w:rPr>
          <w:rFonts w:hint="eastAsia"/>
        </w:rPr>
        <w:t>80分）</w:t>
      </w:r>
    </w:p>
    <w:p w14:paraId="19852795" w14:textId="021F40F8" w:rsidR="00D45D82" w:rsidRDefault="00D45D82">
      <w:pPr>
        <w:pStyle w:val="af6"/>
        <w:numPr>
          <w:ilvl w:val="1"/>
          <w:numId w:val="38"/>
        </w:numPr>
      </w:pPr>
      <w:r>
        <w:rPr>
          <w:rFonts w:hint="eastAsia"/>
        </w:rPr>
        <w:t>起飞方向错误扣5分</w:t>
      </w:r>
      <w:r w:rsidR="00111EA5">
        <w:rPr>
          <w:rFonts w:hint="eastAsia"/>
        </w:rPr>
        <w:t>。</w:t>
      </w:r>
    </w:p>
    <w:p w14:paraId="244C31DB" w14:textId="758E6A0E" w:rsidR="00D45D82" w:rsidRDefault="00D45D82">
      <w:pPr>
        <w:pStyle w:val="af6"/>
        <w:numPr>
          <w:ilvl w:val="1"/>
          <w:numId w:val="38"/>
        </w:numPr>
      </w:pPr>
      <w:r>
        <w:rPr>
          <w:rFonts w:hint="eastAsia"/>
        </w:rPr>
        <w:t>无人机须环绕场地内两根</w:t>
      </w:r>
      <w:r w:rsidR="00AC7428">
        <w:rPr>
          <w:rFonts w:hint="eastAsia"/>
        </w:rPr>
        <w:t>标志</w:t>
      </w:r>
      <w:r>
        <w:rPr>
          <w:rFonts w:hint="eastAsia"/>
        </w:rPr>
        <w:t>杆做1圈环形航线飞行</w:t>
      </w:r>
      <w:r w:rsidR="00111EA5">
        <w:rPr>
          <w:rFonts w:hint="eastAsia"/>
        </w:rPr>
        <w:t>。</w:t>
      </w:r>
    </w:p>
    <w:p w14:paraId="1A217747" w14:textId="72A589C5" w:rsidR="00D45D82" w:rsidRDefault="00D45D82">
      <w:pPr>
        <w:pStyle w:val="af6"/>
        <w:numPr>
          <w:ilvl w:val="1"/>
          <w:numId w:val="38"/>
        </w:numPr>
      </w:pPr>
      <w:r>
        <w:rPr>
          <w:rFonts w:hint="eastAsia"/>
        </w:rPr>
        <w:t>航线中间直线段要求飞行轨迹平直、柔和，高度起伏或停顿明显扣10分</w:t>
      </w:r>
      <w:r w:rsidR="00111EA5">
        <w:rPr>
          <w:rFonts w:hint="eastAsia"/>
        </w:rPr>
        <w:t>。</w:t>
      </w:r>
    </w:p>
    <w:p w14:paraId="10E994AB" w14:textId="5A458EB5" w:rsidR="00D45D82" w:rsidRDefault="00D45D82">
      <w:pPr>
        <w:pStyle w:val="af6"/>
        <w:numPr>
          <w:ilvl w:val="1"/>
          <w:numId w:val="38"/>
        </w:numPr>
      </w:pPr>
      <w:r>
        <w:rPr>
          <w:rFonts w:hint="eastAsia"/>
        </w:rPr>
        <w:t>航线U型转弯段要求飞行轨迹高度不能超过</w:t>
      </w:r>
      <w:r w:rsidR="00AC7428">
        <w:rPr>
          <w:rFonts w:hint="eastAsia"/>
        </w:rPr>
        <w:t>标志杆</w:t>
      </w:r>
      <w:r>
        <w:rPr>
          <w:rFonts w:hint="eastAsia"/>
        </w:rPr>
        <w:t>高度，高低起伏明显扣10分</w:t>
      </w:r>
      <w:r w:rsidR="00111EA5">
        <w:rPr>
          <w:rFonts w:hint="eastAsia"/>
        </w:rPr>
        <w:t>。</w:t>
      </w:r>
    </w:p>
    <w:p w14:paraId="6BF92E99" w14:textId="6B09D3B8" w:rsidR="00D45D82" w:rsidRDefault="00D45D82">
      <w:pPr>
        <w:pStyle w:val="af6"/>
        <w:numPr>
          <w:ilvl w:val="1"/>
          <w:numId w:val="38"/>
        </w:numPr>
      </w:pPr>
      <w:r>
        <w:rPr>
          <w:rFonts w:hint="eastAsia"/>
        </w:rPr>
        <w:t>航线轨迹偏移明显扣10分。</w:t>
      </w:r>
    </w:p>
    <w:p w14:paraId="517D928D" w14:textId="618875BB" w:rsidR="00D45D82" w:rsidRDefault="00D45D82">
      <w:pPr>
        <w:pStyle w:val="af6"/>
        <w:numPr>
          <w:ilvl w:val="1"/>
          <w:numId w:val="38"/>
        </w:numPr>
      </w:pPr>
      <w:r>
        <w:rPr>
          <w:rFonts w:hint="eastAsia"/>
        </w:rPr>
        <w:t>超出</w:t>
      </w:r>
      <w:r w:rsidR="00912F5C">
        <w:rPr>
          <w:rFonts w:hint="eastAsia"/>
        </w:rPr>
        <w:t>着陆</w:t>
      </w:r>
      <w:r>
        <w:rPr>
          <w:rFonts w:hint="eastAsia"/>
        </w:rPr>
        <w:t>区范围扣10分</w:t>
      </w:r>
      <w:r w:rsidR="005F353E">
        <w:rPr>
          <w:rFonts w:hint="eastAsia"/>
        </w:rPr>
        <w:t>。</w:t>
      </w:r>
    </w:p>
    <w:p w14:paraId="596C0583" w14:textId="65067F94" w:rsidR="00D45D82" w:rsidRDefault="00D45D82" w:rsidP="00DB1581">
      <w:pPr>
        <w:pStyle w:val="af2"/>
      </w:pPr>
      <w:r>
        <w:rPr>
          <w:rFonts w:hint="eastAsia"/>
        </w:rPr>
        <w:t>关机流程（</w:t>
      </w:r>
      <w:r w:rsidR="007E07E5">
        <w:rPr>
          <w:rFonts w:hint="eastAsia"/>
        </w:rPr>
        <w:t>满分为</w:t>
      </w:r>
      <w:r>
        <w:rPr>
          <w:rFonts w:hint="eastAsia"/>
        </w:rPr>
        <w:t>10分）</w:t>
      </w:r>
    </w:p>
    <w:p w14:paraId="201C47B6" w14:textId="60CA6B85" w:rsidR="00D45D82" w:rsidRDefault="00D45D82">
      <w:pPr>
        <w:pStyle w:val="af6"/>
        <w:numPr>
          <w:ilvl w:val="1"/>
          <w:numId w:val="39"/>
        </w:numPr>
      </w:pPr>
      <w:r>
        <w:rPr>
          <w:rFonts w:hint="eastAsia"/>
        </w:rPr>
        <w:t>成功闭锁无人机</w:t>
      </w:r>
      <w:r w:rsidR="00111EA5">
        <w:rPr>
          <w:rFonts w:hint="eastAsia"/>
        </w:rPr>
        <w:t>。</w:t>
      </w:r>
    </w:p>
    <w:p w14:paraId="77F7D1C7" w14:textId="2B6333D1" w:rsidR="00D45D82" w:rsidRDefault="00D45D82">
      <w:pPr>
        <w:pStyle w:val="af6"/>
        <w:numPr>
          <w:ilvl w:val="1"/>
          <w:numId w:val="39"/>
        </w:numPr>
      </w:pPr>
      <w:r>
        <w:rPr>
          <w:rFonts w:hint="eastAsia"/>
        </w:rPr>
        <w:t>按正确流程关闭无人机、遥控器、</w:t>
      </w:r>
      <w:proofErr w:type="gramStart"/>
      <w:r>
        <w:rPr>
          <w:rFonts w:hint="eastAsia"/>
        </w:rPr>
        <w:t>图传电源</w:t>
      </w:r>
      <w:proofErr w:type="gramEnd"/>
      <w:r w:rsidR="00111EA5">
        <w:rPr>
          <w:rFonts w:hint="eastAsia"/>
        </w:rPr>
        <w:t>。</w:t>
      </w:r>
    </w:p>
    <w:p w14:paraId="7937B620" w14:textId="689B84AC" w:rsidR="00D45D82" w:rsidRDefault="00D45D82">
      <w:pPr>
        <w:pStyle w:val="af6"/>
        <w:numPr>
          <w:ilvl w:val="1"/>
          <w:numId w:val="39"/>
        </w:numPr>
      </w:pPr>
      <w:proofErr w:type="gramStart"/>
      <w:r>
        <w:rPr>
          <w:rFonts w:hint="eastAsia"/>
        </w:rPr>
        <w:t>每错一个</w:t>
      </w:r>
      <w:proofErr w:type="gramEnd"/>
      <w:r>
        <w:rPr>
          <w:rFonts w:hint="eastAsia"/>
        </w:rPr>
        <w:t>流程，扣5分</w:t>
      </w:r>
      <w:r w:rsidR="00111EA5">
        <w:rPr>
          <w:rFonts w:hint="eastAsia"/>
        </w:rPr>
        <w:t>。</w:t>
      </w:r>
    </w:p>
    <w:p w14:paraId="6952ED1F" w14:textId="34DBDF70" w:rsidR="00D45D82" w:rsidRPr="00BD6428" w:rsidRDefault="00D45D82" w:rsidP="00176DC0">
      <w:pPr>
        <w:pStyle w:val="afff8"/>
      </w:pPr>
      <w:r w:rsidRPr="00BD6428">
        <w:rPr>
          <w:rFonts w:hint="eastAsia"/>
        </w:rPr>
        <w:t>以上扣分标准为各项指标的最高扣分值</w:t>
      </w:r>
      <w:r w:rsidR="001E5940">
        <w:rPr>
          <w:rFonts w:hint="eastAsia"/>
        </w:rPr>
        <w:t>，无负分</w:t>
      </w:r>
      <w:r w:rsidRPr="00BD6428">
        <w:rPr>
          <w:rFonts w:hint="eastAsia"/>
        </w:rPr>
        <w:t>。</w:t>
      </w:r>
    </w:p>
    <w:p w14:paraId="2D5FB613" w14:textId="60BA5D4D" w:rsidR="00D45D82" w:rsidRPr="00BD6428" w:rsidRDefault="00D45D82" w:rsidP="00DB1581">
      <w:pPr>
        <w:pStyle w:val="af2"/>
      </w:pPr>
      <w:r w:rsidRPr="00BD6428">
        <w:rPr>
          <w:rFonts w:hint="eastAsia"/>
        </w:rPr>
        <w:t>飞行全程有飞越安全线的情况，测试不合格。</w:t>
      </w:r>
    </w:p>
    <w:p w14:paraId="2F01E032" w14:textId="5B747119" w:rsidR="0031328C" w:rsidRDefault="0031328C" w:rsidP="0031328C">
      <w:pPr>
        <w:pStyle w:val="affc"/>
        <w:spacing w:before="120" w:after="120"/>
      </w:pPr>
      <w:r>
        <w:rPr>
          <w:rFonts w:hint="eastAsia"/>
        </w:rPr>
        <w:t>场地要求</w:t>
      </w:r>
    </w:p>
    <w:p w14:paraId="7C3BC0DD" w14:textId="65FB1DD2" w:rsidR="00D45D82" w:rsidRPr="000950CE" w:rsidRDefault="00A73410" w:rsidP="00DB1581">
      <w:pPr>
        <w:pStyle w:val="afffffffffff2"/>
      </w:pPr>
      <w:r>
        <w:rPr>
          <w:rFonts w:hint="eastAsia"/>
        </w:rPr>
        <w:t>测试场地</w:t>
      </w:r>
      <w:r w:rsidR="00E97A38" w:rsidRPr="000950CE">
        <w:rPr>
          <w:rFonts w:hint="eastAsia"/>
        </w:rPr>
        <w:t>宜</w:t>
      </w:r>
      <w:r w:rsidR="00D45D82" w:rsidRPr="000950CE">
        <w:rPr>
          <w:rFonts w:hint="eastAsia"/>
        </w:rPr>
        <w:t>为室内场地</w:t>
      </w:r>
      <w:r w:rsidR="000B0176" w:rsidRPr="000950CE">
        <w:rPr>
          <w:rFonts w:hint="eastAsia"/>
        </w:rPr>
        <w:t>。</w:t>
      </w:r>
    </w:p>
    <w:p w14:paraId="1D23B582" w14:textId="7B915070" w:rsidR="00D45D82" w:rsidRDefault="00D45D82" w:rsidP="00DB1581">
      <w:pPr>
        <w:pStyle w:val="afffffffffff2"/>
      </w:pPr>
      <w:r w:rsidRPr="000950CE">
        <w:rPr>
          <w:rFonts w:hint="eastAsia"/>
        </w:rPr>
        <w:t>场地安全线上设立围网，高度不低于3</w:t>
      </w:r>
      <w:r w:rsidR="00FF4482" w:rsidRPr="000950CE">
        <w:rPr>
          <w:rFonts w:hint="eastAsia"/>
        </w:rPr>
        <w:t>m</w:t>
      </w:r>
      <w:r w:rsidRPr="000950CE">
        <w:rPr>
          <w:rFonts w:hint="eastAsia"/>
        </w:rPr>
        <w:t>。</w:t>
      </w:r>
    </w:p>
    <w:p w14:paraId="10C7C63C" w14:textId="7134CC1C" w:rsidR="00AC7428" w:rsidRPr="000950CE" w:rsidRDefault="00A73410" w:rsidP="00DB1581">
      <w:pPr>
        <w:pStyle w:val="afffffffffff2"/>
      </w:pPr>
      <w:r>
        <w:rPr>
          <w:rFonts w:hint="eastAsia"/>
        </w:rPr>
        <w:t>测试场地</w:t>
      </w:r>
      <w:r w:rsidR="00AC7428" w:rsidRPr="000950CE">
        <w:rPr>
          <w:rFonts w:hint="eastAsia"/>
        </w:rPr>
        <w:t>尺寸见图</w:t>
      </w:r>
      <w:r w:rsidR="00AC7428">
        <w:rPr>
          <w:rFonts w:hint="eastAsia"/>
        </w:rPr>
        <w:t>F</w:t>
      </w:r>
      <w:r w:rsidR="00AC7428">
        <w:t>.10</w:t>
      </w:r>
      <w:r w:rsidR="00AC7428" w:rsidRPr="000950CE">
        <w:rPr>
          <w:rFonts w:hint="eastAsia"/>
        </w:rPr>
        <w:t>。</w:t>
      </w:r>
    </w:p>
    <w:p w14:paraId="11C6A0AC" w14:textId="2E0EFD2C" w:rsidR="00DB1CB5" w:rsidRDefault="001E5940" w:rsidP="001E5940">
      <w:pPr>
        <w:pStyle w:val="afffff1"/>
        <w:ind w:firstLineChars="0" w:firstLine="0"/>
        <w:jc w:val="center"/>
      </w:pPr>
      <w:r w:rsidRPr="001E5940">
        <w:lastRenderedPageBreak/>
        <w:drawing>
          <wp:inline distT="0" distB="0" distL="0" distR="0" wp14:anchorId="10F20D89" wp14:editId="3D376519">
            <wp:extent cx="5705645" cy="261981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121" cy="2632890"/>
                    </a:xfrm>
                    <a:prstGeom prst="rect">
                      <a:avLst/>
                    </a:prstGeom>
                    <a:noFill/>
                    <a:ln>
                      <a:noFill/>
                    </a:ln>
                  </pic:spPr>
                </pic:pic>
              </a:graphicData>
            </a:graphic>
          </wp:inline>
        </w:drawing>
      </w:r>
    </w:p>
    <w:p w14:paraId="0415A0D4" w14:textId="0DD777E5" w:rsidR="004735A0" w:rsidRPr="001E5940" w:rsidRDefault="004735A0" w:rsidP="004735A0">
      <w:pPr>
        <w:pStyle w:val="af9"/>
        <w:spacing w:before="120" w:after="120"/>
      </w:pPr>
      <w:r w:rsidRPr="001E5940">
        <w:rPr>
          <w:rFonts w:hint="eastAsia"/>
        </w:rPr>
        <w:t>遥控多旋翼无人机FPV飞行（一）测试场地、飞行轨迹示意图</w:t>
      </w:r>
    </w:p>
    <w:p w14:paraId="71BEC2ED" w14:textId="62AF50E6" w:rsidR="0031328C" w:rsidRDefault="0031328C" w:rsidP="00D45D82">
      <w:pPr>
        <w:pStyle w:val="affc"/>
        <w:spacing w:before="120" w:after="120"/>
      </w:pPr>
      <w:r>
        <w:rPr>
          <w:rFonts w:hint="eastAsia"/>
        </w:rPr>
        <w:t>器材要求</w:t>
      </w:r>
    </w:p>
    <w:p w14:paraId="0E8B2594" w14:textId="3FD9DFC5" w:rsidR="00D45D82" w:rsidRPr="000950CE" w:rsidRDefault="00D45D82" w:rsidP="00E53254">
      <w:pPr>
        <w:pStyle w:val="afffffffffff2"/>
      </w:pPr>
      <w:r w:rsidRPr="000950CE">
        <w:rPr>
          <w:rFonts w:hint="eastAsia"/>
        </w:rPr>
        <w:t>无人机不得具有高度保持和位置保持的飞行功能</w:t>
      </w:r>
      <w:r w:rsidR="000B0176" w:rsidRPr="000950CE">
        <w:rPr>
          <w:rFonts w:hint="eastAsia"/>
        </w:rPr>
        <w:t>。</w:t>
      </w:r>
    </w:p>
    <w:p w14:paraId="0B2D59BD" w14:textId="4B8AF70D" w:rsidR="00D45D82" w:rsidRPr="000950CE" w:rsidRDefault="00D45D82" w:rsidP="00E53254">
      <w:pPr>
        <w:pStyle w:val="afffffffffff2"/>
      </w:pPr>
      <w:r w:rsidRPr="000950CE">
        <w:rPr>
          <w:rFonts w:hint="eastAsia"/>
        </w:rPr>
        <w:t>轴距不大于260</w:t>
      </w:r>
      <w:r w:rsidR="00FF4482" w:rsidRPr="000950CE">
        <w:rPr>
          <w:rFonts w:hint="eastAsia"/>
        </w:rPr>
        <w:t>mm</w:t>
      </w:r>
      <w:r w:rsidR="000B0176" w:rsidRPr="000950CE">
        <w:rPr>
          <w:rFonts w:hint="eastAsia"/>
        </w:rPr>
        <w:t>。</w:t>
      </w:r>
    </w:p>
    <w:p w14:paraId="65D85943" w14:textId="10DC8456" w:rsidR="00D45D82" w:rsidRPr="000950CE" w:rsidRDefault="00D45D82" w:rsidP="00E53254">
      <w:pPr>
        <w:pStyle w:val="afffffffffff2"/>
      </w:pPr>
      <w:r w:rsidRPr="000950CE">
        <w:rPr>
          <w:rFonts w:hint="eastAsia"/>
        </w:rPr>
        <w:t>动力电池标称电压不大于3.7</w:t>
      </w:r>
      <w:r w:rsidR="005B2C1F" w:rsidRPr="000950CE">
        <w:rPr>
          <w:rFonts w:hint="eastAsia"/>
        </w:rPr>
        <w:t>V</w:t>
      </w:r>
      <w:r w:rsidRPr="000950CE">
        <w:rPr>
          <w:rFonts w:hint="eastAsia"/>
        </w:rPr>
        <w:t>（1S）</w:t>
      </w:r>
      <w:r w:rsidR="000B0176" w:rsidRPr="000950CE">
        <w:rPr>
          <w:rFonts w:hint="eastAsia"/>
        </w:rPr>
        <w:t>。</w:t>
      </w:r>
    </w:p>
    <w:p w14:paraId="3D344478" w14:textId="27B6DEAE" w:rsidR="00D45D82" w:rsidRPr="000950CE" w:rsidRDefault="00D45D82" w:rsidP="00E53254">
      <w:pPr>
        <w:pStyle w:val="afffffffffff2"/>
        <w:sectPr w:rsidR="00D45D82" w:rsidRPr="000950CE" w:rsidSect="008A7450">
          <w:pgSz w:w="11906" w:h="16838" w:code="9"/>
          <w:pgMar w:top="1928" w:right="1134" w:bottom="1134" w:left="1134" w:header="1418" w:footer="1134" w:gutter="284"/>
          <w:cols w:space="425"/>
          <w:formProt w:val="0"/>
          <w:docGrid w:linePitch="312"/>
        </w:sectPr>
      </w:pPr>
      <w:r w:rsidRPr="000950CE">
        <w:rPr>
          <w:rFonts w:hint="eastAsia"/>
        </w:rPr>
        <w:t>使用模拟</w:t>
      </w:r>
      <w:proofErr w:type="gramStart"/>
      <w:r w:rsidRPr="000950CE">
        <w:rPr>
          <w:rFonts w:hint="eastAsia"/>
        </w:rPr>
        <w:t>制式图传发射器</w:t>
      </w:r>
      <w:proofErr w:type="gramEnd"/>
      <w:r w:rsidRPr="000950CE">
        <w:rPr>
          <w:rFonts w:hint="eastAsia"/>
        </w:rPr>
        <w:t>，中心频点5.8Ghz，发射功率</w:t>
      </w:r>
      <w:r w:rsidR="00764B0C">
        <w:rPr>
          <w:rFonts w:hint="eastAsia"/>
        </w:rPr>
        <w:t>不大于</w:t>
      </w:r>
      <w:r w:rsidRPr="000950CE">
        <w:rPr>
          <w:rFonts w:hint="eastAsia"/>
        </w:rPr>
        <w:t>25mw</w:t>
      </w:r>
      <w:r w:rsidR="000B0176" w:rsidRPr="000950CE">
        <w:rPr>
          <w:rFonts w:hint="eastAsia"/>
        </w:rPr>
        <w:t>。</w:t>
      </w:r>
    </w:p>
    <w:p w14:paraId="5C84BF5C" w14:textId="636B5FBF" w:rsidR="00FD6765" w:rsidRDefault="00FD6765" w:rsidP="00FD6765">
      <w:pPr>
        <w:pStyle w:val="af8"/>
        <w:rPr>
          <w:vanish w:val="0"/>
        </w:rPr>
      </w:pPr>
    </w:p>
    <w:p w14:paraId="29452031" w14:textId="6637A8DD" w:rsidR="00FD6765" w:rsidRDefault="00FD6765" w:rsidP="00FD6765">
      <w:pPr>
        <w:pStyle w:val="afe"/>
        <w:rPr>
          <w:vanish w:val="0"/>
        </w:rPr>
      </w:pPr>
    </w:p>
    <w:p w14:paraId="35E80945" w14:textId="1059D2EF" w:rsidR="00764710" w:rsidRPr="00764710" w:rsidRDefault="00FD6765" w:rsidP="000B0176">
      <w:pPr>
        <w:pStyle w:val="aff9"/>
        <w:spacing w:after="120"/>
      </w:pPr>
      <w:r>
        <w:br/>
      </w:r>
      <w:bookmarkStart w:id="94" w:name="_Toc114149360"/>
      <w:r>
        <w:rPr>
          <w:rFonts w:hint="eastAsia"/>
        </w:rPr>
        <w:t>（规范性）</w:t>
      </w:r>
      <w:r>
        <w:br/>
      </w:r>
      <w:r>
        <w:rPr>
          <w:rFonts w:hint="eastAsia"/>
        </w:rPr>
        <w:t>等级七科目测试方法</w:t>
      </w:r>
      <w:bookmarkEnd w:id="94"/>
    </w:p>
    <w:p w14:paraId="7F54B98A" w14:textId="201CC6E3" w:rsidR="0031328C" w:rsidRDefault="0031328C" w:rsidP="0031328C">
      <w:pPr>
        <w:pStyle w:val="affa"/>
        <w:spacing w:before="120" w:after="120"/>
      </w:pPr>
      <w:bookmarkStart w:id="95" w:name="_Toc114149361"/>
      <w:r>
        <w:rPr>
          <w:rFonts w:hint="eastAsia"/>
        </w:rPr>
        <w:t>线操纵类模型飞机</w:t>
      </w:r>
      <w:bookmarkEnd w:id="95"/>
    </w:p>
    <w:p w14:paraId="1FB81D8C" w14:textId="45834D40" w:rsidR="0031328C" w:rsidRDefault="0031328C" w:rsidP="0031328C">
      <w:pPr>
        <w:pStyle w:val="affb"/>
        <w:spacing w:before="120" w:after="120"/>
      </w:pPr>
      <w:r>
        <w:rPr>
          <w:rFonts w:hint="eastAsia"/>
        </w:rPr>
        <w:t>测试内容：线操纵类模型飞机飞行（二）</w:t>
      </w:r>
    </w:p>
    <w:p w14:paraId="004A6E57" w14:textId="28CE7432" w:rsidR="0031328C" w:rsidRDefault="00302350" w:rsidP="00E53254">
      <w:pPr>
        <w:pStyle w:val="affc"/>
        <w:spacing w:before="120" w:after="120"/>
      </w:pPr>
      <w:r>
        <w:rPr>
          <w:rFonts w:hint="eastAsia"/>
        </w:rPr>
        <w:t>测试要求</w:t>
      </w:r>
    </w:p>
    <w:p w14:paraId="518E502C" w14:textId="61FBF7EF" w:rsidR="000675FB" w:rsidRPr="000B0176" w:rsidRDefault="000675FB" w:rsidP="00E53254">
      <w:pPr>
        <w:pStyle w:val="afffffffffff2"/>
      </w:pPr>
      <w:r w:rsidRPr="000B0176">
        <w:rPr>
          <w:rFonts w:hint="eastAsia"/>
        </w:rPr>
        <w:t>在规定时间和场地内按顺序完成</w:t>
      </w:r>
      <w:r w:rsidR="00FC0940">
        <w:rPr>
          <w:rFonts w:hint="eastAsia"/>
        </w:rPr>
        <w:t>滑跑</w:t>
      </w:r>
      <w:r w:rsidRPr="000B0176">
        <w:rPr>
          <w:rFonts w:hint="eastAsia"/>
        </w:rPr>
        <w:t>起飞、平飞、45</w:t>
      </w:r>
      <w:r w:rsidR="00716D08" w:rsidRPr="000B0176">
        <w:rPr>
          <w:rFonts w:hint="eastAsia"/>
        </w:rPr>
        <w:t>°</w:t>
      </w:r>
      <w:r w:rsidRPr="000B0176">
        <w:rPr>
          <w:rFonts w:hint="eastAsia"/>
        </w:rPr>
        <w:t>高平飞、单过顶、着陆5个规定动作的飞行。</w:t>
      </w:r>
    </w:p>
    <w:p w14:paraId="5BA695E7" w14:textId="3369F6B3" w:rsidR="000675FB" w:rsidRPr="000B0176" w:rsidRDefault="000675FB" w:rsidP="00E53254">
      <w:pPr>
        <w:pStyle w:val="afffffffffff2"/>
      </w:pPr>
      <w:r w:rsidRPr="000B0176">
        <w:rPr>
          <w:rFonts w:hint="eastAsia"/>
        </w:rPr>
        <w:t>每次飞行时间3</w:t>
      </w:r>
      <w:r w:rsidR="00DE2F77" w:rsidRPr="000B0176">
        <w:rPr>
          <w:rFonts w:hint="eastAsia"/>
        </w:rPr>
        <w:t>min</w:t>
      </w:r>
      <w:r w:rsidRPr="000B0176">
        <w:rPr>
          <w:rFonts w:hint="eastAsia"/>
        </w:rPr>
        <w:t>。超过飞行时间的飞行动作不计分。</w:t>
      </w:r>
    </w:p>
    <w:p w14:paraId="20D1AAAB" w14:textId="1C8002F9" w:rsidR="000675FB" w:rsidRPr="000B0176" w:rsidRDefault="000675FB" w:rsidP="00E53254">
      <w:pPr>
        <w:pStyle w:val="afffffffffff2"/>
      </w:pPr>
      <w:r w:rsidRPr="000B0176">
        <w:rPr>
          <w:rFonts w:hint="eastAsia"/>
        </w:rPr>
        <w:t>飞行需按照顺序做动作，未按照动作顺序飞行的，不予评分。</w:t>
      </w:r>
    </w:p>
    <w:p w14:paraId="268D1D3E" w14:textId="3AA0C1CA" w:rsidR="000675FB" w:rsidRPr="000B0176" w:rsidRDefault="000675FB" w:rsidP="00E53254">
      <w:pPr>
        <w:pStyle w:val="afffffffffff2"/>
      </w:pPr>
      <w:r w:rsidRPr="000B0176">
        <w:rPr>
          <w:rFonts w:hint="eastAsia"/>
        </w:rPr>
        <w:t>每个评分动作之间需平飞2圈作为过渡；未完成过渡圈的飞行后一个动作不计分。</w:t>
      </w:r>
    </w:p>
    <w:p w14:paraId="719547F0" w14:textId="28D2D105" w:rsidR="000675FB" w:rsidRPr="000B0176" w:rsidRDefault="000675FB" w:rsidP="00E53254">
      <w:pPr>
        <w:pStyle w:val="afffffffffff2"/>
      </w:pPr>
      <w:r w:rsidRPr="000B0176">
        <w:rPr>
          <w:rFonts w:hint="eastAsia"/>
        </w:rPr>
        <w:t>每名测试者测试有</w:t>
      </w:r>
      <w:r w:rsidR="00243B68">
        <w:rPr>
          <w:rFonts w:hint="eastAsia"/>
        </w:rPr>
        <w:t>2次</w:t>
      </w:r>
      <w:r w:rsidRPr="000B0176">
        <w:rPr>
          <w:rFonts w:hint="eastAsia"/>
        </w:rPr>
        <w:t>飞行机会，取高的一次飞行得分作为测试成绩。</w:t>
      </w:r>
    </w:p>
    <w:p w14:paraId="4277AC30" w14:textId="2082A76A" w:rsidR="0031328C" w:rsidRDefault="0031328C" w:rsidP="0031328C">
      <w:pPr>
        <w:pStyle w:val="affc"/>
        <w:spacing w:before="120" w:after="120"/>
      </w:pPr>
      <w:r>
        <w:rPr>
          <w:rFonts w:hint="eastAsia"/>
        </w:rPr>
        <w:t>评分规则</w:t>
      </w:r>
    </w:p>
    <w:p w14:paraId="02C3A2CD" w14:textId="78558EA1" w:rsidR="00555A08" w:rsidRDefault="00555A08" w:rsidP="00555A08">
      <w:pPr>
        <w:pStyle w:val="affd"/>
        <w:spacing w:before="120" w:after="120"/>
      </w:pPr>
      <w:r>
        <w:rPr>
          <w:rFonts w:hint="eastAsia"/>
        </w:rPr>
        <w:t>总得分=飞行动作分。</w:t>
      </w:r>
    </w:p>
    <w:p w14:paraId="5D08C312" w14:textId="41D542A2" w:rsidR="000675FB" w:rsidRDefault="007C20FE" w:rsidP="00555A08">
      <w:pPr>
        <w:pStyle w:val="affd"/>
        <w:spacing w:before="120" w:after="120"/>
      </w:pPr>
      <w:r>
        <w:rPr>
          <w:rFonts w:hint="eastAsia"/>
        </w:rPr>
        <w:t>滑跑</w:t>
      </w:r>
      <w:r w:rsidR="000675FB">
        <w:rPr>
          <w:rFonts w:hint="eastAsia"/>
        </w:rPr>
        <w:t>起飞：满分为10分。</w:t>
      </w:r>
    </w:p>
    <w:p w14:paraId="34307849" w14:textId="6D1A2115" w:rsidR="000675FB" w:rsidRDefault="000675FB" w:rsidP="00164814">
      <w:pPr>
        <w:pStyle w:val="af2"/>
      </w:pPr>
      <w:r>
        <w:rPr>
          <w:rFonts w:hint="eastAsia"/>
        </w:rPr>
        <w:t>模型平稳滑跑不短于4.5</w:t>
      </w:r>
      <w:r w:rsidR="00FF4482">
        <w:rPr>
          <w:rFonts w:hint="eastAsia"/>
        </w:rPr>
        <w:t>m</w:t>
      </w:r>
      <w:r>
        <w:rPr>
          <w:rFonts w:hint="eastAsia"/>
        </w:rPr>
        <w:t>的距离，但不超过l/4 圈。然后逐渐上升，并在开始滑跑点上方进入正常平飞高度</w:t>
      </w:r>
      <w:r w:rsidR="005F353E">
        <w:rPr>
          <w:rFonts w:hint="eastAsia"/>
        </w:rPr>
        <w:t>。</w:t>
      </w:r>
    </w:p>
    <w:p w14:paraId="42834DD4" w14:textId="6104D174" w:rsidR="000675FB" w:rsidRDefault="000675FB" w:rsidP="00164814">
      <w:pPr>
        <w:pStyle w:val="af2"/>
      </w:pPr>
      <w:r>
        <w:rPr>
          <w:rFonts w:hint="eastAsia"/>
        </w:rPr>
        <w:t>模型在正常平飞高度继续飞行2圈，至原来改平点为止</w:t>
      </w:r>
      <w:r w:rsidR="005F353E">
        <w:rPr>
          <w:rFonts w:hint="eastAsia"/>
        </w:rPr>
        <w:t>。</w:t>
      </w:r>
    </w:p>
    <w:p w14:paraId="6E26F589" w14:textId="0FDD6906" w:rsidR="00813184" w:rsidRDefault="000675FB" w:rsidP="00164814">
      <w:pPr>
        <w:pStyle w:val="af2"/>
      </w:pPr>
      <w:r>
        <w:rPr>
          <w:rFonts w:hint="eastAsia"/>
        </w:rPr>
        <w:t xml:space="preserve">模型有跳跃、离地太早或太晚、起飞航线不柔和、改平高度不在正常平飞高度扣5分。 </w:t>
      </w:r>
    </w:p>
    <w:p w14:paraId="35E15D11" w14:textId="6D6B7238" w:rsidR="000675FB" w:rsidRDefault="000675FB" w:rsidP="00555A08">
      <w:pPr>
        <w:pStyle w:val="affd"/>
        <w:spacing w:before="120" w:after="120"/>
      </w:pPr>
      <w:r>
        <w:rPr>
          <w:rFonts w:hint="eastAsia"/>
        </w:rPr>
        <w:t>平飞4圈：满分为20分。</w:t>
      </w:r>
    </w:p>
    <w:p w14:paraId="21BC2FD7" w14:textId="2B08384D" w:rsidR="000675FB" w:rsidRDefault="000675FB" w:rsidP="00164814">
      <w:pPr>
        <w:pStyle w:val="af2"/>
      </w:pPr>
      <w:r>
        <w:rPr>
          <w:rFonts w:hint="eastAsia"/>
        </w:rPr>
        <w:t>模型在正常平飞高度（1.2</w:t>
      </w:r>
      <w:r w:rsidR="00FF4482">
        <w:rPr>
          <w:rFonts w:hint="eastAsia"/>
        </w:rPr>
        <w:t>m</w:t>
      </w:r>
      <w:r w:rsidR="00C00A3D">
        <w:rPr>
          <w:rFonts w:hint="eastAsia"/>
        </w:rPr>
        <w:t>～</w:t>
      </w:r>
      <w:r>
        <w:rPr>
          <w:rFonts w:hint="eastAsia"/>
        </w:rPr>
        <w:t>1.8</w:t>
      </w:r>
      <w:r w:rsidR="00FF4482">
        <w:rPr>
          <w:rFonts w:hint="eastAsia"/>
        </w:rPr>
        <w:t>m</w:t>
      </w:r>
      <w:r>
        <w:rPr>
          <w:rFonts w:hint="eastAsia"/>
        </w:rPr>
        <w:t>之间）平稳飞行4圈</w:t>
      </w:r>
      <w:r w:rsidR="005F353E">
        <w:rPr>
          <w:rFonts w:hint="eastAsia"/>
        </w:rPr>
        <w:t>。</w:t>
      </w:r>
    </w:p>
    <w:p w14:paraId="5002B299" w14:textId="0C31EE21" w:rsidR="00813184" w:rsidRDefault="000675FB" w:rsidP="00164814">
      <w:pPr>
        <w:pStyle w:val="af2"/>
      </w:pPr>
      <w:r>
        <w:rPr>
          <w:rFonts w:hint="eastAsia"/>
        </w:rPr>
        <w:t>平飞飞行轨迹有较明显波动扣10分。</w:t>
      </w:r>
    </w:p>
    <w:p w14:paraId="264DF7D0" w14:textId="0E91E574" w:rsidR="000675FB" w:rsidRDefault="000675FB" w:rsidP="00555A08">
      <w:pPr>
        <w:pStyle w:val="affd"/>
        <w:spacing w:before="120" w:after="120"/>
      </w:pPr>
      <w:r>
        <w:rPr>
          <w:rFonts w:hint="eastAsia"/>
        </w:rPr>
        <w:t>45</w:t>
      </w:r>
      <w:r w:rsidR="00716D08">
        <w:rPr>
          <w:rFonts w:hint="eastAsia"/>
        </w:rPr>
        <w:t>°</w:t>
      </w:r>
      <w:r>
        <w:rPr>
          <w:rFonts w:hint="eastAsia"/>
        </w:rPr>
        <w:t>高平飞4圈：满分为20分。</w:t>
      </w:r>
    </w:p>
    <w:p w14:paraId="1828B8E9" w14:textId="61F2088B" w:rsidR="000675FB" w:rsidRDefault="000675FB" w:rsidP="00164814">
      <w:pPr>
        <w:pStyle w:val="af2"/>
      </w:pPr>
      <w:r>
        <w:rPr>
          <w:rFonts w:hint="eastAsia"/>
        </w:rPr>
        <w:t>模型由正常平飞高度平缓进入45</w:t>
      </w:r>
      <w:r w:rsidR="00716D08">
        <w:rPr>
          <w:rFonts w:hint="eastAsia"/>
        </w:rPr>
        <w:t>°</w:t>
      </w:r>
      <w:r>
        <w:rPr>
          <w:rFonts w:hint="eastAsia"/>
        </w:rPr>
        <w:t>仰角线飞行，飞行4圈后平缓降低至平飞高度</w:t>
      </w:r>
      <w:r w:rsidR="005F353E">
        <w:rPr>
          <w:rFonts w:hint="eastAsia"/>
        </w:rPr>
        <w:t>。</w:t>
      </w:r>
    </w:p>
    <w:p w14:paraId="6D4A8E05" w14:textId="13563165" w:rsidR="000675FB" w:rsidRDefault="000675FB" w:rsidP="00164814">
      <w:pPr>
        <w:pStyle w:val="af2"/>
      </w:pPr>
      <w:r>
        <w:rPr>
          <w:rFonts w:hint="eastAsia"/>
        </w:rPr>
        <w:t>高度没有维持在45</w:t>
      </w:r>
      <w:r w:rsidR="00716D08">
        <w:rPr>
          <w:rFonts w:hint="eastAsia"/>
        </w:rPr>
        <w:t>°</w:t>
      </w:r>
      <w:r>
        <w:rPr>
          <w:rFonts w:hint="eastAsia"/>
        </w:rPr>
        <w:t>仰角线扣5分</w:t>
      </w:r>
      <w:r w:rsidR="005F353E">
        <w:rPr>
          <w:rFonts w:hint="eastAsia"/>
        </w:rPr>
        <w:t>。</w:t>
      </w:r>
    </w:p>
    <w:p w14:paraId="3270DC52" w14:textId="4F7729E1" w:rsidR="00813184" w:rsidRDefault="000675FB" w:rsidP="00164814">
      <w:pPr>
        <w:pStyle w:val="af2"/>
      </w:pPr>
      <w:r>
        <w:rPr>
          <w:rFonts w:hint="eastAsia"/>
        </w:rPr>
        <w:t>飞行轨迹有较明显波动扣5分。</w:t>
      </w:r>
    </w:p>
    <w:p w14:paraId="445F2169" w14:textId="3FCC9386" w:rsidR="000675FB" w:rsidRDefault="000675FB" w:rsidP="00555A08">
      <w:pPr>
        <w:pStyle w:val="affd"/>
        <w:spacing w:before="120" w:after="120"/>
      </w:pPr>
      <w:r>
        <w:rPr>
          <w:rFonts w:hint="eastAsia"/>
        </w:rPr>
        <w:t>单过顶：满分为40分。</w:t>
      </w:r>
    </w:p>
    <w:p w14:paraId="109192C3" w14:textId="77E5772F" w:rsidR="000675FB" w:rsidRDefault="000675FB" w:rsidP="00164814">
      <w:pPr>
        <w:pStyle w:val="af2"/>
      </w:pPr>
      <w:r>
        <w:rPr>
          <w:rFonts w:hint="eastAsia"/>
        </w:rPr>
        <w:t>从正常平</w:t>
      </w:r>
      <w:proofErr w:type="gramStart"/>
      <w:r>
        <w:rPr>
          <w:rFonts w:hint="eastAsia"/>
        </w:rPr>
        <w:t>飞高度</w:t>
      </w:r>
      <w:proofErr w:type="gramEnd"/>
      <w:r>
        <w:rPr>
          <w:rFonts w:hint="eastAsia"/>
        </w:rPr>
        <w:t>开始，进入垂直上升，飞越测试者头顶正上方后俯冲，</w:t>
      </w:r>
      <w:proofErr w:type="gramStart"/>
      <w:r>
        <w:rPr>
          <w:rFonts w:hint="eastAsia"/>
        </w:rPr>
        <w:t>将底圆一分为二</w:t>
      </w:r>
      <w:proofErr w:type="gramEnd"/>
      <w:r>
        <w:rPr>
          <w:rFonts w:hint="eastAsia"/>
        </w:rPr>
        <w:t>，在正常平</w:t>
      </w:r>
      <w:proofErr w:type="gramStart"/>
      <w:r>
        <w:rPr>
          <w:rFonts w:hint="eastAsia"/>
        </w:rPr>
        <w:t>飞高度</w:t>
      </w:r>
      <w:proofErr w:type="gramEnd"/>
      <w:r>
        <w:rPr>
          <w:rFonts w:hint="eastAsia"/>
        </w:rPr>
        <w:t>改出进入平飞</w:t>
      </w:r>
      <w:r w:rsidR="005F353E">
        <w:rPr>
          <w:rFonts w:hint="eastAsia"/>
        </w:rPr>
        <w:t>。</w:t>
      </w:r>
    </w:p>
    <w:p w14:paraId="3BB7FF9B" w14:textId="386706E8" w:rsidR="000675FB" w:rsidRDefault="000675FB" w:rsidP="00164814">
      <w:pPr>
        <w:pStyle w:val="af2"/>
      </w:pPr>
      <w:r>
        <w:rPr>
          <w:rFonts w:hint="eastAsia"/>
        </w:rPr>
        <w:t>模型不是从正常平飞高度进入扣5分</w:t>
      </w:r>
      <w:r w:rsidR="005F353E">
        <w:rPr>
          <w:rFonts w:hint="eastAsia"/>
        </w:rPr>
        <w:t>。</w:t>
      </w:r>
    </w:p>
    <w:p w14:paraId="1CD5C310" w14:textId="4CC78B9F" w:rsidR="000675FB" w:rsidRDefault="000675FB" w:rsidP="00164814">
      <w:pPr>
        <w:pStyle w:val="af2"/>
      </w:pPr>
      <w:r>
        <w:rPr>
          <w:rFonts w:hint="eastAsia"/>
        </w:rPr>
        <w:t>模型飞行轨迹相对地面垂直投影不是直线扣5分</w:t>
      </w:r>
      <w:r w:rsidR="005F353E">
        <w:rPr>
          <w:rFonts w:hint="eastAsia"/>
        </w:rPr>
        <w:t>。</w:t>
      </w:r>
    </w:p>
    <w:p w14:paraId="4FA909EA" w14:textId="7735DEF8" w:rsidR="000675FB" w:rsidRDefault="000675FB" w:rsidP="00164814">
      <w:pPr>
        <w:pStyle w:val="af2"/>
      </w:pPr>
      <w:r>
        <w:rPr>
          <w:rFonts w:hint="eastAsia"/>
        </w:rPr>
        <w:t>模型没有经过测试者头顶正上方扣10分</w:t>
      </w:r>
      <w:r w:rsidR="005F353E">
        <w:rPr>
          <w:rFonts w:hint="eastAsia"/>
        </w:rPr>
        <w:t>。</w:t>
      </w:r>
    </w:p>
    <w:p w14:paraId="22EE2C54" w14:textId="6A0C969B" w:rsidR="000675FB" w:rsidRDefault="000675FB" w:rsidP="00164814">
      <w:pPr>
        <w:pStyle w:val="af2"/>
      </w:pPr>
      <w:r>
        <w:rPr>
          <w:rFonts w:hint="eastAsia"/>
        </w:rPr>
        <w:t>改出时不在正常平飞高度扣10分。</w:t>
      </w:r>
    </w:p>
    <w:p w14:paraId="7FFAA57A" w14:textId="593D07CD" w:rsidR="00FF1E54" w:rsidRDefault="00FF1E54" w:rsidP="00164814">
      <w:pPr>
        <w:pStyle w:val="af2"/>
      </w:pPr>
      <w:r>
        <w:rPr>
          <w:rFonts w:hint="eastAsia"/>
        </w:rPr>
        <w:t>单过顶</w:t>
      </w:r>
      <w:r w:rsidR="00096A3F">
        <w:rPr>
          <w:rFonts w:hint="eastAsia"/>
        </w:rPr>
        <w:t>飞行示意图见图G</w:t>
      </w:r>
      <w:r w:rsidR="00096A3F">
        <w:t>.1</w:t>
      </w:r>
      <w:r w:rsidR="00096A3F">
        <w:rPr>
          <w:rFonts w:hint="eastAsia"/>
        </w:rPr>
        <w:t>。</w:t>
      </w:r>
    </w:p>
    <w:p w14:paraId="463BD6C0" w14:textId="37F79CAB" w:rsidR="00813184" w:rsidRDefault="00813184" w:rsidP="00467B76">
      <w:pPr>
        <w:pStyle w:val="afffff1"/>
        <w:ind w:firstLine="420"/>
        <w:jc w:val="center"/>
      </w:pPr>
      <w:r>
        <w:lastRenderedPageBreak/>
        <w:drawing>
          <wp:inline distT="0" distB="0" distL="0" distR="0" wp14:anchorId="79AD700B" wp14:editId="150E403C">
            <wp:extent cx="3436620" cy="27298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6620" cy="2729865"/>
                    </a:xfrm>
                    <a:prstGeom prst="rect">
                      <a:avLst/>
                    </a:prstGeom>
                    <a:noFill/>
                    <a:ln>
                      <a:noFill/>
                    </a:ln>
                  </pic:spPr>
                </pic:pic>
              </a:graphicData>
            </a:graphic>
          </wp:inline>
        </w:drawing>
      </w:r>
    </w:p>
    <w:p w14:paraId="314221EA" w14:textId="05EA1793" w:rsidR="007C20FE" w:rsidRDefault="00096A3F" w:rsidP="00096A3F">
      <w:pPr>
        <w:pStyle w:val="af9"/>
        <w:spacing w:before="120" w:after="120"/>
      </w:pPr>
      <w:r>
        <w:rPr>
          <w:rFonts w:hint="eastAsia"/>
        </w:rPr>
        <w:t>线操纵类模型飞机飞行（二） “单过顶”示意图</w:t>
      </w:r>
    </w:p>
    <w:p w14:paraId="26274F96" w14:textId="6472BB53" w:rsidR="000675FB" w:rsidRDefault="000675FB" w:rsidP="00555A08">
      <w:pPr>
        <w:pStyle w:val="affd"/>
        <w:spacing w:before="120" w:after="120"/>
      </w:pPr>
      <w:r>
        <w:rPr>
          <w:rFonts w:hint="eastAsia"/>
        </w:rPr>
        <w:t>着陆：满分为10分。</w:t>
      </w:r>
    </w:p>
    <w:p w14:paraId="4D24E264" w14:textId="5BB62DA6" w:rsidR="000675FB" w:rsidRDefault="000675FB" w:rsidP="00164814">
      <w:pPr>
        <w:pStyle w:val="af2"/>
      </w:pPr>
      <w:r>
        <w:rPr>
          <w:rFonts w:hint="eastAsia"/>
        </w:rPr>
        <w:t>模型从正常平飞高度柔和地下降着陆，没有反跳或不正常的粗暴动作</w:t>
      </w:r>
      <w:r w:rsidR="005F353E">
        <w:rPr>
          <w:rFonts w:hint="eastAsia"/>
        </w:rPr>
        <w:t>。</w:t>
      </w:r>
    </w:p>
    <w:p w14:paraId="1B0DF950" w14:textId="566DB57A" w:rsidR="000675FB" w:rsidRDefault="000675FB" w:rsidP="00164814">
      <w:pPr>
        <w:pStyle w:val="af2"/>
      </w:pPr>
      <w:r>
        <w:rPr>
          <w:rFonts w:hint="eastAsia"/>
        </w:rPr>
        <w:t>除了起落架外，模型的任何部分都不得与地面接触。模型从触地点起</w:t>
      </w:r>
      <w:proofErr w:type="gramStart"/>
      <w:r>
        <w:rPr>
          <w:rFonts w:hint="eastAsia"/>
        </w:rPr>
        <w:t>一</w:t>
      </w:r>
      <w:proofErr w:type="gramEnd"/>
      <w:r>
        <w:rPr>
          <w:rFonts w:hint="eastAsia"/>
        </w:rPr>
        <w:t>圈内即应停止</w:t>
      </w:r>
      <w:r w:rsidR="005F353E">
        <w:rPr>
          <w:rFonts w:hint="eastAsia"/>
        </w:rPr>
        <w:t>。</w:t>
      </w:r>
    </w:p>
    <w:p w14:paraId="02222385" w14:textId="54BBCE18" w:rsidR="000675FB" w:rsidRDefault="000675FB" w:rsidP="00164814">
      <w:pPr>
        <w:pStyle w:val="af2"/>
      </w:pPr>
      <w:r>
        <w:rPr>
          <w:rFonts w:hint="eastAsia"/>
        </w:rPr>
        <w:t>滑降轨迹不平缓扣5分</w:t>
      </w:r>
      <w:r w:rsidR="005F353E">
        <w:rPr>
          <w:rFonts w:hint="eastAsia"/>
        </w:rPr>
        <w:t>。</w:t>
      </w:r>
    </w:p>
    <w:p w14:paraId="72B9544B" w14:textId="0D1E932B" w:rsidR="000675FB" w:rsidRDefault="000675FB" w:rsidP="00164814">
      <w:pPr>
        <w:pStyle w:val="af2"/>
      </w:pPr>
      <w:r>
        <w:rPr>
          <w:rFonts w:hint="eastAsia"/>
        </w:rPr>
        <w:t>着陆弹跳扣5分</w:t>
      </w:r>
      <w:r w:rsidR="005F353E">
        <w:rPr>
          <w:rFonts w:hint="eastAsia"/>
        </w:rPr>
        <w:t>。</w:t>
      </w:r>
    </w:p>
    <w:p w14:paraId="4AE3BD2E" w14:textId="3E695E2C" w:rsidR="000675FB" w:rsidRDefault="000675FB" w:rsidP="00164814">
      <w:pPr>
        <w:pStyle w:val="af2"/>
      </w:pPr>
      <w:r>
        <w:rPr>
          <w:rFonts w:hint="eastAsia"/>
        </w:rPr>
        <w:t>滑跑超过一圈或倾覆扣5分。</w:t>
      </w:r>
    </w:p>
    <w:p w14:paraId="1DDD68E7" w14:textId="3501D806" w:rsidR="000675FB" w:rsidRDefault="000675FB" w:rsidP="00164814">
      <w:pPr>
        <w:pStyle w:val="afff8"/>
      </w:pPr>
      <w:r>
        <w:rPr>
          <w:rFonts w:hint="eastAsia"/>
        </w:rPr>
        <w:t>以上扣分标准为最高扣分值。</w:t>
      </w:r>
    </w:p>
    <w:p w14:paraId="04158A34" w14:textId="3F651683" w:rsidR="0031328C" w:rsidRDefault="0031328C" w:rsidP="0031328C">
      <w:pPr>
        <w:pStyle w:val="affc"/>
        <w:spacing w:before="120" w:after="120"/>
      </w:pPr>
      <w:r>
        <w:rPr>
          <w:rFonts w:hint="eastAsia"/>
        </w:rPr>
        <w:t>场地要求</w:t>
      </w:r>
    </w:p>
    <w:p w14:paraId="3797D0C0" w14:textId="3E6AD9CC" w:rsidR="000675FB" w:rsidRDefault="00A73410" w:rsidP="000950CE">
      <w:pPr>
        <w:pStyle w:val="afffffffffff2"/>
      </w:pPr>
      <w:r>
        <w:rPr>
          <w:rFonts w:hint="eastAsia"/>
        </w:rPr>
        <w:t>测试场地</w:t>
      </w:r>
      <w:r w:rsidR="000675FB">
        <w:rPr>
          <w:rFonts w:hint="eastAsia"/>
        </w:rPr>
        <w:t>为室内场地</w:t>
      </w:r>
      <w:r w:rsidR="000675FB" w:rsidRPr="002D0B5E">
        <w:rPr>
          <w:rFonts w:hint="eastAsia"/>
        </w:rPr>
        <w:t>，长</w:t>
      </w:r>
      <w:r w:rsidR="002D0B5E" w:rsidRPr="002D0B5E">
        <w:rPr>
          <w:rFonts w:hint="eastAsia"/>
        </w:rPr>
        <w:t>×</w:t>
      </w:r>
      <w:r w:rsidR="000675FB" w:rsidRPr="002D0B5E">
        <w:rPr>
          <w:rFonts w:hint="eastAsia"/>
        </w:rPr>
        <w:t>宽</w:t>
      </w:r>
      <w:r w:rsidR="002D0B5E" w:rsidRPr="002D0B5E">
        <w:rPr>
          <w:rFonts w:hint="eastAsia"/>
        </w:rPr>
        <w:t>×</w:t>
      </w:r>
      <w:r w:rsidR="000675FB" w:rsidRPr="002D0B5E">
        <w:rPr>
          <w:rFonts w:hint="eastAsia"/>
        </w:rPr>
        <w:t>高不小于28</w:t>
      </w:r>
      <w:r w:rsidR="00FF4482" w:rsidRPr="002D0B5E">
        <w:rPr>
          <w:rFonts w:hint="eastAsia"/>
        </w:rPr>
        <w:t>m</w:t>
      </w:r>
      <w:r w:rsidR="000675FB" w:rsidRPr="002D0B5E">
        <w:rPr>
          <w:rFonts w:hint="eastAsia"/>
        </w:rPr>
        <w:t>×15</w:t>
      </w:r>
      <w:r w:rsidR="00FF4482" w:rsidRPr="002D0B5E">
        <w:rPr>
          <w:rFonts w:hint="eastAsia"/>
        </w:rPr>
        <w:t>m</w:t>
      </w:r>
      <w:r w:rsidR="000675FB" w:rsidRPr="002D0B5E">
        <w:rPr>
          <w:rFonts w:hint="eastAsia"/>
        </w:rPr>
        <w:t>×9</w:t>
      </w:r>
      <w:r w:rsidR="00FF4482" w:rsidRPr="002D0B5E">
        <w:rPr>
          <w:rFonts w:hint="eastAsia"/>
        </w:rPr>
        <w:t>m</w:t>
      </w:r>
      <w:r w:rsidR="000675FB" w:rsidRPr="002D0B5E">
        <w:rPr>
          <w:rFonts w:hint="eastAsia"/>
        </w:rPr>
        <w:t>。</w:t>
      </w:r>
    </w:p>
    <w:p w14:paraId="241D7A08" w14:textId="1D65D067" w:rsidR="000675FB" w:rsidRDefault="000675FB" w:rsidP="000950CE">
      <w:pPr>
        <w:pStyle w:val="afffffffffff2"/>
      </w:pPr>
      <w:r>
        <w:rPr>
          <w:rFonts w:hint="eastAsia"/>
        </w:rPr>
        <w:t>测试场地示意图</w:t>
      </w:r>
      <w:r w:rsidR="003C2850">
        <w:rPr>
          <w:rFonts w:hint="eastAsia"/>
        </w:rPr>
        <w:t>见图G</w:t>
      </w:r>
      <w:r w:rsidR="003C2850">
        <w:t>.</w:t>
      </w:r>
      <w:r w:rsidR="00096A3F">
        <w:t>2</w:t>
      </w:r>
      <w:r>
        <w:rPr>
          <w:rFonts w:hint="eastAsia"/>
        </w:rPr>
        <w:t>。</w:t>
      </w:r>
    </w:p>
    <w:p w14:paraId="1F0FC379" w14:textId="35157480" w:rsidR="000C1545" w:rsidRDefault="000C1545" w:rsidP="000C1545">
      <w:pPr>
        <w:pStyle w:val="afffffffffff2"/>
        <w:numPr>
          <w:ilvl w:val="0"/>
          <w:numId w:val="0"/>
        </w:numPr>
        <w:jc w:val="center"/>
      </w:pPr>
      <w:r>
        <w:rPr>
          <w:noProof/>
        </w:rPr>
        <w:drawing>
          <wp:inline distT="0" distB="0" distL="0" distR="0" wp14:anchorId="634B0E19" wp14:editId="340AC971">
            <wp:extent cx="2860895" cy="3021322"/>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163" cy="3035334"/>
                    </a:xfrm>
                    <a:prstGeom prst="rect">
                      <a:avLst/>
                    </a:prstGeom>
                    <a:noFill/>
                    <a:ln>
                      <a:noFill/>
                    </a:ln>
                  </pic:spPr>
                </pic:pic>
              </a:graphicData>
            </a:graphic>
          </wp:inline>
        </w:drawing>
      </w:r>
    </w:p>
    <w:p w14:paraId="6F62CE79" w14:textId="77777777" w:rsidR="002D0B5E" w:rsidRDefault="002D0B5E" w:rsidP="002D0B5E">
      <w:pPr>
        <w:pStyle w:val="af9"/>
        <w:spacing w:before="120" w:after="120"/>
      </w:pPr>
      <w:r w:rsidRPr="002D0B5E">
        <w:rPr>
          <w:rFonts w:hint="eastAsia"/>
        </w:rPr>
        <w:t>线操纵类模型飞机飞行（二）</w:t>
      </w:r>
      <w:r>
        <w:rPr>
          <w:rFonts w:hint="eastAsia"/>
        </w:rPr>
        <w:t>场地示意图</w:t>
      </w:r>
    </w:p>
    <w:p w14:paraId="4963A9CF" w14:textId="717ACA33" w:rsidR="0031328C" w:rsidRDefault="00FF1E54" w:rsidP="00FF1E54">
      <w:pPr>
        <w:pStyle w:val="affc"/>
        <w:spacing w:before="120" w:after="120"/>
      </w:pPr>
      <w:r>
        <w:rPr>
          <w:rFonts w:hint="eastAsia"/>
        </w:rPr>
        <w:lastRenderedPageBreak/>
        <w:t>器材</w:t>
      </w:r>
      <w:r w:rsidR="0031328C">
        <w:rPr>
          <w:rFonts w:hint="eastAsia"/>
        </w:rPr>
        <w:t>要求</w:t>
      </w:r>
    </w:p>
    <w:p w14:paraId="667801AC" w14:textId="0F1ABF9A" w:rsidR="000675FB" w:rsidRDefault="000675FB" w:rsidP="000950CE">
      <w:pPr>
        <w:pStyle w:val="afffffffffff2"/>
      </w:pPr>
      <w:r>
        <w:rPr>
          <w:rFonts w:hint="eastAsia"/>
        </w:rPr>
        <w:t>主体材质为泡沫、塑料，木材。</w:t>
      </w:r>
    </w:p>
    <w:p w14:paraId="24E50E7C" w14:textId="1DA24C56" w:rsidR="000675FB" w:rsidRDefault="000675FB" w:rsidP="000950CE">
      <w:pPr>
        <w:pStyle w:val="afffffffffff2"/>
      </w:pPr>
      <w:r>
        <w:rPr>
          <w:rFonts w:hint="eastAsia"/>
        </w:rPr>
        <w:t>以电机作为动力。</w:t>
      </w:r>
    </w:p>
    <w:p w14:paraId="02696D36" w14:textId="065B152B" w:rsidR="000675FB" w:rsidRDefault="000675FB" w:rsidP="000950CE">
      <w:pPr>
        <w:pStyle w:val="afffffffffff2"/>
      </w:pPr>
      <w:r>
        <w:rPr>
          <w:rFonts w:hint="eastAsia"/>
        </w:rPr>
        <w:t>动力电池为标称电压不大于7.4</w:t>
      </w:r>
      <w:r w:rsidR="005B2C1F">
        <w:rPr>
          <w:rFonts w:hint="eastAsia"/>
        </w:rPr>
        <w:t>V</w:t>
      </w:r>
      <w:r>
        <w:rPr>
          <w:rFonts w:hint="eastAsia"/>
        </w:rPr>
        <w:t xml:space="preserve">(2S)的锂聚合物电池 。 </w:t>
      </w:r>
    </w:p>
    <w:p w14:paraId="218F7301" w14:textId="465C70C6" w:rsidR="000675FB" w:rsidRDefault="000675FB" w:rsidP="000950CE">
      <w:pPr>
        <w:pStyle w:val="afffffffffff2"/>
      </w:pPr>
      <w:r>
        <w:rPr>
          <w:rFonts w:hint="eastAsia"/>
        </w:rPr>
        <w:t>模型翼展不大</w:t>
      </w:r>
      <w:r w:rsidRPr="00FF1E54">
        <w:rPr>
          <w:rFonts w:hint="eastAsia"/>
        </w:rPr>
        <w:t>于65</w:t>
      </w:r>
      <w:r w:rsidR="00DE2F77" w:rsidRPr="00FF1E54">
        <w:rPr>
          <w:rFonts w:hint="eastAsia"/>
        </w:rPr>
        <w:t>cm</w:t>
      </w:r>
      <w:r w:rsidRPr="00FF1E54">
        <w:rPr>
          <w:rFonts w:hint="eastAsia"/>
        </w:rPr>
        <w:t>。</w:t>
      </w:r>
    </w:p>
    <w:p w14:paraId="0417E3CA" w14:textId="77777777" w:rsidR="00FF1E54" w:rsidRDefault="000675FB" w:rsidP="00FF1E54">
      <w:pPr>
        <w:pStyle w:val="afffffffffff2"/>
      </w:pPr>
      <w:proofErr w:type="gramStart"/>
      <w:r>
        <w:rPr>
          <w:rFonts w:hint="eastAsia"/>
        </w:rPr>
        <w:t>操纵线</w:t>
      </w:r>
      <w:proofErr w:type="gramEnd"/>
      <w:r w:rsidR="00320F0B">
        <w:rPr>
          <w:rFonts w:hint="eastAsia"/>
        </w:rPr>
        <w:t>长度</w:t>
      </w:r>
      <w:r>
        <w:rPr>
          <w:rFonts w:hint="eastAsia"/>
        </w:rPr>
        <w:t>不大于7</w:t>
      </w:r>
      <w:r w:rsidR="00FF4482">
        <w:rPr>
          <w:rFonts w:hint="eastAsia"/>
        </w:rPr>
        <w:t>m</w:t>
      </w:r>
      <w:r>
        <w:rPr>
          <w:rFonts w:hint="eastAsia"/>
        </w:rPr>
        <w:t>。</w:t>
      </w:r>
    </w:p>
    <w:p w14:paraId="081C9FEC" w14:textId="57E84124" w:rsidR="007C20FE" w:rsidRDefault="00320F0B" w:rsidP="00FF1E54">
      <w:pPr>
        <w:pStyle w:val="afffffffffff2"/>
      </w:pPr>
      <w:proofErr w:type="gramStart"/>
      <w:r w:rsidRPr="004F2BB1">
        <w:rPr>
          <w:rFonts w:hint="eastAsia"/>
        </w:rPr>
        <w:t>操纵线</w:t>
      </w:r>
      <w:proofErr w:type="gramEnd"/>
      <w:r w:rsidRPr="004F2BB1">
        <w:rPr>
          <w:rFonts w:hint="eastAsia"/>
        </w:rPr>
        <w:t>抗拉强度不低于模型重量2倍的拉力；操纵手柄必须有</w:t>
      </w:r>
      <w:proofErr w:type="gramStart"/>
      <w:r w:rsidRPr="004F2BB1">
        <w:rPr>
          <w:rFonts w:hint="eastAsia"/>
        </w:rPr>
        <w:t>安全索与</w:t>
      </w:r>
      <w:proofErr w:type="gramEnd"/>
      <w:r w:rsidRPr="004F2BB1">
        <w:rPr>
          <w:rFonts w:hint="eastAsia"/>
        </w:rPr>
        <w:t>测试者手腕部连接。</w:t>
      </w:r>
    </w:p>
    <w:p w14:paraId="1834ED7E" w14:textId="77777777" w:rsidR="007C20FE" w:rsidRPr="000675FB" w:rsidRDefault="007C20FE" w:rsidP="007C20FE">
      <w:pPr>
        <w:pStyle w:val="afffffffffff2"/>
        <w:numPr>
          <w:ilvl w:val="0"/>
          <w:numId w:val="0"/>
        </w:numPr>
      </w:pPr>
    </w:p>
    <w:p w14:paraId="6507626F" w14:textId="52A6256F" w:rsidR="000675FB" w:rsidRPr="000675FB" w:rsidRDefault="00EC1D96" w:rsidP="000675FB">
      <w:pPr>
        <w:pStyle w:val="affa"/>
        <w:spacing w:before="120" w:after="120"/>
      </w:pPr>
      <w:bookmarkStart w:id="96" w:name="_Toc114149362"/>
      <w:r>
        <w:rPr>
          <w:rFonts w:hint="eastAsia"/>
        </w:rPr>
        <w:t>无线电遥控类模型飞机</w:t>
      </w:r>
      <w:bookmarkEnd w:id="96"/>
    </w:p>
    <w:p w14:paraId="4540A739" w14:textId="6AAC6ECD" w:rsidR="00EC1D96" w:rsidRDefault="00EC1D96" w:rsidP="00EC1D96">
      <w:pPr>
        <w:pStyle w:val="affb"/>
        <w:spacing w:before="120" w:after="120"/>
      </w:pPr>
      <w:r>
        <w:rPr>
          <w:rFonts w:hint="eastAsia"/>
        </w:rPr>
        <w:t>测试内容：遥控模型直升机飞行（二）</w:t>
      </w:r>
    </w:p>
    <w:p w14:paraId="5EC0D2F7" w14:textId="3324F1C0" w:rsidR="00EC1D96" w:rsidRDefault="00302350" w:rsidP="00EC1D96">
      <w:pPr>
        <w:pStyle w:val="affc"/>
        <w:spacing w:before="120" w:after="120"/>
      </w:pPr>
      <w:r>
        <w:rPr>
          <w:rFonts w:hint="eastAsia"/>
        </w:rPr>
        <w:t>测试要求</w:t>
      </w:r>
    </w:p>
    <w:p w14:paraId="67BACD80" w14:textId="76F39617" w:rsidR="000675FB" w:rsidRPr="00164814" w:rsidRDefault="000675FB" w:rsidP="00FF1E54">
      <w:pPr>
        <w:pStyle w:val="afffffffffff2"/>
        <w:jc w:val="left"/>
      </w:pPr>
      <w:r w:rsidRPr="00164814">
        <w:rPr>
          <w:rFonts w:hint="eastAsia"/>
        </w:rPr>
        <w:t>在规定场地内按顺序完成悬停、左右横移</w:t>
      </w:r>
      <w:proofErr w:type="gramStart"/>
      <w:r w:rsidRPr="00164814">
        <w:rPr>
          <w:rFonts w:hint="eastAsia"/>
        </w:rPr>
        <w:t>移</w:t>
      </w:r>
      <w:proofErr w:type="gramEnd"/>
      <w:r w:rsidRPr="00164814">
        <w:rPr>
          <w:rFonts w:hint="eastAsia"/>
        </w:rPr>
        <w:t xml:space="preserve">、后退前进3个规定的飞行动作。 </w:t>
      </w:r>
    </w:p>
    <w:p w14:paraId="046A99D8" w14:textId="62B776C5" w:rsidR="000675FB" w:rsidRPr="00164814" w:rsidRDefault="000675FB" w:rsidP="00FF1E54">
      <w:pPr>
        <w:pStyle w:val="afffffffffff2"/>
        <w:jc w:val="left"/>
      </w:pPr>
      <w:r w:rsidRPr="00164814">
        <w:rPr>
          <w:rFonts w:hint="eastAsia"/>
        </w:rPr>
        <w:t>每次飞行时间3</w:t>
      </w:r>
      <w:r w:rsidR="00DE2F77" w:rsidRPr="00164814">
        <w:rPr>
          <w:rFonts w:hint="eastAsia"/>
        </w:rPr>
        <w:t>min</w:t>
      </w:r>
      <w:r w:rsidRPr="00164814">
        <w:rPr>
          <w:rFonts w:hint="eastAsia"/>
        </w:rPr>
        <w:t>。超过飞行时间的飞行动作不计分。                                          3.飞行全过程</w:t>
      </w:r>
      <w:proofErr w:type="gramStart"/>
      <w:r w:rsidRPr="00164814">
        <w:rPr>
          <w:rFonts w:hint="eastAsia"/>
        </w:rPr>
        <w:t>均为对尾飞行</w:t>
      </w:r>
      <w:proofErr w:type="gramEnd"/>
      <w:r w:rsidRPr="00164814">
        <w:rPr>
          <w:rFonts w:hint="eastAsia"/>
        </w:rPr>
        <w:t>。未按照动作顺序飞行的，不予评分。</w:t>
      </w:r>
    </w:p>
    <w:p w14:paraId="2F9F7987" w14:textId="636EABB8" w:rsidR="000675FB" w:rsidRPr="00164814" w:rsidRDefault="000675FB" w:rsidP="00FF1E54">
      <w:pPr>
        <w:pStyle w:val="afffffffffff2"/>
        <w:jc w:val="left"/>
      </w:pPr>
      <w:r w:rsidRPr="00164814">
        <w:rPr>
          <w:rFonts w:hint="eastAsia"/>
        </w:rPr>
        <w:t>每名测试者有</w:t>
      </w:r>
      <w:r w:rsidR="00243B68">
        <w:rPr>
          <w:rFonts w:hint="eastAsia"/>
        </w:rPr>
        <w:t>2次</w:t>
      </w:r>
      <w:r w:rsidRPr="00164814">
        <w:rPr>
          <w:rFonts w:hint="eastAsia"/>
        </w:rPr>
        <w:t>飞行机会，取高的一次飞行得分作为测试成绩。</w:t>
      </w:r>
    </w:p>
    <w:p w14:paraId="266A3043" w14:textId="06773157" w:rsidR="00EC1D96" w:rsidRDefault="00EC1D96" w:rsidP="00FF1E54">
      <w:pPr>
        <w:pStyle w:val="affc"/>
        <w:spacing w:before="120" w:after="120"/>
        <w:jc w:val="left"/>
      </w:pPr>
      <w:r>
        <w:rPr>
          <w:rFonts w:hint="eastAsia"/>
        </w:rPr>
        <w:t>评分规则</w:t>
      </w:r>
    </w:p>
    <w:p w14:paraId="25AC8E34" w14:textId="02A5F4AF" w:rsidR="00164814" w:rsidRPr="00164814" w:rsidRDefault="0020648A" w:rsidP="0020648A">
      <w:pPr>
        <w:pStyle w:val="affd"/>
        <w:spacing w:before="120" w:after="120"/>
      </w:pPr>
      <w:r>
        <w:rPr>
          <w:rFonts w:hint="eastAsia"/>
        </w:rPr>
        <w:t>总得分=飞行动作分。</w:t>
      </w:r>
    </w:p>
    <w:p w14:paraId="17EA6381" w14:textId="697E3C74" w:rsidR="000675FB" w:rsidRDefault="000675FB" w:rsidP="0020648A">
      <w:pPr>
        <w:pStyle w:val="affd"/>
        <w:spacing w:before="120" w:after="120"/>
      </w:pPr>
      <w:r>
        <w:rPr>
          <w:rFonts w:hint="eastAsia"/>
        </w:rPr>
        <w:t>动作</w:t>
      </w:r>
      <w:proofErr w:type="gramStart"/>
      <w:r>
        <w:rPr>
          <w:rFonts w:hint="eastAsia"/>
        </w:rPr>
        <w:t>一</w:t>
      </w:r>
      <w:proofErr w:type="gramEnd"/>
      <w:r>
        <w:rPr>
          <w:rFonts w:hint="eastAsia"/>
        </w:rPr>
        <w:t>（起飞-悬停-着陆）：满分为20分。</w:t>
      </w:r>
    </w:p>
    <w:p w14:paraId="15F803EA" w14:textId="68B91148" w:rsidR="000675FB" w:rsidRPr="0020648A" w:rsidRDefault="000675FB" w:rsidP="000950CE">
      <w:pPr>
        <w:pStyle w:val="af2"/>
      </w:pPr>
      <w:r w:rsidRPr="0020648A">
        <w:rPr>
          <w:rFonts w:hint="eastAsia"/>
        </w:rPr>
        <w:t>从起降区中心起飞，平稳垂直上升至1.5</w:t>
      </w:r>
      <w:r w:rsidR="00FF4482" w:rsidRPr="0020648A">
        <w:rPr>
          <w:rFonts w:hint="eastAsia"/>
        </w:rPr>
        <w:t>m</w:t>
      </w:r>
      <w:r w:rsidRPr="0020648A">
        <w:rPr>
          <w:rFonts w:hint="eastAsia"/>
        </w:rPr>
        <w:t>高度，保持悬停稳定，悬停时间不少于10</w:t>
      </w:r>
      <w:r w:rsidR="00EC6B25" w:rsidRPr="0020648A">
        <w:rPr>
          <w:rFonts w:hint="eastAsia"/>
        </w:rPr>
        <w:t>s</w:t>
      </w:r>
      <w:r w:rsidRPr="0020648A">
        <w:rPr>
          <w:rFonts w:hint="eastAsia"/>
        </w:rPr>
        <w:t>，然后平缓下降着陆</w:t>
      </w:r>
      <w:r w:rsidR="005F353E">
        <w:rPr>
          <w:rFonts w:hint="eastAsia"/>
        </w:rPr>
        <w:t>。</w:t>
      </w:r>
    </w:p>
    <w:p w14:paraId="66BAD663" w14:textId="1EF3D409" w:rsidR="000675FB" w:rsidRPr="0020648A" w:rsidRDefault="000675FB" w:rsidP="000950CE">
      <w:pPr>
        <w:pStyle w:val="af2"/>
      </w:pPr>
      <w:r w:rsidRPr="0020648A">
        <w:rPr>
          <w:rFonts w:hint="eastAsia"/>
        </w:rPr>
        <w:t>起飞过程中出现上下反复、停顿各扣2分</w:t>
      </w:r>
      <w:r w:rsidR="005F353E">
        <w:rPr>
          <w:rFonts w:hint="eastAsia"/>
        </w:rPr>
        <w:t>。</w:t>
      </w:r>
    </w:p>
    <w:p w14:paraId="28BF7E84" w14:textId="75DE8E4E" w:rsidR="000675FB" w:rsidRPr="0020648A" w:rsidRDefault="000675FB" w:rsidP="000950CE">
      <w:pPr>
        <w:pStyle w:val="af2"/>
      </w:pPr>
      <w:r w:rsidRPr="0020648A">
        <w:rPr>
          <w:rFonts w:hint="eastAsia"/>
        </w:rPr>
        <w:t>悬停过程中悬停时间不足、位移变化各扣5分</w:t>
      </w:r>
      <w:r w:rsidR="005F353E">
        <w:rPr>
          <w:rFonts w:hint="eastAsia"/>
        </w:rPr>
        <w:t>。</w:t>
      </w:r>
    </w:p>
    <w:p w14:paraId="55654CAB" w14:textId="654155CC" w:rsidR="000675FB" w:rsidRPr="0020648A" w:rsidRDefault="000675FB" w:rsidP="000950CE">
      <w:pPr>
        <w:pStyle w:val="af2"/>
      </w:pPr>
      <w:r w:rsidRPr="0020648A">
        <w:rPr>
          <w:rFonts w:hint="eastAsia"/>
        </w:rPr>
        <w:t>着陆过程出现位移、着陆粗暴各扣2分</w:t>
      </w:r>
      <w:r w:rsidR="005F353E">
        <w:rPr>
          <w:rFonts w:hint="eastAsia"/>
        </w:rPr>
        <w:t>。</w:t>
      </w:r>
    </w:p>
    <w:p w14:paraId="2A3B173C" w14:textId="54868EEE" w:rsidR="000675FB" w:rsidRDefault="000675FB" w:rsidP="000950CE">
      <w:pPr>
        <w:pStyle w:val="af2"/>
      </w:pPr>
      <w:r w:rsidRPr="0020648A">
        <w:rPr>
          <w:rFonts w:hint="eastAsia"/>
        </w:rPr>
        <w:t>飞行过程飞出2</w:t>
      </w:r>
      <w:r w:rsidR="00FF4482" w:rsidRPr="0020648A">
        <w:rPr>
          <w:rFonts w:hint="eastAsia"/>
        </w:rPr>
        <w:t>m</w:t>
      </w:r>
      <w:proofErr w:type="gramStart"/>
      <w:r w:rsidRPr="0020648A">
        <w:rPr>
          <w:rFonts w:hint="eastAsia"/>
        </w:rPr>
        <w:t>圆范围</w:t>
      </w:r>
      <w:proofErr w:type="gramEnd"/>
      <w:r w:rsidRPr="0020648A">
        <w:rPr>
          <w:rFonts w:hint="eastAsia"/>
        </w:rPr>
        <w:t>每次扣5分。</w:t>
      </w:r>
    </w:p>
    <w:p w14:paraId="49262E9B" w14:textId="28F14FB7" w:rsidR="00FF1E54" w:rsidRPr="0020648A" w:rsidRDefault="00FF1E54" w:rsidP="000950CE">
      <w:pPr>
        <w:pStyle w:val="af2"/>
      </w:pPr>
      <w:r>
        <w:rPr>
          <w:rFonts w:hint="eastAsia"/>
        </w:rPr>
        <w:t>动作</w:t>
      </w:r>
      <w:proofErr w:type="gramStart"/>
      <w:r>
        <w:rPr>
          <w:rFonts w:hint="eastAsia"/>
        </w:rPr>
        <w:t>一</w:t>
      </w:r>
      <w:proofErr w:type="gramEnd"/>
      <w:r>
        <w:rPr>
          <w:rFonts w:hint="eastAsia"/>
        </w:rPr>
        <w:t>示意图见图G</w:t>
      </w:r>
      <w:r>
        <w:t>.</w:t>
      </w:r>
      <w:r w:rsidR="00096A3F">
        <w:t>3</w:t>
      </w:r>
      <w:r>
        <w:rPr>
          <w:rFonts w:hint="eastAsia"/>
        </w:rPr>
        <w:t>。</w:t>
      </w:r>
    </w:p>
    <w:p w14:paraId="2DBB44B6" w14:textId="55E7CDE7" w:rsidR="00583A6F" w:rsidRDefault="00583A6F" w:rsidP="00583A6F">
      <w:pPr>
        <w:pStyle w:val="afffff1"/>
        <w:ind w:firstLine="420"/>
        <w:jc w:val="center"/>
      </w:pPr>
      <w:r w:rsidRPr="00583A6F">
        <w:drawing>
          <wp:inline distT="0" distB="0" distL="0" distR="0" wp14:anchorId="388C9C73" wp14:editId="644CED23">
            <wp:extent cx="3389059" cy="2146512"/>
            <wp:effectExtent l="0" t="0" r="1905"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8816" cy="2152692"/>
                    </a:xfrm>
                    <a:prstGeom prst="rect">
                      <a:avLst/>
                    </a:prstGeom>
                    <a:noFill/>
                    <a:ln>
                      <a:noFill/>
                    </a:ln>
                  </pic:spPr>
                </pic:pic>
              </a:graphicData>
            </a:graphic>
          </wp:inline>
        </w:drawing>
      </w:r>
    </w:p>
    <w:p w14:paraId="38D30A02" w14:textId="078F133E" w:rsidR="00FF1E54" w:rsidRDefault="00FF1E54" w:rsidP="00FF1E54">
      <w:pPr>
        <w:pStyle w:val="af9"/>
        <w:spacing w:before="120" w:after="120"/>
      </w:pPr>
      <w:r>
        <w:rPr>
          <w:rFonts w:hint="eastAsia"/>
        </w:rPr>
        <w:t>遥控模型直升机飞行（二）“起飞-悬停-着陆”示意图</w:t>
      </w:r>
    </w:p>
    <w:p w14:paraId="37F72DD7" w14:textId="269DC8C6" w:rsidR="000675FB" w:rsidRDefault="000675FB" w:rsidP="0020648A">
      <w:pPr>
        <w:pStyle w:val="affd"/>
        <w:spacing w:before="120" w:after="120"/>
      </w:pPr>
      <w:r>
        <w:rPr>
          <w:rFonts w:hint="eastAsia"/>
        </w:rPr>
        <w:t>动作二（起飞-左右横移-着陆）：满分为40分。</w:t>
      </w:r>
    </w:p>
    <w:p w14:paraId="20A6712A" w14:textId="2A362D5D" w:rsidR="000675FB" w:rsidRDefault="000675FB" w:rsidP="0020648A">
      <w:pPr>
        <w:pStyle w:val="af2"/>
      </w:pPr>
      <w:r>
        <w:rPr>
          <w:rFonts w:hint="eastAsia"/>
        </w:rPr>
        <w:t>起飞至1.5</w:t>
      </w:r>
      <w:r w:rsidR="00FF4482">
        <w:rPr>
          <w:rFonts w:hint="eastAsia"/>
        </w:rPr>
        <w:t>m</w:t>
      </w:r>
      <w:r>
        <w:rPr>
          <w:rFonts w:hint="eastAsia"/>
        </w:rPr>
        <w:t>高度，悬停不少于2</w:t>
      </w:r>
      <w:r w:rsidR="00EC6B25">
        <w:rPr>
          <w:rFonts w:hint="eastAsia"/>
        </w:rPr>
        <w:t>s</w:t>
      </w:r>
      <w:r>
        <w:rPr>
          <w:rFonts w:hint="eastAsia"/>
        </w:rPr>
        <w:t>后，向右（或左）横移飞行至1（或2）号旗正上方悬停不少于2</w:t>
      </w:r>
      <w:r w:rsidR="00EC6B25">
        <w:rPr>
          <w:rFonts w:hint="eastAsia"/>
        </w:rPr>
        <w:t>s</w:t>
      </w:r>
      <w:r>
        <w:rPr>
          <w:rFonts w:hint="eastAsia"/>
        </w:rPr>
        <w:t>，然后向左（或右）横移飞行至2（或1）号旗正上方悬停不少于2</w:t>
      </w:r>
      <w:r w:rsidR="00EC6B25">
        <w:rPr>
          <w:rFonts w:hint="eastAsia"/>
        </w:rPr>
        <w:t>s</w:t>
      </w:r>
      <w:r>
        <w:rPr>
          <w:rFonts w:hint="eastAsia"/>
        </w:rPr>
        <w:t>，然后横移飞行至起降区中心上方1.5</w:t>
      </w:r>
      <w:r w:rsidR="00FF4482">
        <w:rPr>
          <w:rFonts w:hint="eastAsia"/>
        </w:rPr>
        <w:t>m</w:t>
      </w:r>
      <w:r>
        <w:rPr>
          <w:rFonts w:hint="eastAsia"/>
        </w:rPr>
        <w:t>高位置悬停不少于2</w:t>
      </w:r>
      <w:r w:rsidR="00EC6B25">
        <w:rPr>
          <w:rFonts w:hint="eastAsia"/>
        </w:rPr>
        <w:t>s</w:t>
      </w:r>
      <w:r>
        <w:rPr>
          <w:rFonts w:hint="eastAsia"/>
        </w:rPr>
        <w:t>，着陆</w:t>
      </w:r>
      <w:r w:rsidR="005F353E">
        <w:rPr>
          <w:rFonts w:hint="eastAsia"/>
        </w:rPr>
        <w:t>。</w:t>
      </w:r>
    </w:p>
    <w:p w14:paraId="2C502CDA" w14:textId="59189958" w:rsidR="000675FB" w:rsidRDefault="000675FB" w:rsidP="0020648A">
      <w:pPr>
        <w:pStyle w:val="af2"/>
      </w:pPr>
      <w:r>
        <w:rPr>
          <w:rFonts w:hint="eastAsia"/>
        </w:rPr>
        <w:lastRenderedPageBreak/>
        <w:t>横移过程中航线偏移、高度不稳各扣5分</w:t>
      </w:r>
      <w:r w:rsidR="005F353E">
        <w:rPr>
          <w:rFonts w:hint="eastAsia"/>
        </w:rPr>
        <w:t>。</w:t>
      </w:r>
    </w:p>
    <w:p w14:paraId="1AD583CF" w14:textId="13B8CEB6" w:rsidR="000675FB" w:rsidRDefault="000675FB" w:rsidP="0020648A">
      <w:pPr>
        <w:pStyle w:val="af2"/>
      </w:pPr>
      <w:r>
        <w:rPr>
          <w:rFonts w:hint="eastAsia"/>
        </w:rPr>
        <w:t>每个悬停点位置不准确扣5分</w:t>
      </w:r>
      <w:r w:rsidR="005F353E">
        <w:rPr>
          <w:rFonts w:hint="eastAsia"/>
        </w:rPr>
        <w:t>。</w:t>
      </w:r>
    </w:p>
    <w:p w14:paraId="0C2E6329" w14:textId="7C335DD9" w:rsidR="000675FB" w:rsidRDefault="000675FB" w:rsidP="0020648A">
      <w:pPr>
        <w:pStyle w:val="af2"/>
      </w:pPr>
      <w:r>
        <w:rPr>
          <w:rFonts w:hint="eastAsia"/>
        </w:rPr>
        <w:t>每个悬停点时间不足扣2分</w:t>
      </w:r>
      <w:r w:rsidR="005F353E">
        <w:rPr>
          <w:rFonts w:hint="eastAsia"/>
        </w:rPr>
        <w:t>。</w:t>
      </w:r>
    </w:p>
    <w:p w14:paraId="3DC21403" w14:textId="49EFAF8F" w:rsidR="00583A6F" w:rsidRDefault="000675FB" w:rsidP="0020648A">
      <w:pPr>
        <w:pStyle w:val="af2"/>
      </w:pPr>
      <w:r>
        <w:rPr>
          <w:rFonts w:hint="eastAsia"/>
        </w:rPr>
        <w:t>起降动作扣分标准按照动作</w:t>
      </w:r>
      <w:proofErr w:type="gramStart"/>
      <w:r>
        <w:rPr>
          <w:rFonts w:hint="eastAsia"/>
        </w:rPr>
        <w:t>一</w:t>
      </w:r>
      <w:proofErr w:type="gramEnd"/>
      <w:r>
        <w:rPr>
          <w:rFonts w:hint="eastAsia"/>
        </w:rPr>
        <w:t>要求执行。</w:t>
      </w:r>
    </w:p>
    <w:p w14:paraId="699A6047" w14:textId="0BC2216D" w:rsidR="000675FB" w:rsidRDefault="000675FB" w:rsidP="0020648A">
      <w:pPr>
        <w:pStyle w:val="affd"/>
        <w:spacing w:before="120" w:after="120"/>
      </w:pPr>
      <w:r>
        <w:rPr>
          <w:rFonts w:hint="eastAsia"/>
        </w:rPr>
        <w:t>动作三（起飞-后退-前进-着陆）：满分为40分。</w:t>
      </w:r>
    </w:p>
    <w:p w14:paraId="626C66B2" w14:textId="1D1A1956" w:rsidR="000675FB" w:rsidRDefault="000675FB" w:rsidP="0020648A">
      <w:pPr>
        <w:pStyle w:val="af2"/>
      </w:pPr>
      <w:r>
        <w:rPr>
          <w:rFonts w:hint="eastAsia"/>
        </w:rPr>
        <w:t>起飞悬停不少于2</w:t>
      </w:r>
      <w:r w:rsidR="00EC6B25">
        <w:rPr>
          <w:rFonts w:hint="eastAsia"/>
        </w:rPr>
        <w:t>s</w:t>
      </w:r>
      <w:r>
        <w:rPr>
          <w:rFonts w:hint="eastAsia"/>
        </w:rPr>
        <w:t>，模型水平缓缓后退2</w:t>
      </w:r>
      <w:r w:rsidR="00FF4482">
        <w:rPr>
          <w:rFonts w:hint="eastAsia"/>
        </w:rPr>
        <w:t>m</w:t>
      </w:r>
      <w:r>
        <w:rPr>
          <w:rFonts w:hint="eastAsia"/>
        </w:rPr>
        <w:t>至3号旗正上方，悬停不少于2</w:t>
      </w:r>
      <w:r w:rsidR="00EC6B25">
        <w:rPr>
          <w:rFonts w:hint="eastAsia"/>
        </w:rPr>
        <w:t>s</w:t>
      </w:r>
      <w:r>
        <w:rPr>
          <w:rFonts w:hint="eastAsia"/>
        </w:rPr>
        <w:t>，向前水平飞行2</w:t>
      </w:r>
      <w:r w:rsidR="00FF4482">
        <w:rPr>
          <w:rFonts w:hint="eastAsia"/>
        </w:rPr>
        <w:t>m</w:t>
      </w:r>
      <w:r>
        <w:rPr>
          <w:rFonts w:hint="eastAsia"/>
        </w:rPr>
        <w:t>回到起降区中心正上方悬停不少于2</w:t>
      </w:r>
      <w:r w:rsidR="00EC6B25">
        <w:rPr>
          <w:rFonts w:hint="eastAsia"/>
        </w:rPr>
        <w:t>s</w:t>
      </w:r>
      <w:r>
        <w:rPr>
          <w:rFonts w:hint="eastAsia"/>
        </w:rPr>
        <w:t>，模型垂直下降，平缓着陆在起降区中心</w:t>
      </w:r>
      <w:r w:rsidR="005F353E">
        <w:rPr>
          <w:rFonts w:hint="eastAsia"/>
        </w:rPr>
        <w:t>。</w:t>
      </w:r>
    </w:p>
    <w:p w14:paraId="73ACB1DF" w14:textId="790EECBE" w:rsidR="000675FB" w:rsidRDefault="000675FB" w:rsidP="0020648A">
      <w:pPr>
        <w:pStyle w:val="af2"/>
      </w:pPr>
      <w:r>
        <w:rPr>
          <w:rFonts w:hint="eastAsia"/>
        </w:rPr>
        <w:t>航线偏移、高度变化各扣5分</w:t>
      </w:r>
      <w:r w:rsidR="005F353E">
        <w:rPr>
          <w:rFonts w:hint="eastAsia"/>
        </w:rPr>
        <w:t>。</w:t>
      </w:r>
    </w:p>
    <w:p w14:paraId="4330B7D7" w14:textId="67A7E4DB" w:rsidR="000675FB" w:rsidRDefault="000675FB" w:rsidP="0020648A">
      <w:pPr>
        <w:pStyle w:val="af2"/>
      </w:pPr>
      <w:r>
        <w:rPr>
          <w:rFonts w:hint="eastAsia"/>
        </w:rPr>
        <w:t>悬停位置不准确扣5分</w:t>
      </w:r>
      <w:r w:rsidR="005F353E">
        <w:rPr>
          <w:rFonts w:hint="eastAsia"/>
        </w:rPr>
        <w:t>。</w:t>
      </w:r>
    </w:p>
    <w:p w14:paraId="3F098873" w14:textId="00F3EFC5" w:rsidR="000675FB" w:rsidRDefault="000675FB" w:rsidP="0020648A">
      <w:pPr>
        <w:pStyle w:val="af2"/>
      </w:pPr>
      <w:r>
        <w:rPr>
          <w:rFonts w:hint="eastAsia"/>
        </w:rPr>
        <w:t>每个</w:t>
      </w:r>
      <w:r w:rsidR="004E48BC" w:rsidRPr="00096A3F">
        <w:rPr>
          <w:rFonts w:hint="eastAsia"/>
        </w:rPr>
        <w:t>悬停</w:t>
      </w:r>
      <w:r w:rsidRPr="00096A3F">
        <w:rPr>
          <w:rFonts w:hint="eastAsia"/>
        </w:rPr>
        <w:t>点</w:t>
      </w:r>
      <w:r>
        <w:rPr>
          <w:rFonts w:hint="eastAsia"/>
        </w:rPr>
        <w:t>悬停时间不足2</w:t>
      </w:r>
      <w:r w:rsidR="00EC6B25">
        <w:rPr>
          <w:rFonts w:hint="eastAsia"/>
        </w:rPr>
        <w:t>s</w:t>
      </w:r>
      <w:r>
        <w:rPr>
          <w:rFonts w:hint="eastAsia"/>
        </w:rPr>
        <w:t>扣2分。</w:t>
      </w:r>
    </w:p>
    <w:p w14:paraId="7130D9E7" w14:textId="095EAE22" w:rsidR="00096A3F" w:rsidRDefault="000675FB" w:rsidP="00096A3F">
      <w:pPr>
        <w:pStyle w:val="af2"/>
      </w:pPr>
      <w:r>
        <w:rPr>
          <w:rFonts w:hint="eastAsia"/>
        </w:rPr>
        <w:t>起降动作扣分标准按照动作</w:t>
      </w:r>
      <w:proofErr w:type="gramStart"/>
      <w:r>
        <w:rPr>
          <w:rFonts w:hint="eastAsia"/>
        </w:rPr>
        <w:t>一</w:t>
      </w:r>
      <w:proofErr w:type="gramEnd"/>
      <w:r>
        <w:rPr>
          <w:rFonts w:hint="eastAsia"/>
        </w:rPr>
        <w:t>要求执行。</w:t>
      </w:r>
    </w:p>
    <w:p w14:paraId="104B1191" w14:textId="005E49C1" w:rsidR="00096A3F" w:rsidRDefault="00096A3F" w:rsidP="00096A3F">
      <w:pPr>
        <w:pStyle w:val="af2"/>
      </w:pPr>
      <w:r>
        <w:rPr>
          <w:rFonts w:hint="eastAsia"/>
        </w:rPr>
        <w:t>动作三示意图见图G.</w:t>
      </w:r>
      <w:r>
        <w:t>4</w:t>
      </w:r>
      <w:r>
        <w:rPr>
          <w:rFonts w:hint="eastAsia"/>
        </w:rPr>
        <w:t>。</w:t>
      </w:r>
    </w:p>
    <w:p w14:paraId="3C40275D" w14:textId="4E48322E" w:rsidR="00096A3F" w:rsidRDefault="00096A3F" w:rsidP="00096A3F">
      <w:pPr>
        <w:pStyle w:val="afff8"/>
      </w:pPr>
      <w:r>
        <w:rPr>
          <w:rFonts w:hint="eastAsia"/>
        </w:rPr>
        <w:t>以上扣分标准为各项指标的最高扣分值。</w:t>
      </w:r>
    </w:p>
    <w:p w14:paraId="0FCF8B77" w14:textId="782ACDC5" w:rsidR="00583A6F" w:rsidRDefault="00583A6F" w:rsidP="00583A6F">
      <w:pPr>
        <w:pStyle w:val="afffff1"/>
        <w:ind w:firstLine="420"/>
        <w:jc w:val="center"/>
      </w:pPr>
      <w:r w:rsidRPr="00583A6F">
        <w:drawing>
          <wp:inline distT="0" distB="0" distL="0" distR="0" wp14:anchorId="43112EDB" wp14:editId="053F66B9">
            <wp:extent cx="3508033" cy="2416664"/>
            <wp:effectExtent l="0" t="0" r="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0747" cy="2425423"/>
                    </a:xfrm>
                    <a:prstGeom prst="rect">
                      <a:avLst/>
                    </a:prstGeom>
                    <a:noFill/>
                    <a:ln>
                      <a:noFill/>
                    </a:ln>
                  </pic:spPr>
                </pic:pic>
              </a:graphicData>
            </a:graphic>
          </wp:inline>
        </w:drawing>
      </w:r>
    </w:p>
    <w:p w14:paraId="1D250990" w14:textId="06093880" w:rsidR="00096A3F" w:rsidRDefault="00096A3F" w:rsidP="00096A3F">
      <w:pPr>
        <w:pStyle w:val="af9"/>
        <w:spacing w:before="120" w:after="120"/>
      </w:pPr>
      <w:r>
        <w:rPr>
          <w:rFonts w:hint="eastAsia"/>
        </w:rPr>
        <w:t>遥控模型直升机飞行（二）“起飞-后退-前进-着陆”示意图</w:t>
      </w:r>
    </w:p>
    <w:p w14:paraId="4D96C84A" w14:textId="77777777" w:rsidR="00096A3F" w:rsidRDefault="00096A3F" w:rsidP="00583A6F">
      <w:pPr>
        <w:pStyle w:val="afffff1"/>
        <w:ind w:firstLine="420"/>
        <w:jc w:val="center"/>
      </w:pPr>
    </w:p>
    <w:p w14:paraId="48D79CE9" w14:textId="71B31DAE" w:rsidR="000675FB" w:rsidRPr="0020648A" w:rsidRDefault="000675FB" w:rsidP="000950CE">
      <w:pPr>
        <w:pStyle w:val="afffffffffff2"/>
      </w:pPr>
      <w:r w:rsidRPr="0020648A">
        <w:rPr>
          <w:rFonts w:hint="eastAsia"/>
        </w:rPr>
        <w:t>着陆时模型翻倒或着陆在起降区外、飞行全程有飞越安全线的情况，测试不合格。</w:t>
      </w:r>
    </w:p>
    <w:p w14:paraId="52CA4EB5" w14:textId="01009D53" w:rsidR="00EC1D96" w:rsidRDefault="00EC1D96" w:rsidP="00EC1D96">
      <w:pPr>
        <w:pStyle w:val="affc"/>
        <w:spacing w:before="120" w:after="120"/>
      </w:pPr>
      <w:r>
        <w:rPr>
          <w:rFonts w:hint="eastAsia"/>
        </w:rPr>
        <w:t>场地要求</w:t>
      </w:r>
    </w:p>
    <w:p w14:paraId="21A00423" w14:textId="79193265" w:rsidR="000675FB" w:rsidRPr="0020648A" w:rsidRDefault="00A73410" w:rsidP="000950CE">
      <w:pPr>
        <w:pStyle w:val="afffffffffff2"/>
      </w:pPr>
      <w:r>
        <w:rPr>
          <w:rFonts w:hint="eastAsia"/>
        </w:rPr>
        <w:t>测试场地</w:t>
      </w:r>
      <w:r w:rsidR="000675FB" w:rsidRPr="0020648A">
        <w:rPr>
          <w:rFonts w:hint="eastAsia"/>
        </w:rPr>
        <w:t>为室内场地，长宽高不小于28</w:t>
      </w:r>
      <w:r w:rsidR="00FF4482" w:rsidRPr="0020648A">
        <w:rPr>
          <w:rFonts w:hint="eastAsia"/>
        </w:rPr>
        <w:t>m</w:t>
      </w:r>
      <w:r w:rsidR="000675FB" w:rsidRPr="0020648A">
        <w:rPr>
          <w:rFonts w:hint="eastAsia"/>
        </w:rPr>
        <w:t>×15</w:t>
      </w:r>
      <w:r w:rsidR="00FF4482" w:rsidRPr="0020648A">
        <w:rPr>
          <w:rFonts w:hint="eastAsia"/>
        </w:rPr>
        <w:t>m</w:t>
      </w:r>
      <w:r w:rsidR="000675FB" w:rsidRPr="0020648A">
        <w:rPr>
          <w:rFonts w:hint="eastAsia"/>
        </w:rPr>
        <w:t>×9</w:t>
      </w:r>
      <w:r w:rsidR="00FF4482" w:rsidRPr="0020648A">
        <w:rPr>
          <w:rFonts w:hint="eastAsia"/>
        </w:rPr>
        <w:t>m</w:t>
      </w:r>
      <w:r w:rsidR="000675FB" w:rsidRPr="0020648A">
        <w:rPr>
          <w:rFonts w:hint="eastAsia"/>
        </w:rPr>
        <w:t>。</w:t>
      </w:r>
    </w:p>
    <w:p w14:paraId="12CB8224" w14:textId="2C782F4E" w:rsidR="000675FB" w:rsidRPr="0020648A" w:rsidRDefault="000675FB" w:rsidP="000950CE">
      <w:pPr>
        <w:pStyle w:val="afffffffffff2"/>
      </w:pPr>
      <w:r w:rsidRPr="0020648A">
        <w:rPr>
          <w:rFonts w:hint="eastAsia"/>
        </w:rPr>
        <w:t>测试场地操纵区、起降区、飞行区等尺寸见</w:t>
      </w:r>
      <w:r w:rsidR="00096A3F">
        <w:rPr>
          <w:rFonts w:hint="eastAsia"/>
        </w:rPr>
        <w:t>图G</w:t>
      </w:r>
      <w:r w:rsidR="00096A3F">
        <w:t>.5</w:t>
      </w:r>
      <w:r w:rsidRPr="0020648A">
        <w:rPr>
          <w:rFonts w:hint="eastAsia"/>
        </w:rPr>
        <w:t>。</w:t>
      </w:r>
    </w:p>
    <w:p w14:paraId="0FA02B0F" w14:textId="771CC417" w:rsidR="000675FB" w:rsidRPr="0020648A" w:rsidRDefault="000675FB" w:rsidP="000950CE">
      <w:pPr>
        <w:pStyle w:val="afffffffffff2"/>
      </w:pPr>
      <w:r w:rsidRPr="0020648A">
        <w:rPr>
          <w:rFonts w:hint="eastAsia"/>
        </w:rPr>
        <w:t>在</w:t>
      </w:r>
      <w:proofErr w:type="gramStart"/>
      <w:r w:rsidRPr="0020648A">
        <w:rPr>
          <w:rFonts w:hint="eastAsia"/>
        </w:rPr>
        <w:t>操纵区左右</w:t>
      </w:r>
      <w:proofErr w:type="gramEnd"/>
      <w:r w:rsidRPr="0020648A">
        <w:rPr>
          <w:rFonts w:hint="eastAsia"/>
        </w:rPr>
        <w:t>两侧延长线设为安全线。</w:t>
      </w:r>
    </w:p>
    <w:p w14:paraId="61B07B0C" w14:textId="622888D2" w:rsidR="00583A6F" w:rsidRDefault="00583A6F" w:rsidP="00583A6F">
      <w:pPr>
        <w:pStyle w:val="afffff1"/>
        <w:ind w:firstLine="420"/>
        <w:jc w:val="center"/>
      </w:pPr>
      <w:r w:rsidRPr="00583A6F">
        <w:drawing>
          <wp:inline distT="0" distB="0" distL="0" distR="0" wp14:anchorId="144F805D" wp14:editId="1D839522">
            <wp:extent cx="4655659" cy="1692829"/>
            <wp:effectExtent l="0" t="0" r="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9327" cy="1701435"/>
                    </a:xfrm>
                    <a:prstGeom prst="rect">
                      <a:avLst/>
                    </a:prstGeom>
                    <a:noFill/>
                    <a:ln>
                      <a:noFill/>
                    </a:ln>
                  </pic:spPr>
                </pic:pic>
              </a:graphicData>
            </a:graphic>
          </wp:inline>
        </w:drawing>
      </w:r>
    </w:p>
    <w:p w14:paraId="4815CC7C" w14:textId="602A2C58" w:rsidR="00096A3F" w:rsidRPr="000675FB" w:rsidRDefault="00096A3F" w:rsidP="00096A3F">
      <w:pPr>
        <w:pStyle w:val="af9"/>
        <w:spacing w:before="120" w:after="120"/>
      </w:pPr>
      <w:r>
        <w:rPr>
          <w:rFonts w:hint="eastAsia"/>
        </w:rPr>
        <w:t>遥控模型直升机飞行（二）测试场地示意图</w:t>
      </w:r>
    </w:p>
    <w:p w14:paraId="423BF7DB" w14:textId="6315D402" w:rsidR="00EC1D96" w:rsidRDefault="00EC1D96" w:rsidP="00EC1D96">
      <w:pPr>
        <w:pStyle w:val="affc"/>
        <w:spacing w:before="120" w:after="120"/>
      </w:pPr>
      <w:r>
        <w:rPr>
          <w:rFonts w:hint="eastAsia"/>
        </w:rPr>
        <w:lastRenderedPageBreak/>
        <w:t>器材要求</w:t>
      </w:r>
    </w:p>
    <w:p w14:paraId="2DE96853" w14:textId="2E2072BB" w:rsidR="000675FB" w:rsidRPr="0020648A" w:rsidRDefault="000675FB" w:rsidP="000950CE">
      <w:pPr>
        <w:pStyle w:val="afffffffffff2"/>
      </w:pPr>
      <w:r w:rsidRPr="0020648A">
        <w:rPr>
          <w:rFonts w:hint="eastAsia"/>
        </w:rPr>
        <w:t>所使用的模型不得具有高度保持和位置保持的飞行功能。</w:t>
      </w:r>
    </w:p>
    <w:p w14:paraId="6E53FA50" w14:textId="006DDEEA" w:rsidR="000675FB" w:rsidRPr="0020648A" w:rsidRDefault="000675FB" w:rsidP="000950CE">
      <w:pPr>
        <w:pStyle w:val="afffffffffff2"/>
      </w:pPr>
      <w:r w:rsidRPr="0020648A">
        <w:rPr>
          <w:rFonts w:hint="eastAsia"/>
        </w:rPr>
        <w:t>共轴双桨类遥控电动模型直升机，旋翼直径在16</w:t>
      </w:r>
      <w:r w:rsidR="00C00A3D">
        <w:rPr>
          <w:rFonts w:hint="eastAsia"/>
        </w:rPr>
        <w:t>～</w:t>
      </w:r>
      <w:r w:rsidRPr="0020648A">
        <w:rPr>
          <w:rFonts w:hint="eastAsia"/>
        </w:rPr>
        <w:t>20</w:t>
      </w:r>
      <w:r w:rsidR="00DE2F77" w:rsidRPr="0020648A">
        <w:rPr>
          <w:rFonts w:hint="eastAsia"/>
        </w:rPr>
        <w:t>cm</w:t>
      </w:r>
      <w:r w:rsidRPr="0020648A">
        <w:rPr>
          <w:rFonts w:hint="eastAsia"/>
        </w:rPr>
        <w:t>之间。</w:t>
      </w:r>
    </w:p>
    <w:p w14:paraId="57734B9C" w14:textId="7955A03E" w:rsidR="000675FB" w:rsidRPr="0020648A" w:rsidRDefault="000675FB" w:rsidP="000950CE">
      <w:pPr>
        <w:pStyle w:val="afffffffffff2"/>
      </w:pPr>
      <w:r w:rsidRPr="0020648A">
        <w:rPr>
          <w:rFonts w:hint="eastAsia"/>
        </w:rPr>
        <w:t>动力电池为标称电压不大于7.4</w:t>
      </w:r>
      <w:r w:rsidR="005B2C1F">
        <w:rPr>
          <w:rFonts w:hint="eastAsia"/>
        </w:rPr>
        <w:t>V</w:t>
      </w:r>
      <w:r w:rsidRPr="0020648A">
        <w:rPr>
          <w:rFonts w:hint="eastAsia"/>
        </w:rPr>
        <w:t>（2S）的锂聚合物电池。</w:t>
      </w:r>
    </w:p>
    <w:p w14:paraId="1D126AFE" w14:textId="7FEA4A21" w:rsidR="00EC1D96" w:rsidRDefault="00EC1D96" w:rsidP="00EC1D96">
      <w:pPr>
        <w:pStyle w:val="affb"/>
        <w:spacing w:before="120" w:after="120"/>
      </w:pPr>
      <w:r>
        <w:rPr>
          <w:rFonts w:hint="eastAsia"/>
        </w:rPr>
        <w:t>测试内容：遥控模型滑翔机飞行（二）</w:t>
      </w:r>
    </w:p>
    <w:p w14:paraId="62FC2F7F" w14:textId="34B90253" w:rsidR="00EC1D96" w:rsidRDefault="00302350" w:rsidP="00EC1D96">
      <w:pPr>
        <w:pStyle w:val="affc"/>
        <w:spacing w:before="120" w:after="120"/>
      </w:pPr>
      <w:r>
        <w:rPr>
          <w:rFonts w:hint="eastAsia"/>
        </w:rPr>
        <w:t>测试要求</w:t>
      </w:r>
    </w:p>
    <w:p w14:paraId="7233CFD1" w14:textId="7972C1B3" w:rsidR="000675FB" w:rsidRPr="0020648A" w:rsidRDefault="000675FB" w:rsidP="000950CE">
      <w:pPr>
        <w:pStyle w:val="afffffffffff2"/>
      </w:pPr>
      <w:r w:rsidRPr="0020648A">
        <w:rPr>
          <w:rFonts w:hint="eastAsia"/>
        </w:rPr>
        <w:t>操纵电动遥控模型滑翔机完成</w:t>
      </w:r>
      <w:r w:rsidR="005D24B3">
        <w:t>60</w:t>
      </w:r>
      <w:r w:rsidR="005D24B3">
        <w:rPr>
          <w:rFonts w:hint="eastAsia"/>
        </w:rPr>
        <w:t>s</w:t>
      </w:r>
      <w:r w:rsidRPr="0020648A">
        <w:rPr>
          <w:rFonts w:hint="eastAsia"/>
        </w:rPr>
        <w:t>的滑翔飞行，并着陆在指定的靶心。</w:t>
      </w:r>
    </w:p>
    <w:p w14:paraId="48B86C1A" w14:textId="19FDCAC6" w:rsidR="000675FB" w:rsidRPr="00DE0A34" w:rsidRDefault="000675FB" w:rsidP="000950CE">
      <w:pPr>
        <w:pStyle w:val="afffffffffff2"/>
        <w:rPr>
          <w:color w:val="000000" w:themeColor="text1"/>
        </w:rPr>
      </w:pPr>
      <w:r w:rsidRPr="00DE0A34">
        <w:rPr>
          <w:rFonts w:hint="eastAsia"/>
          <w:color w:val="000000" w:themeColor="text1"/>
        </w:rPr>
        <w:t>模型滑翔机</w:t>
      </w:r>
      <w:r w:rsidR="005D24B3" w:rsidRPr="00DE0A34">
        <w:rPr>
          <w:rFonts w:hint="eastAsia"/>
          <w:color w:val="000000" w:themeColor="text1"/>
        </w:rPr>
        <w:t>起飞方式不限</w:t>
      </w:r>
      <w:r w:rsidRPr="00DE0A34">
        <w:rPr>
          <w:rFonts w:hint="eastAsia"/>
          <w:color w:val="000000" w:themeColor="text1"/>
        </w:rPr>
        <w:t>。</w:t>
      </w:r>
    </w:p>
    <w:p w14:paraId="4D336894" w14:textId="12BC00A2" w:rsidR="005D24B3" w:rsidRPr="00DE0A34" w:rsidRDefault="000675FB" w:rsidP="000950CE">
      <w:pPr>
        <w:pStyle w:val="afffffffffff2"/>
        <w:rPr>
          <w:color w:val="000000" w:themeColor="text1"/>
        </w:rPr>
      </w:pPr>
      <w:r w:rsidRPr="00DE0A34">
        <w:rPr>
          <w:rFonts w:hint="eastAsia"/>
          <w:color w:val="000000" w:themeColor="text1"/>
        </w:rPr>
        <w:t>每次</w:t>
      </w:r>
      <w:r w:rsidR="005D24B3" w:rsidRPr="00DE0A34">
        <w:rPr>
          <w:rFonts w:hint="eastAsia"/>
          <w:color w:val="000000" w:themeColor="text1"/>
        </w:rPr>
        <w:t>测试</w:t>
      </w:r>
      <w:r w:rsidRPr="00DE0A34">
        <w:rPr>
          <w:rFonts w:hint="eastAsia"/>
          <w:color w:val="000000" w:themeColor="text1"/>
        </w:rPr>
        <w:t>时间</w:t>
      </w:r>
      <w:r w:rsidR="005D24B3" w:rsidRPr="00DE0A34">
        <w:rPr>
          <w:color w:val="000000" w:themeColor="text1"/>
        </w:rPr>
        <w:t>180</w:t>
      </w:r>
      <w:r w:rsidR="005D24B3" w:rsidRPr="00DE0A34">
        <w:rPr>
          <w:rFonts w:hint="eastAsia"/>
          <w:color w:val="000000" w:themeColor="text1"/>
        </w:rPr>
        <w:t>s</w:t>
      </w:r>
      <w:r w:rsidRPr="00DE0A34">
        <w:rPr>
          <w:rFonts w:hint="eastAsia"/>
          <w:color w:val="000000" w:themeColor="text1"/>
        </w:rPr>
        <w:t>(包含滑翔飞行时间)，超出规定时间后飞行不得分。</w:t>
      </w:r>
      <w:r w:rsidR="005D24B3" w:rsidRPr="00DE0A34">
        <w:rPr>
          <w:rFonts w:hint="eastAsia"/>
          <w:color w:val="000000" w:themeColor="text1"/>
        </w:rPr>
        <w:t>计时保留到整数s。测试时间内起飞和着陆次数不限。</w:t>
      </w:r>
    </w:p>
    <w:p w14:paraId="64D3E97A" w14:textId="77777777" w:rsidR="00531417" w:rsidRPr="00DE0A34" w:rsidRDefault="00531417" w:rsidP="000950CE">
      <w:pPr>
        <w:pStyle w:val="afffffffffff2"/>
        <w:rPr>
          <w:color w:val="000000" w:themeColor="text1"/>
        </w:rPr>
      </w:pPr>
      <w:r w:rsidRPr="00DE0A34">
        <w:rPr>
          <w:rFonts w:hint="eastAsia"/>
          <w:color w:val="000000" w:themeColor="text1"/>
        </w:rPr>
        <w:t>滑翔飞行时间以关闭动力开始计时，到着陆时停止计时。测试过程中只能开启1次动力，开启动力的时间不限。</w:t>
      </w:r>
    </w:p>
    <w:p w14:paraId="3A886A38" w14:textId="6A1B8E5C" w:rsidR="000675FB" w:rsidRPr="00DE0A34" w:rsidRDefault="000675FB" w:rsidP="000950CE">
      <w:pPr>
        <w:pStyle w:val="afffffffffff2"/>
        <w:rPr>
          <w:color w:val="000000" w:themeColor="text1"/>
        </w:rPr>
      </w:pPr>
      <w:r w:rsidRPr="00DE0A34">
        <w:rPr>
          <w:rFonts w:hint="eastAsia"/>
          <w:color w:val="000000" w:themeColor="text1"/>
        </w:rPr>
        <w:t>每名测试者每次测试有</w:t>
      </w:r>
      <w:r w:rsidR="00243B68">
        <w:rPr>
          <w:rFonts w:hint="eastAsia"/>
          <w:color w:val="000000" w:themeColor="text1"/>
        </w:rPr>
        <w:t>2次</w:t>
      </w:r>
      <w:r w:rsidRPr="00DE0A34">
        <w:rPr>
          <w:rFonts w:hint="eastAsia"/>
          <w:color w:val="000000" w:themeColor="text1"/>
        </w:rPr>
        <w:t>飞行机会，取高的一次飞行得分作为测试成绩。</w:t>
      </w:r>
    </w:p>
    <w:p w14:paraId="7FB6FFC3" w14:textId="4E1C9DE8" w:rsidR="00EC1D96" w:rsidRPr="00DE0A34" w:rsidRDefault="00EC1D96" w:rsidP="00EC1D96">
      <w:pPr>
        <w:pStyle w:val="affc"/>
        <w:spacing w:before="120" w:after="120"/>
        <w:rPr>
          <w:color w:val="000000" w:themeColor="text1"/>
        </w:rPr>
      </w:pPr>
      <w:r w:rsidRPr="00DE0A34">
        <w:rPr>
          <w:rFonts w:hint="eastAsia"/>
          <w:color w:val="000000" w:themeColor="text1"/>
        </w:rPr>
        <w:t>评分规则</w:t>
      </w:r>
    </w:p>
    <w:p w14:paraId="46FE677F" w14:textId="7B7DB7BA" w:rsidR="00022C3A" w:rsidRPr="00DE0A34" w:rsidRDefault="00022C3A" w:rsidP="00022C3A">
      <w:pPr>
        <w:pStyle w:val="affd"/>
        <w:spacing w:before="120" w:after="120"/>
        <w:rPr>
          <w:color w:val="000000" w:themeColor="text1"/>
        </w:rPr>
      </w:pPr>
      <w:r w:rsidRPr="00DE0A34">
        <w:rPr>
          <w:rFonts w:hint="eastAsia"/>
          <w:color w:val="000000" w:themeColor="text1"/>
        </w:rPr>
        <w:t>总得分=</w:t>
      </w:r>
      <w:r w:rsidR="002C4C93" w:rsidRPr="00DE0A34">
        <w:rPr>
          <w:rFonts w:hint="eastAsia"/>
          <w:color w:val="000000" w:themeColor="text1"/>
        </w:rPr>
        <w:t>滑翔飞行分+着陆分</w:t>
      </w:r>
      <w:r w:rsidRPr="00DE0A34">
        <w:rPr>
          <w:rFonts w:hint="eastAsia"/>
          <w:color w:val="000000" w:themeColor="text1"/>
        </w:rPr>
        <w:t>。</w:t>
      </w:r>
      <w:r w:rsidR="00594084" w:rsidRPr="00DE0A34">
        <w:rPr>
          <w:rFonts w:hint="eastAsia"/>
          <w:color w:val="000000" w:themeColor="text1"/>
        </w:rPr>
        <w:t>满分为1</w:t>
      </w:r>
      <w:r w:rsidR="00594084" w:rsidRPr="00DE0A34">
        <w:rPr>
          <w:color w:val="000000" w:themeColor="text1"/>
        </w:rPr>
        <w:t>00</w:t>
      </w:r>
      <w:r w:rsidR="00594084" w:rsidRPr="00DE0A34">
        <w:rPr>
          <w:rFonts w:hint="eastAsia"/>
          <w:color w:val="000000" w:themeColor="text1"/>
        </w:rPr>
        <w:t>分。</w:t>
      </w:r>
    </w:p>
    <w:p w14:paraId="26F1FA78" w14:textId="70BE79A2" w:rsidR="000675FB" w:rsidRDefault="000675FB" w:rsidP="00022C3A">
      <w:pPr>
        <w:pStyle w:val="affd"/>
        <w:spacing w:before="120" w:after="120"/>
      </w:pPr>
      <w:r>
        <w:rPr>
          <w:rFonts w:hint="eastAsia"/>
        </w:rPr>
        <w:t>滑翔飞行分（权重为50%）</w:t>
      </w:r>
      <w:r w:rsidR="00594084">
        <w:rPr>
          <w:rFonts w:hint="eastAsia"/>
        </w:rPr>
        <w:t>，</w:t>
      </w:r>
      <w:r>
        <w:rPr>
          <w:rFonts w:hint="eastAsia"/>
        </w:rPr>
        <w:t>满分为100分。</w:t>
      </w:r>
    </w:p>
    <w:p w14:paraId="317CEE62" w14:textId="77777777" w:rsidR="00516184" w:rsidRDefault="00516184" w:rsidP="00516184">
      <w:pPr>
        <w:pStyle w:val="af2"/>
      </w:pPr>
      <w:r>
        <w:rPr>
          <w:rFonts w:hint="eastAsia"/>
        </w:rPr>
        <w:t>飞行分评分按照飞行分通用规则执行。</w:t>
      </w:r>
    </w:p>
    <w:p w14:paraId="2C229FCB" w14:textId="25AB73F0" w:rsidR="000675FB" w:rsidRDefault="000675FB" w:rsidP="00022C3A">
      <w:pPr>
        <w:pStyle w:val="af2"/>
      </w:pPr>
      <w:r>
        <w:rPr>
          <w:rFonts w:hint="eastAsia"/>
        </w:rPr>
        <w:t>滑翔飞行满分时间为60</w:t>
      </w:r>
      <w:r w:rsidR="00EC6B25">
        <w:rPr>
          <w:rFonts w:hint="eastAsia"/>
        </w:rPr>
        <w:t>s</w:t>
      </w:r>
      <w:r>
        <w:rPr>
          <w:rFonts w:hint="eastAsia"/>
        </w:rPr>
        <w:t>，超出或不足都要扣除相应分数。</w:t>
      </w:r>
    </w:p>
    <w:p w14:paraId="4758EC30" w14:textId="46C5DF97" w:rsidR="000675FB" w:rsidRDefault="000675FB" w:rsidP="00022C3A">
      <w:pPr>
        <w:pStyle w:val="af2"/>
      </w:pPr>
      <w:r>
        <w:rPr>
          <w:rFonts w:hint="eastAsia"/>
        </w:rPr>
        <w:t>滑翔飞行分=（60-│滑翔时间-60│）/60×100</w:t>
      </w:r>
      <w:r w:rsidR="009C08FF">
        <w:rPr>
          <w:rFonts w:hint="eastAsia"/>
        </w:rPr>
        <w:t>×权重</w:t>
      </w:r>
      <w:r>
        <w:rPr>
          <w:rFonts w:hint="eastAsia"/>
        </w:rPr>
        <w:t>。</w:t>
      </w:r>
    </w:p>
    <w:p w14:paraId="3969C52E" w14:textId="7968FE9D" w:rsidR="000675FB" w:rsidRDefault="000675FB" w:rsidP="00022C3A">
      <w:pPr>
        <w:pStyle w:val="affd"/>
        <w:spacing w:before="120" w:after="120"/>
      </w:pPr>
      <w:r>
        <w:rPr>
          <w:rFonts w:hint="eastAsia"/>
        </w:rPr>
        <w:t>着陆分（权重为50%）</w:t>
      </w:r>
      <w:r w:rsidR="00594084">
        <w:rPr>
          <w:rFonts w:hint="eastAsia"/>
        </w:rPr>
        <w:t>，</w:t>
      </w:r>
      <w:r>
        <w:rPr>
          <w:rFonts w:hint="eastAsia"/>
        </w:rPr>
        <w:t>满分为100分。</w:t>
      </w:r>
    </w:p>
    <w:p w14:paraId="29BE4416" w14:textId="6DB446A5" w:rsidR="000675FB" w:rsidRDefault="000675FB" w:rsidP="00022C3A">
      <w:pPr>
        <w:pStyle w:val="af2"/>
      </w:pPr>
      <w:r>
        <w:rPr>
          <w:rFonts w:hint="eastAsia"/>
        </w:rPr>
        <w:t>着陆分以模型着陆静止后机头到靶心的距离确定，距离精确到</w:t>
      </w:r>
      <w:r w:rsidR="00DE2F77">
        <w:rPr>
          <w:rFonts w:hint="eastAsia"/>
        </w:rPr>
        <w:t>cm</w:t>
      </w:r>
      <w:r>
        <w:rPr>
          <w:rFonts w:hint="eastAsia"/>
        </w:rPr>
        <w:t>。</w:t>
      </w:r>
    </w:p>
    <w:p w14:paraId="5019D24F" w14:textId="5AE500D5" w:rsidR="000675FB" w:rsidRDefault="000675FB" w:rsidP="00022C3A">
      <w:pPr>
        <w:pStyle w:val="af2"/>
      </w:pPr>
      <w:r>
        <w:rPr>
          <w:rFonts w:hint="eastAsia"/>
        </w:rPr>
        <w:t>距靶心3</w:t>
      </w:r>
      <w:r w:rsidR="00FF4482">
        <w:rPr>
          <w:rFonts w:hint="eastAsia"/>
        </w:rPr>
        <w:t>m</w:t>
      </w:r>
      <w:r>
        <w:rPr>
          <w:rFonts w:hint="eastAsia"/>
        </w:rPr>
        <w:t>内得100分、3.01</w:t>
      </w:r>
      <w:r w:rsidR="00C00A3D">
        <w:rPr>
          <w:rFonts w:hint="eastAsia"/>
        </w:rPr>
        <w:t>～</w:t>
      </w:r>
      <w:r>
        <w:rPr>
          <w:rFonts w:hint="eastAsia"/>
        </w:rPr>
        <w:t>5</w:t>
      </w:r>
      <w:r w:rsidR="00FF4482">
        <w:rPr>
          <w:rFonts w:hint="eastAsia"/>
        </w:rPr>
        <w:t>m</w:t>
      </w:r>
      <w:r>
        <w:rPr>
          <w:rFonts w:hint="eastAsia"/>
        </w:rPr>
        <w:t>得60分、5.01</w:t>
      </w:r>
      <w:r w:rsidR="00C00A3D">
        <w:rPr>
          <w:rFonts w:hint="eastAsia"/>
        </w:rPr>
        <w:t>～</w:t>
      </w:r>
      <w:r>
        <w:rPr>
          <w:rFonts w:hint="eastAsia"/>
        </w:rPr>
        <w:t>10</w:t>
      </w:r>
      <w:r w:rsidR="00FF4482">
        <w:rPr>
          <w:rFonts w:hint="eastAsia"/>
        </w:rPr>
        <w:t>m</w:t>
      </w:r>
      <w:r>
        <w:rPr>
          <w:rFonts w:hint="eastAsia"/>
        </w:rPr>
        <w:t>得40分、10.01</w:t>
      </w:r>
      <w:r w:rsidR="00C00A3D">
        <w:rPr>
          <w:rFonts w:hint="eastAsia"/>
        </w:rPr>
        <w:t>～</w:t>
      </w:r>
      <w:r>
        <w:rPr>
          <w:rFonts w:hint="eastAsia"/>
        </w:rPr>
        <w:t>15</w:t>
      </w:r>
      <w:r w:rsidR="00FF4482">
        <w:rPr>
          <w:rFonts w:hint="eastAsia"/>
        </w:rPr>
        <w:t>m</w:t>
      </w:r>
      <w:r>
        <w:rPr>
          <w:rFonts w:hint="eastAsia"/>
        </w:rPr>
        <w:t>得30分、15.01</w:t>
      </w:r>
      <w:r w:rsidR="00C00A3D">
        <w:rPr>
          <w:rFonts w:hint="eastAsia"/>
        </w:rPr>
        <w:t>～</w:t>
      </w:r>
      <w:r>
        <w:rPr>
          <w:rFonts w:hint="eastAsia"/>
        </w:rPr>
        <w:t>20</w:t>
      </w:r>
      <w:r w:rsidR="00FF4482">
        <w:rPr>
          <w:rFonts w:hint="eastAsia"/>
        </w:rPr>
        <w:t>m</w:t>
      </w:r>
      <w:r>
        <w:rPr>
          <w:rFonts w:hint="eastAsia"/>
        </w:rPr>
        <w:t>得20分、20.01</w:t>
      </w:r>
      <w:r w:rsidR="00C00A3D">
        <w:rPr>
          <w:rFonts w:hint="eastAsia"/>
        </w:rPr>
        <w:t>～</w:t>
      </w:r>
      <w:r>
        <w:rPr>
          <w:rFonts w:hint="eastAsia"/>
        </w:rPr>
        <w:t>25</w:t>
      </w:r>
      <w:r w:rsidR="00FF4482">
        <w:rPr>
          <w:rFonts w:hint="eastAsia"/>
        </w:rPr>
        <w:t>m</w:t>
      </w:r>
      <w:r>
        <w:rPr>
          <w:rFonts w:hint="eastAsia"/>
        </w:rPr>
        <w:t>得10分、25</w:t>
      </w:r>
      <w:r w:rsidR="00FF4482">
        <w:rPr>
          <w:rFonts w:hint="eastAsia"/>
        </w:rPr>
        <w:t>m</w:t>
      </w:r>
      <w:r>
        <w:rPr>
          <w:rFonts w:hint="eastAsia"/>
        </w:rPr>
        <w:t>外得0分。</w:t>
      </w:r>
    </w:p>
    <w:p w14:paraId="2CD44CDA" w14:textId="77777777" w:rsidR="00650FE5" w:rsidRDefault="00911040" w:rsidP="00911040">
      <w:pPr>
        <w:pStyle w:val="af2"/>
      </w:pPr>
      <w:r>
        <w:t>180</w:t>
      </w:r>
      <w:r>
        <w:rPr>
          <w:rFonts w:hint="eastAsia"/>
        </w:rPr>
        <w:t>s</w:t>
      </w:r>
      <w:r w:rsidR="000675FB">
        <w:rPr>
          <w:rFonts w:hint="eastAsia"/>
        </w:rPr>
        <w:t>内模型飞机</w:t>
      </w:r>
      <w:r>
        <w:rPr>
          <w:rFonts w:hint="eastAsia"/>
        </w:rPr>
        <w:t>未</w:t>
      </w:r>
      <w:r w:rsidR="000675FB">
        <w:rPr>
          <w:rFonts w:hint="eastAsia"/>
        </w:rPr>
        <w:t>着陆，着陆分为0分</w:t>
      </w:r>
      <w:r w:rsidR="00650FE5">
        <w:rPr>
          <w:rFonts w:hint="eastAsia"/>
        </w:rPr>
        <w:t>。</w:t>
      </w:r>
    </w:p>
    <w:p w14:paraId="3FB45F66" w14:textId="717D2A04" w:rsidR="009C08FF" w:rsidRPr="00DE0A34" w:rsidRDefault="009C08FF" w:rsidP="00022C3A">
      <w:pPr>
        <w:pStyle w:val="af2"/>
      </w:pPr>
      <w:r w:rsidRPr="00DE0A34">
        <w:rPr>
          <w:rFonts w:hint="eastAsia"/>
        </w:rPr>
        <w:t>着陆分=着陆得分×权重。</w:t>
      </w:r>
    </w:p>
    <w:p w14:paraId="620246EC" w14:textId="77777777" w:rsidR="00531417" w:rsidRPr="008B1EBA" w:rsidRDefault="00531417" w:rsidP="000950CE">
      <w:pPr>
        <w:pStyle w:val="afffffffffff2"/>
      </w:pPr>
      <w:r>
        <w:rPr>
          <w:rFonts w:hint="eastAsia"/>
        </w:rPr>
        <w:t>测试时间后3</w:t>
      </w:r>
      <w:r>
        <w:t>0</w:t>
      </w:r>
      <w:r>
        <w:rPr>
          <w:rFonts w:hint="eastAsia"/>
        </w:rPr>
        <w:t>s</w:t>
      </w:r>
      <w:r w:rsidRPr="008B1EBA">
        <w:rPr>
          <w:rFonts w:hint="eastAsia"/>
        </w:rPr>
        <w:t>内未着陆，总得分为0分。</w:t>
      </w:r>
    </w:p>
    <w:p w14:paraId="2A7ED9DF" w14:textId="1CFA7F3D" w:rsidR="00EC1D96" w:rsidRDefault="00EC1D96" w:rsidP="00EC1D96">
      <w:pPr>
        <w:pStyle w:val="affc"/>
        <w:spacing w:before="120" w:after="120"/>
      </w:pPr>
      <w:r>
        <w:rPr>
          <w:rFonts w:hint="eastAsia"/>
        </w:rPr>
        <w:t>场地要求</w:t>
      </w:r>
    </w:p>
    <w:p w14:paraId="2CCAAFF0" w14:textId="31E4168D" w:rsidR="000675FB" w:rsidRPr="000950CE" w:rsidRDefault="00A73410" w:rsidP="000950CE">
      <w:pPr>
        <w:pStyle w:val="afffffffffff2"/>
      </w:pPr>
      <w:r>
        <w:rPr>
          <w:rFonts w:hint="eastAsia"/>
        </w:rPr>
        <w:t>测试场地</w:t>
      </w:r>
      <w:r w:rsidR="000675FB" w:rsidRPr="000950CE">
        <w:rPr>
          <w:rFonts w:hint="eastAsia"/>
        </w:rPr>
        <w:t>为室外。</w:t>
      </w:r>
    </w:p>
    <w:p w14:paraId="76CC4DFF" w14:textId="0238CF13" w:rsidR="000675FB" w:rsidRPr="000950CE" w:rsidRDefault="000675FB" w:rsidP="000950CE">
      <w:pPr>
        <w:pStyle w:val="afffffffffff2"/>
      </w:pPr>
      <w:r w:rsidRPr="000950CE">
        <w:rPr>
          <w:rFonts w:hint="eastAsia"/>
        </w:rPr>
        <w:t>以起降场中心为圆心半径200</w:t>
      </w:r>
      <w:r w:rsidR="00FF4482" w:rsidRPr="000950CE">
        <w:rPr>
          <w:rFonts w:hint="eastAsia"/>
        </w:rPr>
        <w:t>m</w:t>
      </w:r>
      <w:r w:rsidRPr="000950CE">
        <w:rPr>
          <w:rFonts w:hint="eastAsia"/>
        </w:rPr>
        <w:t>，真高120</w:t>
      </w:r>
      <w:r w:rsidR="00FF4482" w:rsidRPr="000950CE">
        <w:rPr>
          <w:rFonts w:hint="eastAsia"/>
        </w:rPr>
        <w:t>m</w:t>
      </w:r>
      <w:r w:rsidRPr="000950CE">
        <w:rPr>
          <w:rFonts w:hint="eastAsia"/>
        </w:rPr>
        <w:t>的空域。</w:t>
      </w:r>
    </w:p>
    <w:p w14:paraId="16D9183D" w14:textId="0C323ADE" w:rsidR="000675FB" w:rsidRPr="000950CE" w:rsidRDefault="00A73410" w:rsidP="000950CE">
      <w:pPr>
        <w:pStyle w:val="afffffffffff2"/>
      </w:pPr>
      <w:r>
        <w:rPr>
          <w:rFonts w:hint="eastAsia"/>
        </w:rPr>
        <w:t>测试场地</w:t>
      </w:r>
      <w:r w:rsidR="000675FB" w:rsidRPr="000950CE">
        <w:rPr>
          <w:rFonts w:hint="eastAsia"/>
        </w:rPr>
        <w:t>周边空域开阔，200</w:t>
      </w:r>
      <w:r w:rsidR="00FF4482" w:rsidRPr="000950CE">
        <w:rPr>
          <w:rFonts w:hint="eastAsia"/>
        </w:rPr>
        <w:t>m</w:t>
      </w:r>
      <w:r w:rsidR="000675FB" w:rsidRPr="000950CE">
        <w:rPr>
          <w:rFonts w:hint="eastAsia"/>
        </w:rPr>
        <w:t>范围无高大建筑物、树木、路灯等，500</w:t>
      </w:r>
      <w:r w:rsidR="00FF4482" w:rsidRPr="000950CE">
        <w:rPr>
          <w:rFonts w:hint="eastAsia"/>
        </w:rPr>
        <w:t>m</w:t>
      </w:r>
      <w:r w:rsidR="000675FB" w:rsidRPr="000950CE">
        <w:rPr>
          <w:rFonts w:hint="eastAsia"/>
        </w:rPr>
        <w:t>内没有高压电线。</w:t>
      </w:r>
    </w:p>
    <w:p w14:paraId="0078200E" w14:textId="4C1788E4" w:rsidR="00EC1D96" w:rsidRDefault="00EC1D96" w:rsidP="00EC1D96">
      <w:pPr>
        <w:pStyle w:val="affc"/>
        <w:spacing w:before="120" w:after="120"/>
      </w:pPr>
      <w:r>
        <w:rPr>
          <w:rFonts w:hint="eastAsia"/>
        </w:rPr>
        <w:t>器材要求</w:t>
      </w:r>
    </w:p>
    <w:p w14:paraId="6C4B88F3" w14:textId="4453A646" w:rsidR="000675FB" w:rsidRPr="009C08FF" w:rsidRDefault="000675FB" w:rsidP="000950CE">
      <w:pPr>
        <w:pStyle w:val="afffffffffff2"/>
      </w:pPr>
      <w:r w:rsidRPr="009C08FF">
        <w:rPr>
          <w:rFonts w:hint="eastAsia"/>
        </w:rPr>
        <w:t>模型为电动遥控固定</w:t>
      </w:r>
      <w:proofErr w:type="gramStart"/>
      <w:r w:rsidRPr="009C08FF">
        <w:rPr>
          <w:rFonts w:hint="eastAsia"/>
        </w:rPr>
        <w:t>翼</w:t>
      </w:r>
      <w:proofErr w:type="gramEnd"/>
      <w:r w:rsidRPr="009C08FF">
        <w:rPr>
          <w:rFonts w:hint="eastAsia"/>
        </w:rPr>
        <w:t>模型飞机。</w:t>
      </w:r>
    </w:p>
    <w:p w14:paraId="28D1B7CF" w14:textId="4C8A4354" w:rsidR="000675FB" w:rsidRPr="009C08FF" w:rsidRDefault="000675FB" w:rsidP="000950CE">
      <w:pPr>
        <w:pStyle w:val="afffffffffff2"/>
      </w:pPr>
      <w:r w:rsidRPr="009C08FF">
        <w:rPr>
          <w:rFonts w:hint="eastAsia"/>
        </w:rPr>
        <w:t>模型翼展不大于150</w:t>
      </w:r>
      <w:r w:rsidR="00DE2F77" w:rsidRPr="009C08FF">
        <w:rPr>
          <w:rFonts w:hint="eastAsia"/>
        </w:rPr>
        <w:t>cm</w:t>
      </w:r>
      <w:r w:rsidRPr="009C08FF">
        <w:rPr>
          <w:rFonts w:hint="eastAsia"/>
        </w:rPr>
        <w:t>。</w:t>
      </w:r>
    </w:p>
    <w:p w14:paraId="3DEB64BA" w14:textId="22EDDA50" w:rsidR="000675FB" w:rsidRPr="009C08FF" w:rsidRDefault="000675FB" w:rsidP="000950CE">
      <w:pPr>
        <w:pStyle w:val="afffffffffff2"/>
      </w:pPr>
      <w:r w:rsidRPr="009C08FF">
        <w:rPr>
          <w:rFonts w:hint="eastAsia"/>
        </w:rPr>
        <w:t>动力电池为标称电压不大于11.1</w:t>
      </w:r>
      <w:r w:rsidR="005B2C1F" w:rsidRPr="009C08FF">
        <w:rPr>
          <w:rFonts w:hint="eastAsia"/>
        </w:rPr>
        <w:t>V</w:t>
      </w:r>
      <w:r w:rsidRPr="009C08FF">
        <w:rPr>
          <w:rFonts w:hint="eastAsia"/>
        </w:rPr>
        <w:t>（3S）的锂聚合物电池。</w:t>
      </w:r>
    </w:p>
    <w:p w14:paraId="47AD3911" w14:textId="465C170C" w:rsidR="00EC1D96" w:rsidRPr="00EC1D96" w:rsidRDefault="00EC1D96" w:rsidP="00EC1D96">
      <w:pPr>
        <w:pStyle w:val="affb"/>
        <w:spacing w:before="120" w:after="120"/>
      </w:pPr>
      <w:r>
        <w:rPr>
          <w:rFonts w:hint="eastAsia"/>
        </w:rPr>
        <w:t>测试内容：遥控固定</w:t>
      </w:r>
      <w:proofErr w:type="gramStart"/>
      <w:r>
        <w:rPr>
          <w:rFonts w:hint="eastAsia"/>
        </w:rPr>
        <w:t>翼</w:t>
      </w:r>
      <w:proofErr w:type="gramEnd"/>
      <w:r>
        <w:rPr>
          <w:rFonts w:hint="eastAsia"/>
        </w:rPr>
        <w:t>模型</w:t>
      </w:r>
      <w:r w:rsidR="000675FB">
        <w:rPr>
          <w:rFonts w:hint="eastAsia"/>
        </w:rPr>
        <w:t>飞机</w:t>
      </w:r>
      <w:r>
        <w:rPr>
          <w:rFonts w:hint="eastAsia"/>
        </w:rPr>
        <w:t>飞行（二）</w:t>
      </w:r>
    </w:p>
    <w:p w14:paraId="453CFAE7" w14:textId="016ECC1D" w:rsidR="0031328C" w:rsidRDefault="00302350" w:rsidP="0031328C">
      <w:pPr>
        <w:pStyle w:val="affc"/>
        <w:spacing w:before="120" w:after="120"/>
      </w:pPr>
      <w:r>
        <w:rPr>
          <w:rFonts w:hint="eastAsia"/>
        </w:rPr>
        <w:t>测试要求</w:t>
      </w:r>
    </w:p>
    <w:p w14:paraId="7444CBF5" w14:textId="0C755A32" w:rsidR="000675FB" w:rsidRPr="000950CE" w:rsidRDefault="000675FB" w:rsidP="000950CE">
      <w:pPr>
        <w:pStyle w:val="afffffffffff2"/>
      </w:pPr>
      <w:r w:rsidRPr="000950CE">
        <w:rPr>
          <w:rFonts w:hint="eastAsia"/>
        </w:rPr>
        <w:t>在规定时间和场地内操纵遥控模型飞机依次完成滑跑起飞、环形航线和穿越龙门、着陆4个规定的飞行任务。</w:t>
      </w:r>
    </w:p>
    <w:p w14:paraId="0E517BC1" w14:textId="2D747D99" w:rsidR="000675FB" w:rsidRPr="000950CE" w:rsidRDefault="000675FB" w:rsidP="000950CE">
      <w:pPr>
        <w:pStyle w:val="afffffffffff2"/>
      </w:pPr>
      <w:r w:rsidRPr="000950CE">
        <w:rPr>
          <w:rFonts w:hint="eastAsia"/>
        </w:rPr>
        <w:t>每次飞行时间3</w:t>
      </w:r>
      <w:r w:rsidR="00DE2F77" w:rsidRPr="000950CE">
        <w:rPr>
          <w:rFonts w:hint="eastAsia"/>
        </w:rPr>
        <w:t>min</w:t>
      </w:r>
      <w:r w:rsidRPr="000950CE">
        <w:rPr>
          <w:rFonts w:hint="eastAsia"/>
        </w:rPr>
        <w:t>。超过飞行时间的飞行动作不计分。</w:t>
      </w:r>
    </w:p>
    <w:p w14:paraId="6705576E" w14:textId="0BB7A394" w:rsidR="000675FB" w:rsidRPr="000950CE" w:rsidRDefault="000675FB" w:rsidP="000950CE">
      <w:pPr>
        <w:pStyle w:val="afffffffffff2"/>
      </w:pPr>
      <w:r w:rsidRPr="000950CE">
        <w:rPr>
          <w:rFonts w:hint="eastAsia"/>
        </w:rPr>
        <w:lastRenderedPageBreak/>
        <w:t>飞行需按照顺序做动作，未按照动作顺序飞行的，不予评分。</w:t>
      </w:r>
    </w:p>
    <w:p w14:paraId="52F7F944" w14:textId="45D8900D" w:rsidR="000675FB" w:rsidRPr="000950CE" w:rsidRDefault="000675FB" w:rsidP="000950CE">
      <w:pPr>
        <w:pStyle w:val="afffffffffff2"/>
      </w:pPr>
      <w:r w:rsidRPr="000950CE">
        <w:rPr>
          <w:rFonts w:hint="eastAsia"/>
        </w:rPr>
        <w:t>测试者全程在操纵区内完成测试飞行。</w:t>
      </w:r>
    </w:p>
    <w:p w14:paraId="4B16933E" w14:textId="6C0BE85A" w:rsidR="000675FB" w:rsidRPr="000950CE" w:rsidRDefault="000675FB" w:rsidP="000950CE">
      <w:pPr>
        <w:pStyle w:val="afffffffffff2"/>
      </w:pPr>
      <w:r w:rsidRPr="000950CE">
        <w:rPr>
          <w:rFonts w:hint="eastAsia"/>
        </w:rPr>
        <w:t>每名测试者有</w:t>
      </w:r>
      <w:r w:rsidR="00243B68">
        <w:rPr>
          <w:rFonts w:hint="eastAsia"/>
        </w:rPr>
        <w:t>2次</w:t>
      </w:r>
      <w:r w:rsidRPr="000950CE">
        <w:rPr>
          <w:rFonts w:hint="eastAsia"/>
        </w:rPr>
        <w:t>飞行机会，取高的一次飞行得分作为测试成绩。</w:t>
      </w:r>
    </w:p>
    <w:p w14:paraId="4F7246FC" w14:textId="3344436E" w:rsidR="0031328C" w:rsidRDefault="0031328C" w:rsidP="0031328C">
      <w:pPr>
        <w:pStyle w:val="affc"/>
        <w:spacing w:before="120" w:after="120"/>
      </w:pPr>
      <w:r>
        <w:rPr>
          <w:rFonts w:hint="eastAsia"/>
        </w:rPr>
        <w:t>评分规则</w:t>
      </w:r>
    </w:p>
    <w:p w14:paraId="5CDBAA40" w14:textId="1C5E6422" w:rsidR="0002578D" w:rsidRPr="0002578D" w:rsidRDefault="0002578D" w:rsidP="0002578D">
      <w:pPr>
        <w:pStyle w:val="affd"/>
        <w:spacing w:before="120" w:after="120"/>
      </w:pPr>
      <w:r>
        <w:rPr>
          <w:rFonts w:hint="eastAsia"/>
        </w:rPr>
        <w:t>总得分=飞行动作分。</w:t>
      </w:r>
      <w:r w:rsidRPr="00252999">
        <w:rPr>
          <w:rFonts w:hint="eastAsia"/>
        </w:rPr>
        <w:t>满分为1</w:t>
      </w:r>
      <w:r w:rsidRPr="00252999">
        <w:t>00</w:t>
      </w:r>
      <w:r w:rsidRPr="00252999">
        <w:rPr>
          <w:rFonts w:hint="eastAsia"/>
        </w:rPr>
        <w:t>分。</w:t>
      </w:r>
    </w:p>
    <w:p w14:paraId="7D3C0912" w14:textId="40BBF4D1" w:rsidR="00235DBF" w:rsidRPr="00235DBF" w:rsidRDefault="00235DBF" w:rsidP="00235DBF">
      <w:pPr>
        <w:pStyle w:val="affd"/>
        <w:spacing w:before="120" w:after="120"/>
      </w:pPr>
      <w:r w:rsidRPr="00235DBF">
        <w:rPr>
          <w:rFonts w:hint="eastAsia"/>
        </w:rPr>
        <w:t>滑跑起飞：满分为20分。</w:t>
      </w:r>
    </w:p>
    <w:p w14:paraId="0334E277" w14:textId="0029447E" w:rsidR="00235DBF" w:rsidRPr="00235DBF" w:rsidRDefault="00235DBF" w:rsidP="00235DBF">
      <w:pPr>
        <w:pStyle w:val="af2"/>
      </w:pPr>
      <w:r w:rsidRPr="00235DBF">
        <w:rPr>
          <w:rFonts w:hint="eastAsia"/>
        </w:rPr>
        <w:t>滑跑方向改变扣5分</w:t>
      </w:r>
      <w:r>
        <w:rPr>
          <w:rFonts w:hint="eastAsia"/>
        </w:rPr>
        <w:t>。</w:t>
      </w:r>
    </w:p>
    <w:p w14:paraId="1EE0AA80" w14:textId="2065C7BB" w:rsidR="00235DBF" w:rsidRPr="00235DBF" w:rsidRDefault="00235DBF" w:rsidP="00235DBF">
      <w:pPr>
        <w:pStyle w:val="af2"/>
      </w:pPr>
      <w:r w:rsidRPr="00235DBF">
        <w:rPr>
          <w:rFonts w:hint="eastAsia"/>
        </w:rPr>
        <w:t>起飞</w:t>
      </w:r>
      <w:proofErr w:type="gramStart"/>
      <w:r w:rsidRPr="00235DBF">
        <w:rPr>
          <w:rFonts w:hint="eastAsia"/>
        </w:rPr>
        <w:t>离陆不柔和</w:t>
      </w:r>
      <w:proofErr w:type="gramEnd"/>
      <w:r w:rsidRPr="00235DBF">
        <w:rPr>
          <w:rFonts w:hint="eastAsia"/>
        </w:rPr>
        <w:t>扣5分。</w:t>
      </w:r>
    </w:p>
    <w:p w14:paraId="2BF9BDFB" w14:textId="34775626" w:rsidR="00235DBF" w:rsidRPr="00235DBF" w:rsidRDefault="00235DBF" w:rsidP="00235DBF">
      <w:pPr>
        <w:pStyle w:val="affd"/>
        <w:spacing w:before="120" w:after="120"/>
      </w:pPr>
      <w:r w:rsidRPr="00235DBF">
        <w:rPr>
          <w:rFonts w:hint="eastAsia"/>
        </w:rPr>
        <w:t>环形航线：满分为30分。</w:t>
      </w:r>
    </w:p>
    <w:p w14:paraId="26FA099F" w14:textId="16F0A282" w:rsidR="00235DBF" w:rsidRPr="00235DBF" w:rsidRDefault="00235DBF" w:rsidP="00235DBF">
      <w:pPr>
        <w:pStyle w:val="af2"/>
      </w:pPr>
      <w:r w:rsidRPr="00235DBF">
        <w:rPr>
          <w:rFonts w:hint="eastAsia"/>
        </w:rPr>
        <w:t>模型需环绕场地内两根道旗杆完成3圈环形航线飞行，航线中间直线段要求飞行轨迹平直、柔和</w:t>
      </w:r>
      <w:r>
        <w:rPr>
          <w:rFonts w:hint="eastAsia"/>
        </w:rPr>
        <w:t>。</w:t>
      </w:r>
    </w:p>
    <w:p w14:paraId="614FDE85" w14:textId="614E6AFC" w:rsidR="00235DBF" w:rsidRPr="00235DBF" w:rsidRDefault="00235DBF" w:rsidP="00235DBF">
      <w:pPr>
        <w:pStyle w:val="af2"/>
      </w:pPr>
      <w:r w:rsidRPr="00235DBF">
        <w:rPr>
          <w:rFonts w:hint="eastAsia"/>
        </w:rPr>
        <w:t>高度起伏扣10分</w:t>
      </w:r>
      <w:r>
        <w:rPr>
          <w:rFonts w:hint="eastAsia"/>
        </w:rPr>
        <w:t>。</w:t>
      </w:r>
    </w:p>
    <w:p w14:paraId="50187247" w14:textId="1140ABC4" w:rsidR="00235DBF" w:rsidRPr="00235DBF" w:rsidRDefault="00235DBF" w:rsidP="00235DBF">
      <w:pPr>
        <w:pStyle w:val="af2"/>
      </w:pPr>
      <w:r w:rsidRPr="00235DBF">
        <w:rPr>
          <w:rFonts w:hint="eastAsia"/>
        </w:rPr>
        <w:t>航线轨迹偏移扣10分。</w:t>
      </w:r>
    </w:p>
    <w:p w14:paraId="54E4DF17" w14:textId="336E8A73" w:rsidR="00235DBF" w:rsidRPr="00235DBF" w:rsidRDefault="00235DBF" w:rsidP="00235DBF">
      <w:pPr>
        <w:pStyle w:val="affd"/>
        <w:spacing w:before="120" w:after="120"/>
      </w:pPr>
      <w:r w:rsidRPr="00235DBF">
        <w:rPr>
          <w:rFonts w:hint="eastAsia"/>
        </w:rPr>
        <w:t>穿越龙门：满分为20分。</w:t>
      </w:r>
    </w:p>
    <w:p w14:paraId="6B4F5244" w14:textId="02CD8D3F" w:rsidR="00235DBF" w:rsidRPr="00235DBF" w:rsidRDefault="00235DBF" w:rsidP="00235DBF">
      <w:pPr>
        <w:pStyle w:val="afffff1"/>
        <w:ind w:firstLine="420"/>
      </w:pPr>
      <w:r w:rsidRPr="00235DBF">
        <w:rPr>
          <w:rFonts w:hint="eastAsia"/>
        </w:rPr>
        <w:t>模型在3圈航线飞行中至少完成一次穿越龙门的任务，一次未完成计0分。</w:t>
      </w:r>
    </w:p>
    <w:p w14:paraId="5D13DD88" w14:textId="63306E1A" w:rsidR="00235DBF" w:rsidRPr="00235DBF" w:rsidRDefault="00235DBF" w:rsidP="00235DBF">
      <w:pPr>
        <w:pStyle w:val="affd"/>
        <w:spacing w:before="120" w:after="120"/>
      </w:pPr>
      <w:r w:rsidRPr="00235DBF">
        <w:rPr>
          <w:rFonts w:hint="eastAsia"/>
        </w:rPr>
        <w:t>着陆：满分为30分。</w:t>
      </w:r>
    </w:p>
    <w:p w14:paraId="5E269AB9" w14:textId="5D8BD3B5" w:rsidR="00235DBF" w:rsidRPr="00235DBF" w:rsidRDefault="00235DBF" w:rsidP="00235DBF">
      <w:pPr>
        <w:pStyle w:val="af2"/>
      </w:pPr>
      <w:r w:rsidRPr="00235DBF">
        <w:rPr>
          <w:rFonts w:hint="eastAsia"/>
        </w:rPr>
        <w:t>滑降轨迹平缓，着落在起降区内，着落</w:t>
      </w:r>
      <w:proofErr w:type="gramStart"/>
      <w:r w:rsidRPr="00235DBF">
        <w:rPr>
          <w:rFonts w:hint="eastAsia"/>
        </w:rPr>
        <w:t>不</w:t>
      </w:r>
      <w:proofErr w:type="gramEnd"/>
      <w:r w:rsidRPr="00235DBF">
        <w:rPr>
          <w:rFonts w:hint="eastAsia"/>
        </w:rPr>
        <w:t>弹跳、</w:t>
      </w:r>
      <w:proofErr w:type="gramStart"/>
      <w:r w:rsidRPr="00235DBF">
        <w:rPr>
          <w:rFonts w:hint="eastAsia"/>
        </w:rPr>
        <w:t>不</w:t>
      </w:r>
      <w:proofErr w:type="gramEnd"/>
      <w:r w:rsidRPr="00235DBF">
        <w:rPr>
          <w:rFonts w:hint="eastAsia"/>
        </w:rPr>
        <w:t>倾覆</w:t>
      </w:r>
      <w:r>
        <w:rPr>
          <w:rFonts w:hint="eastAsia"/>
        </w:rPr>
        <w:t>。</w:t>
      </w:r>
    </w:p>
    <w:p w14:paraId="0A0A8FC4" w14:textId="7553457A" w:rsidR="00235DBF" w:rsidRPr="00235DBF" w:rsidRDefault="00235DBF" w:rsidP="00235DBF">
      <w:pPr>
        <w:pStyle w:val="af2"/>
      </w:pPr>
      <w:r w:rsidRPr="00235DBF">
        <w:rPr>
          <w:rFonts w:hint="eastAsia"/>
        </w:rPr>
        <w:t>滑降轨迹不平缓扣5分</w:t>
      </w:r>
      <w:r>
        <w:rPr>
          <w:rFonts w:hint="eastAsia"/>
        </w:rPr>
        <w:t>。</w:t>
      </w:r>
    </w:p>
    <w:p w14:paraId="5239FC89" w14:textId="58318CFD" w:rsidR="00235DBF" w:rsidRPr="00235DBF" w:rsidRDefault="00235DBF" w:rsidP="00235DBF">
      <w:pPr>
        <w:pStyle w:val="af2"/>
      </w:pPr>
      <w:r w:rsidRPr="00235DBF">
        <w:rPr>
          <w:rFonts w:hint="eastAsia"/>
        </w:rPr>
        <w:t>着陆超出起降区范围扣5分</w:t>
      </w:r>
      <w:r>
        <w:rPr>
          <w:rFonts w:hint="eastAsia"/>
        </w:rPr>
        <w:t>。</w:t>
      </w:r>
    </w:p>
    <w:p w14:paraId="159A05AA" w14:textId="7A727780" w:rsidR="00235DBF" w:rsidRPr="00235DBF" w:rsidRDefault="00235DBF" w:rsidP="00235DBF">
      <w:pPr>
        <w:pStyle w:val="af2"/>
      </w:pPr>
      <w:r w:rsidRPr="00235DBF">
        <w:rPr>
          <w:rFonts w:hint="eastAsia"/>
        </w:rPr>
        <w:t>着陆弹跳扣3分</w:t>
      </w:r>
      <w:r>
        <w:rPr>
          <w:rFonts w:hint="eastAsia"/>
        </w:rPr>
        <w:t>。</w:t>
      </w:r>
    </w:p>
    <w:p w14:paraId="50D801D4" w14:textId="2C4C9A81" w:rsidR="00235DBF" w:rsidRPr="00235DBF" w:rsidRDefault="00235DBF" w:rsidP="00235DBF">
      <w:pPr>
        <w:pStyle w:val="af2"/>
      </w:pPr>
      <w:r w:rsidRPr="00235DBF">
        <w:rPr>
          <w:rFonts w:hint="eastAsia"/>
        </w:rPr>
        <w:t>倾覆扣10分。</w:t>
      </w:r>
    </w:p>
    <w:p w14:paraId="09CB0F44" w14:textId="39A21E17" w:rsidR="00235DBF" w:rsidRPr="00235DBF" w:rsidRDefault="00235DBF" w:rsidP="00235DBF">
      <w:pPr>
        <w:pStyle w:val="afff8"/>
      </w:pPr>
      <w:r w:rsidRPr="00235DBF">
        <w:rPr>
          <w:rFonts w:hint="eastAsia"/>
        </w:rPr>
        <w:t>以上扣分标准为各项指标的最高扣分值。</w:t>
      </w:r>
    </w:p>
    <w:p w14:paraId="5362565B" w14:textId="0FF631A2" w:rsidR="003041BF" w:rsidRDefault="00235DBF" w:rsidP="005B6759">
      <w:pPr>
        <w:pStyle w:val="afffffffffff2"/>
      </w:pPr>
      <w:r w:rsidRPr="000950CE">
        <w:rPr>
          <w:rFonts w:hint="eastAsia"/>
        </w:rPr>
        <w:t>飞行全程有飞越安全线的情况，测试不合格。</w:t>
      </w:r>
    </w:p>
    <w:p w14:paraId="6E1A0DEE" w14:textId="2520DAA2" w:rsidR="0031328C" w:rsidRDefault="0031328C" w:rsidP="0031328C">
      <w:pPr>
        <w:pStyle w:val="affc"/>
        <w:spacing w:before="120" w:after="120"/>
      </w:pPr>
      <w:r>
        <w:rPr>
          <w:rFonts w:hint="eastAsia"/>
        </w:rPr>
        <w:t>场地要求</w:t>
      </w:r>
    </w:p>
    <w:p w14:paraId="5784E27D" w14:textId="14BD2312" w:rsidR="00F6677E" w:rsidRPr="000950CE" w:rsidRDefault="00A73410" w:rsidP="000950CE">
      <w:pPr>
        <w:pStyle w:val="afffffffffff2"/>
      </w:pPr>
      <w:r>
        <w:rPr>
          <w:rFonts w:hint="eastAsia"/>
        </w:rPr>
        <w:t>测试场地</w:t>
      </w:r>
      <w:r w:rsidR="00F6677E" w:rsidRPr="000950CE">
        <w:rPr>
          <w:rFonts w:hint="eastAsia"/>
        </w:rPr>
        <w:t>为室内场地。</w:t>
      </w:r>
    </w:p>
    <w:p w14:paraId="1FF1B76B" w14:textId="6902A583" w:rsidR="00F6677E" w:rsidRPr="000950CE" w:rsidRDefault="00F6677E" w:rsidP="000950CE">
      <w:pPr>
        <w:pStyle w:val="afffffffffff2"/>
      </w:pPr>
      <w:r w:rsidRPr="000950CE">
        <w:rPr>
          <w:rFonts w:hint="eastAsia"/>
        </w:rPr>
        <w:t>环形航线左右两段各有一根高5</w:t>
      </w:r>
      <w:r w:rsidR="00FF4482" w:rsidRPr="000950CE">
        <w:rPr>
          <w:rFonts w:hint="eastAsia"/>
        </w:rPr>
        <w:t>m</w:t>
      </w:r>
      <w:r w:rsidRPr="000950CE">
        <w:rPr>
          <w:rFonts w:hint="eastAsia"/>
        </w:rPr>
        <w:t>的道旗杆，旗杆间距离为20</w:t>
      </w:r>
      <w:r w:rsidR="00FF4482" w:rsidRPr="000950CE">
        <w:rPr>
          <w:rFonts w:hint="eastAsia"/>
        </w:rPr>
        <w:t>m</w:t>
      </w:r>
      <w:r w:rsidRPr="000950CE">
        <w:rPr>
          <w:rFonts w:hint="eastAsia"/>
        </w:rPr>
        <w:t>。</w:t>
      </w:r>
    </w:p>
    <w:p w14:paraId="17164DD4" w14:textId="475AEB1E" w:rsidR="00F6677E" w:rsidRPr="000950CE" w:rsidRDefault="00F6677E" w:rsidP="000950CE">
      <w:pPr>
        <w:pStyle w:val="afffffffffff2"/>
      </w:pPr>
      <w:r w:rsidRPr="000950CE">
        <w:rPr>
          <w:rFonts w:hint="eastAsia"/>
        </w:rPr>
        <w:t>龙门高4</w:t>
      </w:r>
      <w:r w:rsidR="00FF4482" w:rsidRPr="000950CE">
        <w:rPr>
          <w:rFonts w:hint="eastAsia"/>
        </w:rPr>
        <w:t>m</w:t>
      </w:r>
      <w:r w:rsidRPr="000950CE">
        <w:rPr>
          <w:rFonts w:hint="eastAsia"/>
        </w:rPr>
        <w:t>、宽6</w:t>
      </w:r>
      <w:r w:rsidR="00FF4482" w:rsidRPr="000950CE">
        <w:rPr>
          <w:rFonts w:hint="eastAsia"/>
        </w:rPr>
        <w:t>m</w:t>
      </w:r>
      <w:r w:rsidRPr="000950CE">
        <w:rPr>
          <w:rFonts w:hint="eastAsia"/>
        </w:rPr>
        <w:t>，位于远端航线中点，龙门平面垂直于航线。</w:t>
      </w:r>
    </w:p>
    <w:p w14:paraId="38915974" w14:textId="488077AF" w:rsidR="00F6677E" w:rsidRDefault="00F6677E" w:rsidP="000950CE">
      <w:pPr>
        <w:pStyle w:val="afffffffffff2"/>
      </w:pPr>
      <w:r w:rsidRPr="000950CE">
        <w:rPr>
          <w:rFonts w:hint="eastAsia"/>
        </w:rPr>
        <w:t>测试场地操纵区、起降区、飞行区等尺寸见图</w:t>
      </w:r>
      <w:r w:rsidR="00E023EC">
        <w:rPr>
          <w:rFonts w:hint="eastAsia"/>
        </w:rPr>
        <w:t>G</w:t>
      </w:r>
      <w:r w:rsidR="00E023EC">
        <w:t>.6</w:t>
      </w:r>
      <w:r w:rsidRPr="000950CE">
        <w:rPr>
          <w:rFonts w:hint="eastAsia"/>
        </w:rPr>
        <w:t>。</w:t>
      </w:r>
    </w:p>
    <w:p w14:paraId="037C4739" w14:textId="6B626ABC" w:rsidR="005B6759" w:rsidRDefault="005B6759" w:rsidP="005B6759">
      <w:pPr>
        <w:pStyle w:val="affc"/>
        <w:numPr>
          <w:ilvl w:val="0"/>
          <w:numId w:val="0"/>
        </w:numPr>
        <w:spacing w:before="120" w:after="120"/>
        <w:jc w:val="center"/>
      </w:pPr>
      <w:r>
        <w:rPr>
          <w:noProof/>
        </w:rPr>
        <w:drawing>
          <wp:inline distT="0" distB="0" distL="0" distR="0" wp14:anchorId="5B06C6B5" wp14:editId="3D758803">
            <wp:extent cx="3105946" cy="2308671"/>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7552" cy="2324731"/>
                    </a:xfrm>
                    <a:prstGeom prst="rect">
                      <a:avLst/>
                    </a:prstGeom>
                    <a:noFill/>
                    <a:ln>
                      <a:noFill/>
                    </a:ln>
                  </pic:spPr>
                </pic:pic>
              </a:graphicData>
            </a:graphic>
          </wp:inline>
        </w:drawing>
      </w:r>
    </w:p>
    <w:p w14:paraId="22A414FA" w14:textId="6714AB8B" w:rsidR="005B6759" w:rsidRPr="005B6759" w:rsidRDefault="005B6759" w:rsidP="005B6759">
      <w:pPr>
        <w:pStyle w:val="af9"/>
        <w:spacing w:before="120" w:after="120"/>
      </w:pPr>
      <w:r>
        <w:rPr>
          <w:rFonts w:hint="eastAsia"/>
        </w:rPr>
        <w:t>遥控固定</w:t>
      </w:r>
      <w:proofErr w:type="gramStart"/>
      <w:r>
        <w:rPr>
          <w:rFonts w:hint="eastAsia"/>
        </w:rPr>
        <w:t>翼</w:t>
      </w:r>
      <w:proofErr w:type="gramEnd"/>
      <w:r>
        <w:rPr>
          <w:rFonts w:hint="eastAsia"/>
        </w:rPr>
        <w:t>模型飞机飞行（二）测试场地示意图</w:t>
      </w:r>
    </w:p>
    <w:p w14:paraId="7895623D" w14:textId="01503160" w:rsidR="0031328C" w:rsidRDefault="0031328C" w:rsidP="0031328C">
      <w:pPr>
        <w:pStyle w:val="affc"/>
        <w:spacing w:before="120" w:after="120"/>
      </w:pPr>
      <w:r>
        <w:rPr>
          <w:rFonts w:hint="eastAsia"/>
        </w:rPr>
        <w:lastRenderedPageBreak/>
        <w:t>器材要求</w:t>
      </w:r>
    </w:p>
    <w:p w14:paraId="17878AFA" w14:textId="7B9A6EF1" w:rsidR="00F6677E" w:rsidRPr="000950CE" w:rsidRDefault="00F6677E" w:rsidP="000950CE">
      <w:pPr>
        <w:pStyle w:val="afffffffffff2"/>
      </w:pPr>
      <w:r w:rsidRPr="000950CE">
        <w:rPr>
          <w:rFonts w:hint="eastAsia"/>
        </w:rPr>
        <w:t>模型飞机主体材质为泡沫。</w:t>
      </w:r>
    </w:p>
    <w:p w14:paraId="45EB5E34" w14:textId="637FD4A2" w:rsidR="00F6677E" w:rsidRPr="000950CE" w:rsidRDefault="00F6677E" w:rsidP="000950CE">
      <w:pPr>
        <w:pStyle w:val="afffffffffff2"/>
      </w:pPr>
      <w:r w:rsidRPr="000950CE">
        <w:rPr>
          <w:rFonts w:hint="eastAsia"/>
        </w:rPr>
        <w:t>翼展不小于40</w:t>
      </w:r>
      <w:r w:rsidR="00DE2F77" w:rsidRPr="000950CE">
        <w:rPr>
          <w:rFonts w:hint="eastAsia"/>
        </w:rPr>
        <w:t>cm</w:t>
      </w:r>
      <w:r w:rsidRPr="000950CE">
        <w:rPr>
          <w:rFonts w:hint="eastAsia"/>
        </w:rPr>
        <w:t>、不大于60</w:t>
      </w:r>
      <w:r w:rsidR="00DE2F77" w:rsidRPr="000950CE">
        <w:rPr>
          <w:rFonts w:hint="eastAsia"/>
        </w:rPr>
        <w:t>cm</w:t>
      </w:r>
      <w:r w:rsidRPr="000950CE">
        <w:rPr>
          <w:rFonts w:hint="eastAsia"/>
        </w:rPr>
        <w:t>。</w:t>
      </w:r>
    </w:p>
    <w:p w14:paraId="7189D25F" w14:textId="6F1FCC32" w:rsidR="00F6677E" w:rsidRPr="000950CE" w:rsidRDefault="00F6677E" w:rsidP="000950CE">
      <w:pPr>
        <w:pStyle w:val="afffffffffff2"/>
      </w:pPr>
      <w:r w:rsidRPr="000950CE">
        <w:rPr>
          <w:rFonts w:hint="eastAsia"/>
        </w:rPr>
        <w:t>使用电动机作为动力。</w:t>
      </w:r>
    </w:p>
    <w:p w14:paraId="7C82DDA7" w14:textId="72F2D947" w:rsidR="00F6677E" w:rsidRPr="000950CE" w:rsidRDefault="00F6677E" w:rsidP="000950CE">
      <w:pPr>
        <w:pStyle w:val="afffffffffff2"/>
      </w:pPr>
      <w:r w:rsidRPr="000950CE">
        <w:rPr>
          <w:rFonts w:hint="eastAsia"/>
        </w:rPr>
        <w:t>动力电池标称电压不大于3.7</w:t>
      </w:r>
      <w:r w:rsidR="005B2C1F" w:rsidRPr="000950CE">
        <w:rPr>
          <w:rFonts w:hint="eastAsia"/>
        </w:rPr>
        <w:t>V</w:t>
      </w:r>
      <w:r w:rsidRPr="000950CE">
        <w:rPr>
          <w:rFonts w:hint="eastAsia"/>
        </w:rPr>
        <w:t>（1S）的锂聚合物电池。</w:t>
      </w:r>
    </w:p>
    <w:p w14:paraId="308AD611" w14:textId="0F1359D9" w:rsidR="00EC1D96" w:rsidRDefault="00EC1D96" w:rsidP="00EC1D96">
      <w:pPr>
        <w:pStyle w:val="affa"/>
        <w:spacing w:before="120" w:after="120"/>
      </w:pPr>
      <w:bookmarkStart w:id="97" w:name="_Toc114149363"/>
      <w:r>
        <w:rPr>
          <w:rFonts w:hint="eastAsia"/>
        </w:rPr>
        <w:t>运动无人机</w:t>
      </w:r>
      <w:bookmarkEnd w:id="97"/>
    </w:p>
    <w:p w14:paraId="746A9699" w14:textId="6FEF27AD" w:rsidR="00EC1D96" w:rsidRDefault="00EC1D96" w:rsidP="00EC1D96">
      <w:pPr>
        <w:pStyle w:val="affb"/>
        <w:spacing w:before="120" w:after="120"/>
      </w:pPr>
      <w:r>
        <w:rPr>
          <w:rFonts w:hint="eastAsia"/>
        </w:rPr>
        <w:t>测试内容：遥控多旋翼无人机目视飞行（二）</w:t>
      </w:r>
    </w:p>
    <w:p w14:paraId="106AB255" w14:textId="25811384" w:rsidR="00EC1D96" w:rsidRDefault="00302350" w:rsidP="00EC1D96">
      <w:pPr>
        <w:pStyle w:val="affc"/>
        <w:spacing w:before="120" w:after="120"/>
      </w:pPr>
      <w:r>
        <w:rPr>
          <w:rFonts w:hint="eastAsia"/>
        </w:rPr>
        <w:t>测试要求</w:t>
      </w:r>
    </w:p>
    <w:p w14:paraId="56992EA5" w14:textId="47334D69" w:rsidR="00F6677E" w:rsidRPr="000950CE" w:rsidRDefault="00F6677E" w:rsidP="000950CE">
      <w:pPr>
        <w:pStyle w:val="afffffffffff2"/>
      </w:pPr>
      <w:r w:rsidRPr="000950CE">
        <w:rPr>
          <w:rFonts w:hint="eastAsia"/>
        </w:rPr>
        <w:t>按照正确程序、使用无线电遥控设备操纵手动模式无人机完成起飞、环形航线、</w:t>
      </w:r>
      <w:r w:rsidR="005D27FC">
        <w:rPr>
          <w:rFonts w:hint="eastAsia"/>
        </w:rPr>
        <w:t>着陆</w:t>
      </w:r>
      <w:r w:rsidRPr="000950CE">
        <w:rPr>
          <w:rFonts w:hint="eastAsia"/>
        </w:rPr>
        <w:t>等3个规定动作的飞行</w:t>
      </w:r>
      <w:r w:rsidR="005F353E" w:rsidRPr="000950CE">
        <w:rPr>
          <w:rFonts w:hint="eastAsia"/>
        </w:rPr>
        <w:t>。</w:t>
      </w:r>
    </w:p>
    <w:p w14:paraId="4D9F5A0A" w14:textId="3BF3037A" w:rsidR="00F6677E" w:rsidRPr="000950CE" w:rsidRDefault="00F6677E" w:rsidP="000950CE">
      <w:pPr>
        <w:pStyle w:val="afffffffffff2"/>
      </w:pPr>
      <w:r w:rsidRPr="000950CE">
        <w:rPr>
          <w:rFonts w:hint="eastAsia"/>
        </w:rPr>
        <w:t>每次飞行时间60</w:t>
      </w:r>
      <w:r w:rsidR="00EC6B25" w:rsidRPr="000950CE">
        <w:rPr>
          <w:rFonts w:hint="eastAsia"/>
        </w:rPr>
        <w:t>s</w:t>
      </w:r>
      <w:r w:rsidRPr="000950CE">
        <w:rPr>
          <w:rFonts w:hint="eastAsia"/>
        </w:rPr>
        <w:t>，超过飞行时间的飞行动作不计分</w:t>
      </w:r>
      <w:r w:rsidR="005F353E" w:rsidRPr="000950CE">
        <w:rPr>
          <w:rFonts w:hint="eastAsia"/>
        </w:rPr>
        <w:t>。</w:t>
      </w:r>
    </w:p>
    <w:p w14:paraId="754E1343" w14:textId="64FE8D4D" w:rsidR="00F6677E" w:rsidRPr="000950CE" w:rsidRDefault="00F6677E" w:rsidP="000950CE">
      <w:pPr>
        <w:pStyle w:val="afffffffffff2"/>
      </w:pPr>
      <w:r w:rsidRPr="000950CE">
        <w:rPr>
          <w:rFonts w:hint="eastAsia"/>
        </w:rPr>
        <w:t>飞行须按照顺序做动作，未按照动作顺序飞行的，不予评分</w:t>
      </w:r>
      <w:r w:rsidR="005F353E" w:rsidRPr="000950CE">
        <w:rPr>
          <w:rFonts w:hint="eastAsia"/>
        </w:rPr>
        <w:t>。</w:t>
      </w:r>
    </w:p>
    <w:p w14:paraId="4F45E52E" w14:textId="296D6EA7" w:rsidR="00F6677E" w:rsidRPr="000950CE" w:rsidRDefault="00F6677E" w:rsidP="000950CE">
      <w:pPr>
        <w:pStyle w:val="afffffffffff2"/>
      </w:pPr>
      <w:r w:rsidRPr="000950CE">
        <w:rPr>
          <w:rFonts w:hint="eastAsia"/>
        </w:rPr>
        <w:t>测试者可以跟随</w:t>
      </w:r>
      <w:r w:rsidR="00764B0C">
        <w:rPr>
          <w:rFonts w:hint="eastAsia"/>
        </w:rPr>
        <w:t>无人机移动</w:t>
      </w:r>
      <w:r w:rsidR="005F353E" w:rsidRPr="000950CE">
        <w:rPr>
          <w:rFonts w:hint="eastAsia"/>
        </w:rPr>
        <w:t>。</w:t>
      </w:r>
    </w:p>
    <w:p w14:paraId="66E2E3BD" w14:textId="5240D5A3" w:rsidR="00F6677E" w:rsidRPr="000950CE" w:rsidRDefault="00764B0C" w:rsidP="000950CE">
      <w:pPr>
        <w:pStyle w:val="afffffffffff2"/>
      </w:pPr>
      <w:r w:rsidRPr="000950CE">
        <w:rPr>
          <w:rFonts w:hint="eastAsia"/>
        </w:rPr>
        <w:t>每名测试者有</w:t>
      </w:r>
      <w:r>
        <w:rPr>
          <w:rFonts w:hint="eastAsia"/>
        </w:rPr>
        <w:t>2</w:t>
      </w:r>
      <w:r w:rsidRPr="000950CE">
        <w:rPr>
          <w:rFonts w:hint="eastAsia"/>
        </w:rPr>
        <w:t>次完成机会，取单次最高得分作为测试成绩</w:t>
      </w:r>
      <w:r>
        <w:rPr>
          <w:rFonts w:hint="eastAsia"/>
        </w:rPr>
        <w:t>。</w:t>
      </w:r>
    </w:p>
    <w:p w14:paraId="68481B2D" w14:textId="705D1C82" w:rsidR="00EC1D96" w:rsidRDefault="00EC1D96" w:rsidP="00EC1D96">
      <w:pPr>
        <w:pStyle w:val="affc"/>
        <w:spacing w:before="120" w:after="120"/>
      </w:pPr>
      <w:r>
        <w:rPr>
          <w:rFonts w:hint="eastAsia"/>
        </w:rPr>
        <w:t>评分规则</w:t>
      </w:r>
    </w:p>
    <w:p w14:paraId="3F1B92F9" w14:textId="1880085D" w:rsidR="00C36383" w:rsidRPr="00C36383" w:rsidRDefault="00C36383" w:rsidP="00C36383">
      <w:pPr>
        <w:pStyle w:val="affd"/>
        <w:spacing w:before="120" w:after="120"/>
      </w:pPr>
      <w:r w:rsidRPr="00C36383">
        <w:rPr>
          <w:rFonts w:hint="eastAsia"/>
        </w:rPr>
        <w:t>总得分=起飞分+环形航线分+降落分。</w:t>
      </w:r>
    </w:p>
    <w:p w14:paraId="4FB54291" w14:textId="6E1FFC30" w:rsidR="00F6677E" w:rsidRDefault="00F6677E" w:rsidP="00C36383">
      <w:pPr>
        <w:pStyle w:val="affd"/>
        <w:spacing w:before="120" w:after="120"/>
      </w:pPr>
      <w:r>
        <w:rPr>
          <w:rFonts w:hint="eastAsia"/>
        </w:rPr>
        <w:t>起飞（</w:t>
      </w:r>
      <w:r w:rsidR="00736F94">
        <w:t>1</w:t>
      </w:r>
      <w:r>
        <w:rPr>
          <w:rFonts w:hint="eastAsia"/>
        </w:rPr>
        <w:t>0分）</w:t>
      </w:r>
    </w:p>
    <w:p w14:paraId="77C79E06" w14:textId="4F901990" w:rsidR="00F6677E" w:rsidRDefault="00F6677E" w:rsidP="00920155">
      <w:pPr>
        <w:pStyle w:val="af2"/>
      </w:pPr>
      <w:r>
        <w:rPr>
          <w:rFonts w:hint="eastAsia"/>
        </w:rPr>
        <w:t>从起飞区中心起飞，平稳垂直上升至1.5</w:t>
      </w:r>
      <w:r w:rsidR="00FF4482">
        <w:rPr>
          <w:rFonts w:hint="eastAsia"/>
        </w:rPr>
        <w:t>m</w:t>
      </w:r>
      <w:r>
        <w:rPr>
          <w:rFonts w:hint="eastAsia"/>
        </w:rPr>
        <w:t>高度。垂直上升过程中，航线偏移较大扣4分，上下反复扣3分，停顿扣3分。</w:t>
      </w:r>
    </w:p>
    <w:p w14:paraId="38581418" w14:textId="3B167FAE" w:rsidR="00920155" w:rsidRDefault="00F6677E" w:rsidP="00920155">
      <w:pPr>
        <w:pStyle w:val="affd"/>
        <w:spacing w:before="120" w:after="120"/>
      </w:pPr>
      <w:r>
        <w:rPr>
          <w:rFonts w:hint="eastAsia"/>
        </w:rPr>
        <w:t>环形航线（</w:t>
      </w:r>
      <w:r w:rsidR="005D27FC">
        <w:t>8</w:t>
      </w:r>
      <w:r>
        <w:rPr>
          <w:rFonts w:hint="eastAsia"/>
        </w:rPr>
        <w:t>0分）</w:t>
      </w:r>
    </w:p>
    <w:p w14:paraId="309EFF87" w14:textId="77777777" w:rsidR="00764B0C" w:rsidRDefault="005D27FC" w:rsidP="002A250D">
      <w:pPr>
        <w:pStyle w:val="af2"/>
      </w:pPr>
      <w:r>
        <w:rPr>
          <w:rFonts w:hint="eastAsia"/>
        </w:rPr>
        <w:t>起飞后</w:t>
      </w:r>
      <w:r w:rsidRPr="005D27FC">
        <w:rPr>
          <w:rFonts w:hint="eastAsia"/>
        </w:rPr>
        <w:t>保持稳定悬停至少3s。悬停高度有变化扣5分，水平有位移扣5分，悬停时间不足3s扣5分。</w:t>
      </w:r>
    </w:p>
    <w:p w14:paraId="716B53BC" w14:textId="6B90E49B" w:rsidR="00F6677E" w:rsidRDefault="00F6677E" w:rsidP="002A250D">
      <w:pPr>
        <w:pStyle w:val="af2"/>
      </w:pPr>
      <w:r>
        <w:rPr>
          <w:rFonts w:hint="eastAsia"/>
        </w:rPr>
        <w:t>无人机须环绕场地内中间两根</w:t>
      </w:r>
      <w:r w:rsidR="005D27FC">
        <w:rPr>
          <w:rFonts w:hint="eastAsia"/>
        </w:rPr>
        <w:t>标志杆</w:t>
      </w:r>
      <w:r>
        <w:rPr>
          <w:rFonts w:hint="eastAsia"/>
        </w:rPr>
        <w:t>做1圈环形航线飞行</w:t>
      </w:r>
      <w:r w:rsidR="005F353E">
        <w:rPr>
          <w:rFonts w:hint="eastAsia"/>
        </w:rPr>
        <w:t>。</w:t>
      </w:r>
    </w:p>
    <w:p w14:paraId="3D783F0B" w14:textId="4A733504" w:rsidR="00F6677E" w:rsidRDefault="00F6677E" w:rsidP="002A250D">
      <w:pPr>
        <w:pStyle w:val="af2"/>
      </w:pPr>
      <w:r>
        <w:rPr>
          <w:rFonts w:hint="eastAsia"/>
        </w:rPr>
        <w:t>航线中间直线段要求飞行轨迹平直、柔和，高度起伏或明显停顿扣10分</w:t>
      </w:r>
      <w:r w:rsidR="005F353E">
        <w:rPr>
          <w:rFonts w:hint="eastAsia"/>
        </w:rPr>
        <w:t>。</w:t>
      </w:r>
    </w:p>
    <w:p w14:paraId="49176AA1" w14:textId="4F5C4B08" w:rsidR="00F6677E" w:rsidRDefault="00F6677E" w:rsidP="002A250D">
      <w:pPr>
        <w:pStyle w:val="af2"/>
      </w:pPr>
      <w:r>
        <w:rPr>
          <w:rFonts w:hint="eastAsia"/>
        </w:rPr>
        <w:t>航线U型转弯段要求围着中间</w:t>
      </w:r>
      <w:r w:rsidR="00E53254">
        <w:rPr>
          <w:rFonts w:hint="eastAsia"/>
        </w:rPr>
        <w:t>标志杆</w:t>
      </w:r>
      <w:r>
        <w:rPr>
          <w:rFonts w:hint="eastAsia"/>
        </w:rPr>
        <w:t>做半圆飞行，出现高度起伏明显、半圆轨迹不明显、飞出</w:t>
      </w:r>
      <w:r w:rsidR="00E53254">
        <w:rPr>
          <w:rFonts w:hint="eastAsia"/>
        </w:rPr>
        <w:t>标志杆</w:t>
      </w:r>
      <w:r>
        <w:rPr>
          <w:rFonts w:hint="eastAsia"/>
        </w:rPr>
        <w:t>范围、撞到</w:t>
      </w:r>
      <w:r w:rsidR="00E53254">
        <w:rPr>
          <w:rFonts w:hint="eastAsia"/>
        </w:rPr>
        <w:t>标志杆</w:t>
      </w:r>
      <w:r>
        <w:rPr>
          <w:rFonts w:hint="eastAsia"/>
        </w:rPr>
        <w:t>等多种情况，每项最高扣10分</w:t>
      </w:r>
      <w:r w:rsidR="005F353E">
        <w:rPr>
          <w:rFonts w:hint="eastAsia"/>
        </w:rPr>
        <w:t>。</w:t>
      </w:r>
    </w:p>
    <w:p w14:paraId="5E3BEEDE" w14:textId="1ADA17A4" w:rsidR="00F6677E" w:rsidRDefault="00F6677E" w:rsidP="008B37C1">
      <w:pPr>
        <w:pStyle w:val="af2"/>
      </w:pPr>
      <w:r>
        <w:rPr>
          <w:rFonts w:hint="eastAsia"/>
        </w:rPr>
        <w:t>航线轨迹偏移明显扣10分。</w:t>
      </w:r>
    </w:p>
    <w:p w14:paraId="453C1DB6" w14:textId="6C238B1A" w:rsidR="00736F94" w:rsidRPr="00736F94" w:rsidRDefault="004E2680" w:rsidP="00736F94">
      <w:pPr>
        <w:pStyle w:val="af2"/>
      </w:pPr>
      <w:r>
        <w:rPr>
          <w:rFonts w:hint="eastAsia"/>
        </w:rPr>
        <w:t>着陆</w:t>
      </w:r>
      <w:r w:rsidR="00736F94" w:rsidRPr="00736F94">
        <w:rPr>
          <w:rFonts w:hint="eastAsia"/>
        </w:rPr>
        <w:t>前保持稳定悬停至少3s。悬停高度有变化扣5分，水平有位移扣5分，悬停时间不足3s扣5分。</w:t>
      </w:r>
    </w:p>
    <w:p w14:paraId="3C4797C9" w14:textId="43FB5B31" w:rsidR="00F6677E" w:rsidRDefault="004E2680" w:rsidP="00C36383">
      <w:pPr>
        <w:pStyle w:val="affd"/>
        <w:spacing w:before="120" w:after="120"/>
      </w:pPr>
      <w:r>
        <w:rPr>
          <w:rFonts w:hint="eastAsia"/>
        </w:rPr>
        <w:t>着陆</w:t>
      </w:r>
      <w:r w:rsidR="00F6677E">
        <w:rPr>
          <w:rFonts w:hint="eastAsia"/>
        </w:rPr>
        <w:t>（</w:t>
      </w:r>
      <w:r w:rsidR="008B37C1">
        <w:t>2</w:t>
      </w:r>
      <w:r w:rsidR="00F6677E">
        <w:rPr>
          <w:rFonts w:hint="eastAsia"/>
        </w:rPr>
        <w:t>0分）</w:t>
      </w:r>
    </w:p>
    <w:p w14:paraId="3E8D568A" w14:textId="2C638A23" w:rsidR="008B37C1" w:rsidRDefault="00F6677E" w:rsidP="008B37C1">
      <w:pPr>
        <w:pStyle w:val="af2"/>
      </w:pPr>
      <w:r>
        <w:rPr>
          <w:rFonts w:hint="eastAsia"/>
        </w:rPr>
        <w:t>无人机</w:t>
      </w:r>
      <w:r w:rsidR="004E2680">
        <w:rPr>
          <w:rFonts w:hint="eastAsia"/>
        </w:rPr>
        <w:t>着陆</w:t>
      </w:r>
      <w:r>
        <w:rPr>
          <w:rFonts w:hint="eastAsia"/>
        </w:rPr>
        <w:t>过程要求平缓、平稳降落在</w:t>
      </w:r>
      <w:r w:rsidR="004E2680">
        <w:rPr>
          <w:rFonts w:hint="eastAsia"/>
        </w:rPr>
        <w:t>着陆</w:t>
      </w:r>
      <w:r>
        <w:rPr>
          <w:rFonts w:hint="eastAsia"/>
        </w:rPr>
        <w:t>区中心，下降过程偏移扣5分，着陆粗暴扣5分，超出</w:t>
      </w:r>
      <w:r w:rsidR="004E2680">
        <w:rPr>
          <w:rFonts w:hint="eastAsia"/>
        </w:rPr>
        <w:t>着陆</w:t>
      </w:r>
      <w:r>
        <w:rPr>
          <w:rFonts w:hint="eastAsia"/>
        </w:rPr>
        <w:t>区范围扣5分，着陆弹跳扣5分。</w:t>
      </w:r>
    </w:p>
    <w:p w14:paraId="31059F35" w14:textId="18F42BCF" w:rsidR="00F6677E" w:rsidRDefault="00F6677E" w:rsidP="00C36383">
      <w:pPr>
        <w:pStyle w:val="afff8"/>
      </w:pPr>
      <w:r>
        <w:rPr>
          <w:rFonts w:hint="eastAsia"/>
        </w:rPr>
        <w:t>以上扣分标准为各项指标的最高扣分值</w:t>
      </w:r>
      <w:r w:rsidR="00764B0C">
        <w:rPr>
          <w:rFonts w:hint="eastAsia"/>
        </w:rPr>
        <w:t>，无负分</w:t>
      </w:r>
      <w:r>
        <w:rPr>
          <w:rFonts w:hint="eastAsia"/>
        </w:rPr>
        <w:t>。</w:t>
      </w:r>
    </w:p>
    <w:p w14:paraId="3FB992F7" w14:textId="22531F90" w:rsidR="00F6677E" w:rsidRDefault="00F6677E" w:rsidP="00030E99">
      <w:pPr>
        <w:pStyle w:val="afffffffffff2"/>
      </w:pPr>
      <w:r>
        <w:rPr>
          <w:rFonts w:hint="eastAsia"/>
        </w:rPr>
        <w:t>着陆翻倒或着陆在</w:t>
      </w:r>
      <w:r w:rsidR="004E2680">
        <w:rPr>
          <w:rFonts w:hint="eastAsia"/>
        </w:rPr>
        <w:t>着陆</w:t>
      </w:r>
      <w:r>
        <w:rPr>
          <w:rFonts w:hint="eastAsia"/>
        </w:rPr>
        <w:t>区外、飞行全程有飞越安全线的情况，测试不合格。</w:t>
      </w:r>
    </w:p>
    <w:p w14:paraId="3147854F" w14:textId="6D753FB3" w:rsidR="00EC1D96" w:rsidRDefault="00EC1D96" w:rsidP="00EC1D96">
      <w:pPr>
        <w:pStyle w:val="affc"/>
        <w:spacing w:before="120" w:after="120"/>
      </w:pPr>
      <w:r>
        <w:rPr>
          <w:rFonts w:hint="eastAsia"/>
        </w:rPr>
        <w:t>场地要求</w:t>
      </w:r>
    </w:p>
    <w:p w14:paraId="4619AD8A" w14:textId="0FD8D5E0" w:rsidR="00F6677E" w:rsidRPr="000950CE" w:rsidRDefault="00F6677E" w:rsidP="00DE2943">
      <w:pPr>
        <w:pStyle w:val="afffffffffff2"/>
        <w:numPr>
          <w:ilvl w:val="0"/>
          <w:numId w:val="0"/>
        </w:numPr>
        <w:ind w:firstLineChars="200" w:firstLine="420"/>
      </w:pPr>
      <w:r w:rsidRPr="000950CE">
        <w:rPr>
          <w:rFonts w:hint="eastAsia"/>
        </w:rPr>
        <w:t>飞行场地</w:t>
      </w:r>
      <w:r w:rsidR="000224F5" w:rsidRPr="000950CE">
        <w:rPr>
          <w:rFonts w:hint="eastAsia"/>
        </w:rPr>
        <w:t>宜</w:t>
      </w:r>
      <w:r w:rsidRPr="000950CE">
        <w:rPr>
          <w:rFonts w:hint="eastAsia"/>
        </w:rPr>
        <w:t>为室内场地</w:t>
      </w:r>
      <w:r w:rsidR="005F353E" w:rsidRPr="000950CE">
        <w:rPr>
          <w:rFonts w:hint="eastAsia"/>
        </w:rPr>
        <w:t>。</w:t>
      </w:r>
      <w:r w:rsidR="00DE2943">
        <w:rPr>
          <w:rFonts w:hint="eastAsia"/>
        </w:rPr>
        <w:t>场地及飞行轨迹示意图</w:t>
      </w:r>
      <w:r w:rsidRPr="000950CE">
        <w:rPr>
          <w:rFonts w:hint="eastAsia"/>
        </w:rPr>
        <w:t>见</w:t>
      </w:r>
      <w:r w:rsidR="00101445">
        <w:rPr>
          <w:rFonts w:hint="eastAsia"/>
        </w:rPr>
        <w:t>G</w:t>
      </w:r>
      <w:r w:rsidR="00101445">
        <w:t>.1</w:t>
      </w:r>
      <w:r w:rsidRPr="000950CE">
        <w:rPr>
          <w:rFonts w:hint="eastAsia"/>
        </w:rPr>
        <w:t>。</w:t>
      </w:r>
    </w:p>
    <w:p w14:paraId="152E374D" w14:textId="376E1034" w:rsidR="00A85A88" w:rsidRDefault="00DE2943" w:rsidP="00DE2943">
      <w:pPr>
        <w:pStyle w:val="afffff1"/>
        <w:ind w:firstLineChars="0" w:firstLine="0"/>
        <w:jc w:val="center"/>
      </w:pPr>
      <w:r w:rsidRPr="00DE2943">
        <w:lastRenderedPageBreak/>
        <w:drawing>
          <wp:inline distT="0" distB="0" distL="0" distR="0" wp14:anchorId="492DC7C6" wp14:editId="402A41F2">
            <wp:extent cx="5553410" cy="261165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8814" cy="2614200"/>
                    </a:xfrm>
                    <a:prstGeom prst="rect">
                      <a:avLst/>
                    </a:prstGeom>
                    <a:noFill/>
                    <a:ln>
                      <a:noFill/>
                    </a:ln>
                  </pic:spPr>
                </pic:pic>
              </a:graphicData>
            </a:graphic>
          </wp:inline>
        </w:drawing>
      </w:r>
    </w:p>
    <w:p w14:paraId="1C10789D" w14:textId="216DF80E" w:rsidR="000224F5" w:rsidRPr="00F6677E" w:rsidRDefault="0038056B" w:rsidP="000950CE">
      <w:pPr>
        <w:pStyle w:val="af9"/>
        <w:spacing w:before="120" w:after="120"/>
      </w:pPr>
      <w:r>
        <w:rPr>
          <w:rFonts w:hint="eastAsia"/>
        </w:rPr>
        <w:t>遥控多旋翼无人机目视飞行（二）场地</w:t>
      </w:r>
      <w:r w:rsidR="00DE2943">
        <w:rPr>
          <w:rFonts w:hint="eastAsia"/>
        </w:rPr>
        <w:t>及</w:t>
      </w:r>
      <w:r>
        <w:rPr>
          <w:rFonts w:hint="eastAsia"/>
        </w:rPr>
        <w:t>飞行轨迹示意图</w:t>
      </w:r>
    </w:p>
    <w:p w14:paraId="41FBC47C" w14:textId="4BA07CDC" w:rsidR="00EC1D96" w:rsidRDefault="00EC1D96" w:rsidP="00EC1D96">
      <w:pPr>
        <w:pStyle w:val="affc"/>
        <w:spacing w:before="120" w:after="120"/>
      </w:pPr>
      <w:r>
        <w:rPr>
          <w:rFonts w:hint="eastAsia"/>
        </w:rPr>
        <w:t>器材要求</w:t>
      </w:r>
    </w:p>
    <w:p w14:paraId="71C5339A" w14:textId="48B813E3" w:rsidR="00D45D82" w:rsidRPr="002A250D" w:rsidRDefault="00D45D82" w:rsidP="000950CE">
      <w:pPr>
        <w:pStyle w:val="afffffffffff2"/>
      </w:pPr>
      <w:r w:rsidRPr="002A250D">
        <w:rPr>
          <w:rFonts w:hint="eastAsia"/>
        </w:rPr>
        <w:t>无人机不得具有高度保持和位置保持的飞行功能</w:t>
      </w:r>
      <w:r w:rsidR="002A250D">
        <w:rPr>
          <w:rFonts w:hint="eastAsia"/>
        </w:rPr>
        <w:t>。</w:t>
      </w:r>
    </w:p>
    <w:p w14:paraId="3559832C" w14:textId="6DC28F71" w:rsidR="00D45D82" w:rsidRPr="002A250D" w:rsidRDefault="00D45D82" w:rsidP="000950CE">
      <w:pPr>
        <w:pStyle w:val="afffffffffff2"/>
      </w:pPr>
      <w:r w:rsidRPr="002A250D">
        <w:rPr>
          <w:rFonts w:hint="eastAsia"/>
        </w:rPr>
        <w:t>空心杯电机、轴距不大于280</w:t>
      </w:r>
      <w:r w:rsidR="00716D08" w:rsidRPr="002A250D">
        <w:rPr>
          <w:rFonts w:hint="eastAsia"/>
        </w:rPr>
        <w:t>mm</w:t>
      </w:r>
      <w:r w:rsidR="002A250D">
        <w:rPr>
          <w:rFonts w:hint="eastAsia"/>
        </w:rPr>
        <w:t>。</w:t>
      </w:r>
    </w:p>
    <w:p w14:paraId="4609FBF0" w14:textId="557E2750" w:rsidR="00D45D82" w:rsidRPr="002A250D" w:rsidRDefault="00DE2943" w:rsidP="000950CE">
      <w:pPr>
        <w:pStyle w:val="afffffffffff2"/>
      </w:pPr>
      <w:r>
        <w:rPr>
          <w:rFonts w:hint="eastAsia"/>
        </w:rPr>
        <w:t>应</w:t>
      </w:r>
      <w:r w:rsidR="00D45D82" w:rsidRPr="002A250D">
        <w:rPr>
          <w:rFonts w:hint="eastAsia"/>
        </w:rPr>
        <w:t>带有半包围或全包围桨叶保护架（圈）</w:t>
      </w:r>
      <w:r w:rsidR="002A250D">
        <w:rPr>
          <w:rFonts w:hint="eastAsia"/>
        </w:rPr>
        <w:t>。</w:t>
      </w:r>
    </w:p>
    <w:p w14:paraId="36F265D3" w14:textId="7A62EBE4" w:rsidR="00D45D82" w:rsidRPr="002A250D" w:rsidRDefault="00D45D82" w:rsidP="000950CE">
      <w:pPr>
        <w:pStyle w:val="afffffffffff2"/>
      </w:pPr>
      <w:r w:rsidRPr="002A250D">
        <w:rPr>
          <w:rFonts w:hint="eastAsia"/>
        </w:rPr>
        <w:t>动力电池标称电压不大于3.7</w:t>
      </w:r>
      <w:r w:rsidR="005B2C1F">
        <w:rPr>
          <w:rFonts w:hint="eastAsia"/>
        </w:rPr>
        <w:t>V</w:t>
      </w:r>
      <w:r w:rsidRPr="002A250D">
        <w:rPr>
          <w:rFonts w:hint="eastAsia"/>
        </w:rPr>
        <w:t>（1S）</w:t>
      </w:r>
      <w:r w:rsidR="002A250D">
        <w:rPr>
          <w:rFonts w:hint="eastAsia"/>
        </w:rPr>
        <w:t>。</w:t>
      </w:r>
    </w:p>
    <w:p w14:paraId="59B1FFF8" w14:textId="28856C1F" w:rsidR="00EC1D96" w:rsidRPr="00EC1D96" w:rsidRDefault="00EC1D96" w:rsidP="00EC1D96">
      <w:pPr>
        <w:pStyle w:val="affb"/>
        <w:spacing w:before="120" w:after="120"/>
      </w:pPr>
      <w:r>
        <w:rPr>
          <w:rFonts w:hint="eastAsia"/>
        </w:rPr>
        <w:t>测试内容：</w:t>
      </w:r>
      <w:r>
        <w:rPr>
          <w:rFonts w:hint="eastAsia"/>
          <w:color w:val="000000"/>
        </w:rPr>
        <w:t>遥控多旋翼无人机FPV飞行（二）</w:t>
      </w:r>
    </w:p>
    <w:p w14:paraId="4C507381" w14:textId="0EECF189" w:rsidR="0031328C" w:rsidRDefault="00302350" w:rsidP="0031328C">
      <w:pPr>
        <w:pStyle w:val="affc"/>
        <w:spacing w:before="120" w:after="120"/>
      </w:pPr>
      <w:r>
        <w:rPr>
          <w:rFonts w:hint="eastAsia"/>
        </w:rPr>
        <w:t>测试要求</w:t>
      </w:r>
    </w:p>
    <w:p w14:paraId="266C3F4E" w14:textId="1A2F4D72" w:rsidR="00F6677E" w:rsidRPr="000950CE" w:rsidRDefault="00F6677E" w:rsidP="000950CE">
      <w:pPr>
        <w:pStyle w:val="afffffffffff2"/>
      </w:pPr>
      <w:r w:rsidRPr="000950CE">
        <w:rPr>
          <w:rFonts w:hint="eastAsia"/>
        </w:rPr>
        <w:t>按照正确程序、使用无线电遥控设备操纵手动模式FPV无人机完成起飞、环形航线、穿越拱门、穿越圆环、</w:t>
      </w:r>
      <w:r w:rsidR="004E2680">
        <w:rPr>
          <w:rFonts w:hint="eastAsia"/>
        </w:rPr>
        <w:t>着陆</w:t>
      </w:r>
      <w:r w:rsidRPr="000950CE">
        <w:rPr>
          <w:rFonts w:hint="eastAsia"/>
        </w:rPr>
        <w:t>5个规定动作的飞行</w:t>
      </w:r>
      <w:r w:rsidR="002A250D" w:rsidRPr="000950CE">
        <w:rPr>
          <w:rFonts w:hint="eastAsia"/>
        </w:rPr>
        <w:t>。</w:t>
      </w:r>
    </w:p>
    <w:p w14:paraId="21C559B2" w14:textId="26EF31A1" w:rsidR="00F6677E" w:rsidRPr="000950CE" w:rsidRDefault="00F6677E" w:rsidP="000950CE">
      <w:pPr>
        <w:pStyle w:val="afffffffffff2"/>
      </w:pPr>
      <w:r w:rsidRPr="000950CE">
        <w:rPr>
          <w:rFonts w:hint="eastAsia"/>
        </w:rPr>
        <w:t>每次飞行时间</w:t>
      </w:r>
      <w:r w:rsidR="00DE2943">
        <w:t>60</w:t>
      </w:r>
      <w:r w:rsidR="00DE2943">
        <w:rPr>
          <w:rFonts w:hint="eastAsia"/>
        </w:rPr>
        <w:t>s</w:t>
      </w:r>
      <w:r w:rsidRPr="000950CE">
        <w:rPr>
          <w:rFonts w:hint="eastAsia"/>
        </w:rPr>
        <w:t>，超过飞行时间的飞行动作不计分</w:t>
      </w:r>
      <w:r w:rsidR="002A250D" w:rsidRPr="000950CE">
        <w:rPr>
          <w:rFonts w:hint="eastAsia"/>
        </w:rPr>
        <w:t>。</w:t>
      </w:r>
    </w:p>
    <w:p w14:paraId="2B0ECAA5" w14:textId="0C2D0B48" w:rsidR="00F6677E" w:rsidRPr="000950CE" w:rsidRDefault="00F6677E" w:rsidP="000950CE">
      <w:pPr>
        <w:pStyle w:val="afffffffffff2"/>
      </w:pPr>
      <w:r w:rsidRPr="000950CE">
        <w:rPr>
          <w:rFonts w:hint="eastAsia"/>
        </w:rPr>
        <w:t>飞行</w:t>
      </w:r>
      <w:r w:rsidR="00DE2943">
        <w:rPr>
          <w:rFonts w:hint="eastAsia"/>
        </w:rPr>
        <w:t>应</w:t>
      </w:r>
      <w:r w:rsidRPr="000950CE">
        <w:rPr>
          <w:rFonts w:hint="eastAsia"/>
        </w:rPr>
        <w:t>按照顺序做动作，未按照动作顺序飞行的，不予评分</w:t>
      </w:r>
      <w:r w:rsidR="002A250D" w:rsidRPr="000950CE">
        <w:rPr>
          <w:rFonts w:hint="eastAsia"/>
        </w:rPr>
        <w:t>。</w:t>
      </w:r>
    </w:p>
    <w:p w14:paraId="7180F2A1" w14:textId="7D6E1300" w:rsidR="00F6677E" w:rsidRPr="000950CE" w:rsidRDefault="00F6677E" w:rsidP="000950CE">
      <w:pPr>
        <w:pStyle w:val="afffffffffff2"/>
      </w:pPr>
      <w:r w:rsidRPr="000950CE">
        <w:rPr>
          <w:rFonts w:hint="eastAsia"/>
        </w:rPr>
        <w:t>测试者佩戴FPV眼镜、全程在操纵区内完成测试飞行</w:t>
      </w:r>
      <w:r w:rsidR="002A250D" w:rsidRPr="000950CE">
        <w:rPr>
          <w:rFonts w:hint="eastAsia"/>
        </w:rPr>
        <w:t>。</w:t>
      </w:r>
    </w:p>
    <w:p w14:paraId="4996E939" w14:textId="57E66063" w:rsidR="00F6677E" w:rsidRPr="000950CE" w:rsidRDefault="00DE2943" w:rsidP="000950CE">
      <w:pPr>
        <w:pStyle w:val="afffffffffff2"/>
      </w:pPr>
      <w:r w:rsidRPr="000950CE">
        <w:rPr>
          <w:rFonts w:hint="eastAsia"/>
        </w:rPr>
        <w:t>每名测试者有</w:t>
      </w:r>
      <w:r>
        <w:rPr>
          <w:rFonts w:hint="eastAsia"/>
        </w:rPr>
        <w:t>2</w:t>
      </w:r>
      <w:r w:rsidRPr="000950CE">
        <w:rPr>
          <w:rFonts w:hint="eastAsia"/>
        </w:rPr>
        <w:t>次完成机会，取单次最高得分作为测试成绩</w:t>
      </w:r>
      <w:r>
        <w:rPr>
          <w:rFonts w:hint="eastAsia"/>
        </w:rPr>
        <w:t>。</w:t>
      </w:r>
    </w:p>
    <w:p w14:paraId="04D2401D" w14:textId="77777777" w:rsidR="002A250D" w:rsidRDefault="0031328C" w:rsidP="0031328C">
      <w:pPr>
        <w:pStyle w:val="affc"/>
        <w:spacing w:before="120" w:after="120"/>
      </w:pPr>
      <w:r>
        <w:rPr>
          <w:rFonts w:hint="eastAsia"/>
        </w:rPr>
        <w:t>评分规则</w:t>
      </w:r>
    </w:p>
    <w:p w14:paraId="456BE9F0" w14:textId="71631085" w:rsidR="0031328C" w:rsidRDefault="002A250D" w:rsidP="002A250D">
      <w:pPr>
        <w:pStyle w:val="affd"/>
        <w:spacing w:before="120" w:after="120"/>
      </w:pPr>
      <w:r>
        <w:rPr>
          <w:rFonts w:hint="eastAsia"/>
        </w:rPr>
        <w:t>总得分=环形航线飞行任务分</w:t>
      </w:r>
    </w:p>
    <w:p w14:paraId="56F00A52" w14:textId="02976D66" w:rsidR="00F6677E" w:rsidRDefault="00F6677E" w:rsidP="002A250D">
      <w:pPr>
        <w:pStyle w:val="affd"/>
        <w:spacing w:before="120" w:after="120"/>
      </w:pPr>
      <w:r>
        <w:rPr>
          <w:rFonts w:hint="eastAsia"/>
        </w:rPr>
        <w:t>环形航线飞行任务（100分）</w:t>
      </w:r>
    </w:p>
    <w:p w14:paraId="51C8D849" w14:textId="5057B54A" w:rsidR="00F6677E" w:rsidRPr="00FD1CD8" w:rsidRDefault="00F6677E" w:rsidP="00FD1CD8">
      <w:pPr>
        <w:pStyle w:val="af2"/>
      </w:pPr>
      <w:r w:rsidRPr="00FD1CD8">
        <w:rPr>
          <w:rFonts w:hint="eastAsia"/>
        </w:rPr>
        <w:t>无人机</w:t>
      </w:r>
      <w:r w:rsidR="00BA1EC0">
        <w:rPr>
          <w:rFonts w:hint="eastAsia"/>
        </w:rPr>
        <w:t>应</w:t>
      </w:r>
      <w:r w:rsidRPr="00FD1CD8">
        <w:rPr>
          <w:rFonts w:hint="eastAsia"/>
        </w:rPr>
        <w:t>环绕场地内两根</w:t>
      </w:r>
      <w:r w:rsidR="004E2680">
        <w:rPr>
          <w:rFonts w:hint="eastAsia"/>
        </w:rPr>
        <w:t>标志</w:t>
      </w:r>
      <w:r w:rsidRPr="00FD1CD8">
        <w:rPr>
          <w:rFonts w:hint="eastAsia"/>
        </w:rPr>
        <w:t>杆做1圈环形航线飞行</w:t>
      </w:r>
      <w:r w:rsidR="005F353E">
        <w:rPr>
          <w:rFonts w:hint="eastAsia"/>
        </w:rPr>
        <w:t>。</w:t>
      </w:r>
    </w:p>
    <w:p w14:paraId="211E42F6" w14:textId="23C6EA92" w:rsidR="00F6677E" w:rsidRPr="00FD1CD8" w:rsidRDefault="00F6677E" w:rsidP="00FD1CD8">
      <w:pPr>
        <w:pStyle w:val="af2"/>
      </w:pPr>
      <w:r w:rsidRPr="00FD1CD8">
        <w:rPr>
          <w:rFonts w:hint="eastAsia"/>
        </w:rPr>
        <w:t>起飞方向错误扣5分</w:t>
      </w:r>
      <w:r w:rsidR="005F353E">
        <w:rPr>
          <w:rFonts w:hint="eastAsia"/>
        </w:rPr>
        <w:t>。</w:t>
      </w:r>
    </w:p>
    <w:p w14:paraId="20FB9410" w14:textId="7491C3CA" w:rsidR="00F6677E" w:rsidRPr="00FD1CD8" w:rsidRDefault="00F6677E" w:rsidP="00FD1CD8">
      <w:pPr>
        <w:pStyle w:val="af2"/>
      </w:pPr>
      <w:r w:rsidRPr="00FD1CD8">
        <w:rPr>
          <w:rFonts w:hint="eastAsia"/>
        </w:rPr>
        <w:t>航线中间直线段要求飞行轨迹平直、柔和，高度起伏或停顿明显扣10分</w:t>
      </w:r>
      <w:r w:rsidR="005F353E">
        <w:rPr>
          <w:rFonts w:hint="eastAsia"/>
        </w:rPr>
        <w:t>。</w:t>
      </w:r>
    </w:p>
    <w:p w14:paraId="6E6BE23B" w14:textId="3E441B7A" w:rsidR="00F6677E" w:rsidRPr="00FD1CD8" w:rsidRDefault="00F6677E" w:rsidP="00FD1CD8">
      <w:pPr>
        <w:pStyle w:val="af2"/>
      </w:pPr>
      <w:r w:rsidRPr="00FD1CD8">
        <w:rPr>
          <w:rFonts w:hint="eastAsia"/>
        </w:rPr>
        <w:t>航线U型转弯段要求飞行轨迹高度不能超过</w:t>
      </w:r>
      <w:r w:rsidR="004E2680">
        <w:rPr>
          <w:rFonts w:hint="eastAsia"/>
        </w:rPr>
        <w:t>标志杆</w:t>
      </w:r>
      <w:r w:rsidRPr="00FD1CD8">
        <w:rPr>
          <w:rFonts w:hint="eastAsia"/>
        </w:rPr>
        <w:t>高度，高低起伏明显扣10分</w:t>
      </w:r>
      <w:r w:rsidR="005F353E">
        <w:rPr>
          <w:rFonts w:hint="eastAsia"/>
        </w:rPr>
        <w:t>。</w:t>
      </w:r>
    </w:p>
    <w:p w14:paraId="3BD2E905" w14:textId="3A152236" w:rsidR="00F6677E" w:rsidRPr="00FD1CD8" w:rsidRDefault="00F6677E" w:rsidP="00FD1CD8">
      <w:pPr>
        <w:pStyle w:val="af2"/>
      </w:pPr>
      <w:r w:rsidRPr="00FD1CD8">
        <w:rPr>
          <w:rFonts w:hint="eastAsia"/>
        </w:rPr>
        <w:t>穿越拱门障碍物要求平稳通过，出现碰撞拱门、着地、漏过拱门等情况，每项最高扣10分</w:t>
      </w:r>
      <w:r w:rsidR="00BA1EC0">
        <w:rPr>
          <w:rFonts w:hint="eastAsia"/>
        </w:rPr>
        <w:t>。</w:t>
      </w:r>
    </w:p>
    <w:p w14:paraId="25423AC3" w14:textId="606C7927" w:rsidR="00F6677E" w:rsidRPr="00FD1CD8" w:rsidRDefault="00F6677E" w:rsidP="00FD1CD8">
      <w:pPr>
        <w:pStyle w:val="af2"/>
      </w:pPr>
      <w:r w:rsidRPr="00FD1CD8">
        <w:rPr>
          <w:rFonts w:hint="eastAsia"/>
        </w:rPr>
        <w:t>穿越圆环障碍物要求平稳通过，出现碰撞圆环、漏过圆环等情况，每项最高扣10分</w:t>
      </w:r>
      <w:r w:rsidR="00BA1EC0">
        <w:rPr>
          <w:rFonts w:hint="eastAsia"/>
        </w:rPr>
        <w:t>。</w:t>
      </w:r>
    </w:p>
    <w:p w14:paraId="78D50B6D" w14:textId="03F9EE74" w:rsidR="00F6677E" w:rsidRPr="00FD1CD8" w:rsidRDefault="00F6677E" w:rsidP="00FD1CD8">
      <w:pPr>
        <w:pStyle w:val="af2"/>
      </w:pPr>
      <w:r w:rsidRPr="00FD1CD8">
        <w:rPr>
          <w:rFonts w:hint="eastAsia"/>
        </w:rPr>
        <w:t>航线轨迹偏移明显扣10分</w:t>
      </w:r>
      <w:r w:rsidR="005F353E">
        <w:rPr>
          <w:rFonts w:hint="eastAsia"/>
        </w:rPr>
        <w:t>。</w:t>
      </w:r>
    </w:p>
    <w:p w14:paraId="20244478" w14:textId="5DBAF845" w:rsidR="00F6677E" w:rsidRPr="00FD1CD8" w:rsidRDefault="00F6677E" w:rsidP="00FD1CD8">
      <w:pPr>
        <w:pStyle w:val="af2"/>
      </w:pPr>
      <w:r w:rsidRPr="00FD1CD8">
        <w:rPr>
          <w:rFonts w:hint="eastAsia"/>
        </w:rPr>
        <w:t>超出降落</w:t>
      </w:r>
      <w:r w:rsidR="004E2680">
        <w:rPr>
          <w:rFonts w:hint="eastAsia"/>
        </w:rPr>
        <w:t>着陆</w:t>
      </w:r>
      <w:r w:rsidRPr="00FD1CD8">
        <w:rPr>
          <w:rFonts w:hint="eastAsia"/>
        </w:rPr>
        <w:t>区范围扣10分。</w:t>
      </w:r>
    </w:p>
    <w:p w14:paraId="2A636A6A" w14:textId="07AB936B" w:rsidR="00F6677E" w:rsidRPr="00FD1CD8" w:rsidRDefault="00F6677E" w:rsidP="00FD1CD8">
      <w:pPr>
        <w:pStyle w:val="afff8"/>
      </w:pPr>
      <w:r w:rsidRPr="00FD1CD8">
        <w:rPr>
          <w:rFonts w:hint="eastAsia"/>
        </w:rPr>
        <w:t>以上扣分标准为各项指标的最高扣分值</w:t>
      </w:r>
      <w:r w:rsidR="00BA1EC0">
        <w:rPr>
          <w:rFonts w:hint="eastAsia"/>
        </w:rPr>
        <w:t>，无负分</w:t>
      </w:r>
      <w:r w:rsidRPr="00FD1CD8">
        <w:rPr>
          <w:rFonts w:hint="eastAsia"/>
        </w:rPr>
        <w:t>。</w:t>
      </w:r>
    </w:p>
    <w:p w14:paraId="46ED5FE4" w14:textId="0D56E4D7" w:rsidR="00F6677E" w:rsidRPr="00F6677E" w:rsidRDefault="00F6677E" w:rsidP="00FD1CD8">
      <w:pPr>
        <w:pStyle w:val="affd"/>
        <w:spacing w:before="120" w:after="120"/>
      </w:pPr>
      <w:r>
        <w:rPr>
          <w:rFonts w:hint="eastAsia"/>
        </w:rPr>
        <w:t>飞行全程有飞越安全线的情况，测试不合格。</w:t>
      </w:r>
    </w:p>
    <w:p w14:paraId="57FA805E" w14:textId="1D5922B6" w:rsidR="0031328C" w:rsidRDefault="0031328C" w:rsidP="0031328C">
      <w:pPr>
        <w:pStyle w:val="affc"/>
        <w:spacing w:before="120" w:after="120"/>
      </w:pPr>
      <w:r>
        <w:rPr>
          <w:rFonts w:hint="eastAsia"/>
        </w:rPr>
        <w:lastRenderedPageBreak/>
        <w:t>场地要求</w:t>
      </w:r>
    </w:p>
    <w:p w14:paraId="11C4E051" w14:textId="60D355C2" w:rsidR="00F6677E" w:rsidRPr="000950CE" w:rsidRDefault="00F6677E" w:rsidP="000950CE">
      <w:pPr>
        <w:pStyle w:val="afffffffffff2"/>
      </w:pPr>
      <w:r w:rsidRPr="000950CE">
        <w:rPr>
          <w:rFonts w:hint="eastAsia"/>
        </w:rPr>
        <w:t>飞行场地</w:t>
      </w:r>
      <w:r w:rsidR="00F62AFE" w:rsidRPr="000950CE">
        <w:rPr>
          <w:rFonts w:hint="eastAsia"/>
        </w:rPr>
        <w:t>宜</w:t>
      </w:r>
      <w:r w:rsidRPr="000950CE">
        <w:rPr>
          <w:rFonts w:hint="eastAsia"/>
        </w:rPr>
        <w:t>为室内场地</w:t>
      </w:r>
      <w:r w:rsidR="00FD1CD8" w:rsidRPr="000950CE">
        <w:rPr>
          <w:rFonts w:hint="eastAsia"/>
        </w:rPr>
        <w:t>。</w:t>
      </w:r>
    </w:p>
    <w:p w14:paraId="1729367B" w14:textId="77777777" w:rsidR="004E2680" w:rsidRPr="000950CE" w:rsidRDefault="004E2680" w:rsidP="004E2680">
      <w:pPr>
        <w:pStyle w:val="afffffffffff2"/>
      </w:pPr>
      <w:r w:rsidRPr="000950CE">
        <w:rPr>
          <w:rFonts w:hint="eastAsia"/>
        </w:rPr>
        <w:t>场地安全线上设立围网，高度不低于3m。</w:t>
      </w:r>
    </w:p>
    <w:p w14:paraId="48DE316E" w14:textId="49CB76B8" w:rsidR="00F6677E" w:rsidRPr="000950CE" w:rsidRDefault="00F62AFE" w:rsidP="000950CE">
      <w:pPr>
        <w:pStyle w:val="afffffffffff2"/>
      </w:pPr>
      <w:r w:rsidRPr="000950CE">
        <w:rPr>
          <w:rFonts w:hint="eastAsia"/>
        </w:rPr>
        <w:t>飞行</w:t>
      </w:r>
      <w:r w:rsidR="00BA1EC0">
        <w:rPr>
          <w:rFonts w:hint="eastAsia"/>
        </w:rPr>
        <w:t>场地及飞行轨迹示意图</w:t>
      </w:r>
      <w:r w:rsidR="00F6677E" w:rsidRPr="000950CE">
        <w:rPr>
          <w:rFonts w:hint="eastAsia"/>
        </w:rPr>
        <w:t>见</w:t>
      </w:r>
      <w:r w:rsidR="004E2680">
        <w:rPr>
          <w:rFonts w:hint="eastAsia"/>
        </w:rPr>
        <w:t>G</w:t>
      </w:r>
      <w:r w:rsidR="004E2680">
        <w:t>.2</w:t>
      </w:r>
      <w:r w:rsidR="00FD1CD8" w:rsidRPr="000950CE">
        <w:rPr>
          <w:rFonts w:hint="eastAsia"/>
        </w:rPr>
        <w:t>。</w:t>
      </w:r>
    </w:p>
    <w:p w14:paraId="3075A10B" w14:textId="40087549" w:rsidR="00A85A88" w:rsidRDefault="00567D51" w:rsidP="00F6677E">
      <w:pPr>
        <w:pStyle w:val="afffff1"/>
        <w:ind w:firstLine="420"/>
      </w:pPr>
      <w:r w:rsidRPr="00567D51">
        <w:drawing>
          <wp:inline distT="0" distB="0" distL="0" distR="0" wp14:anchorId="783D5BB4" wp14:editId="2F6B9DC1">
            <wp:extent cx="5720609" cy="26517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8491" cy="2655414"/>
                    </a:xfrm>
                    <a:prstGeom prst="rect">
                      <a:avLst/>
                    </a:prstGeom>
                    <a:noFill/>
                    <a:ln>
                      <a:noFill/>
                    </a:ln>
                  </pic:spPr>
                </pic:pic>
              </a:graphicData>
            </a:graphic>
          </wp:inline>
        </w:drawing>
      </w:r>
    </w:p>
    <w:p w14:paraId="6E855277" w14:textId="5D6CE7A8" w:rsidR="0038056B" w:rsidRPr="00A85A88" w:rsidRDefault="0038056B" w:rsidP="0038056B">
      <w:pPr>
        <w:pStyle w:val="af9"/>
        <w:spacing w:before="120" w:after="120"/>
      </w:pPr>
      <w:r>
        <w:rPr>
          <w:rFonts w:hint="eastAsia"/>
        </w:rPr>
        <w:t>遥控多旋翼无人机FPV飞行（二）</w:t>
      </w:r>
      <w:r w:rsidR="00BA1EC0">
        <w:rPr>
          <w:rFonts w:hint="eastAsia"/>
        </w:rPr>
        <w:t>场地及</w:t>
      </w:r>
      <w:r>
        <w:rPr>
          <w:rFonts w:hint="eastAsia"/>
        </w:rPr>
        <w:t>飞行轨迹示意图</w:t>
      </w:r>
    </w:p>
    <w:p w14:paraId="6A747400" w14:textId="77777777" w:rsidR="0038056B" w:rsidRPr="0038056B" w:rsidRDefault="0038056B" w:rsidP="00F6677E">
      <w:pPr>
        <w:pStyle w:val="afffff1"/>
        <w:ind w:firstLine="420"/>
      </w:pPr>
    </w:p>
    <w:p w14:paraId="401B6A5E" w14:textId="77777777" w:rsidR="0031328C" w:rsidRPr="0093274F" w:rsidRDefault="0031328C" w:rsidP="0031328C">
      <w:pPr>
        <w:pStyle w:val="affc"/>
        <w:spacing w:before="120" w:after="120"/>
      </w:pPr>
      <w:r>
        <w:rPr>
          <w:rFonts w:hint="eastAsia"/>
        </w:rPr>
        <w:t>器材要求</w:t>
      </w:r>
    </w:p>
    <w:p w14:paraId="4BDB76E4" w14:textId="5A19B9FF" w:rsidR="00F6677E" w:rsidRPr="00F62843" w:rsidRDefault="00F6677E" w:rsidP="00873C47">
      <w:pPr>
        <w:pStyle w:val="afffffffffff2"/>
      </w:pPr>
      <w:r w:rsidRPr="00F62843">
        <w:rPr>
          <w:rFonts w:hint="eastAsia"/>
        </w:rPr>
        <w:t>无人机不得具有高度保持和位置保持的飞行功能</w:t>
      </w:r>
      <w:r w:rsidR="00F62843" w:rsidRPr="00F62843">
        <w:rPr>
          <w:rFonts w:hint="eastAsia"/>
        </w:rPr>
        <w:t>。</w:t>
      </w:r>
    </w:p>
    <w:p w14:paraId="3D6CE43E" w14:textId="671D0E55" w:rsidR="00F6677E" w:rsidRPr="00F62843" w:rsidRDefault="00F6677E" w:rsidP="00873C47">
      <w:pPr>
        <w:pStyle w:val="afffffffffff2"/>
      </w:pPr>
      <w:r w:rsidRPr="00F62843">
        <w:rPr>
          <w:rFonts w:hint="eastAsia"/>
        </w:rPr>
        <w:t>轴距不大于260</w:t>
      </w:r>
      <w:r w:rsidR="00FF4482" w:rsidRPr="00F62843">
        <w:rPr>
          <w:rFonts w:hint="eastAsia"/>
        </w:rPr>
        <w:t>mm</w:t>
      </w:r>
      <w:r w:rsidR="00F62843" w:rsidRPr="00F62843">
        <w:rPr>
          <w:rFonts w:hint="eastAsia"/>
        </w:rPr>
        <w:t>。</w:t>
      </w:r>
    </w:p>
    <w:p w14:paraId="157CE914" w14:textId="0814CE9E" w:rsidR="00F6677E" w:rsidRPr="00F62843" w:rsidRDefault="00F6677E" w:rsidP="00873C47">
      <w:pPr>
        <w:pStyle w:val="afffffffffff2"/>
      </w:pPr>
      <w:r w:rsidRPr="00F62843">
        <w:rPr>
          <w:rFonts w:hint="eastAsia"/>
        </w:rPr>
        <w:t>动力电池标称电压不大于3.7</w:t>
      </w:r>
      <w:r w:rsidR="005B2C1F">
        <w:rPr>
          <w:rFonts w:hint="eastAsia"/>
        </w:rPr>
        <w:t>V</w:t>
      </w:r>
      <w:r w:rsidRPr="00F62843">
        <w:rPr>
          <w:rFonts w:hint="eastAsia"/>
        </w:rPr>
        <w:t>（1S）</w:t>
      </w:r>
      <w:r w:rsidR="00F62843" w:rsidRPr="00F62843">
        <w:rPr>
          <w:rFonts w:hint="eastAsia"/>
        </w:rPr>
        <w:t>。</w:t>
      </w:r>
    </w:p>
    <w:p w14:paraId="2CF4E0DC" w14:textId="5F59B599" w:rsidR="00FD6765" w:rsidRPr="00F62843" w:rsidRDefault="00F6677E" w:rsidP="00873C47">
      <w:pPr>
        <w:pStyle w:val="afffffffffff2"/>
      </w:pPr>
      <w:r w:rsidRPr="00F62843">
        <w:rPr>
          <w:rFonts w:hint="eastAsia"/>
        </w:rPr>
        <w:t>使用模拟</w:t>
      </w:r>
      <w:proofErr w:type="gramStart"/>
      <w:r w:rsidRPr="00F62843">
        <w:rPr>
          <w:rFonts w:hint="eastAsia"/>
        </w:rPr>
        <w:t>制式图传发射器</w:t>
      </w:r>
      <w:proofErr w:type="gramEnd"/>
      <w:r w:rsidRPr="00F62843">
        <w:rPr>
          <w:rFonts w:hint="eastAsia"/>
        </w:rPr>
        <w:t>，中心频点5.8Ghz，发射功率</w:t>
      </w:r>
      <w:r w:rsidR="00BA1EC0">
        <w:rPr>
          <w:rFonts w:hint="eastAsia"/>
        </w:rPr>
        <w:t>不大于</w:t>
      </w:r>
      <w:r w:rsidRPr="00F62843">
        <w:rPr>
          <w:rFonts w:hint="eastAsia"/>
        </w:rPr>
        <w:t>25mw</w:t>
      </w:r>
      <w:r w:rsidR="00F62843" w:rsidRPr="00F62843">
        <w:rPr>
          <w:rFonts w:hint="eastAsia"/>
        </w:rPr>
        <w:t>。</w:t>
      </w:r>
    </w:p>
    <w:p w14:paraId="2EE59D2A" w14:textId="2EBF692D" w:rsidR="00FD6765" w:rsidRDefault="00FD6765" w:rsidP="00FD6765">
      <w:pPr>
        <w:pStyle w:val="afffff1"/>
        <w:ind w:firstLine="420"/>
      </w:pPr>
    </w:p>
    <w:p w14:paraId="0032A2E4" w14:textId="0863FC78" w:rsidR="00FD6765" w:rsidRPr="00FD6765" w:rsidRDefault="00FD6765" w:rsidP="00FD6765">
      <w:pPr>
        <w:pStyle w:val="afffff1"/>
        <w:ind w:firstLine="420"/>
      </w:pPr>
    </w:p>
    <w:p w14:paraId="67CA2D2D" w14:textId="77777777" w:rsidR="00FD6765" w:rsidRPr="00FD6765" w:rsidRDefault="00FD6765" w:rsidP="00FD6765">
      <w:pPr>
        <w:pStyle w:val="afffff1"/>
        <w:ind w:firstLine="420"/>
      </w:pPr>
    </w:p>
    <w:p w14:paraId="1AC25405" w14:textId="77777777" w:rsidR="00FD6765" w:rsidRDefault="00FD6765" w:rsidP="008A7450">
      <w:pPr>
        <w:pStyle w:val="afffff1"/>
        <w:ind w:firstLine="420"/>
        <w:sectPr w:rsidR="00FD6765" w:rsidSect="008A7450">
          <w:pgSz w:w="11906" w:h="16838" w:code="9"/>
          <w:pgMar w:top="1928" w:right="1134" w:bottom="1134" w:left="1134" w:header="1418" w:footer="1134" w:gutter="284"/>
          <w:cols w:space="425"/>
          <w:formProt w:val="0"/>
          <w:docGrid w:linePitch="312"/>
        </w:sectPr>
      </w:pPr>
    </w:p>
    <w:p w14:paraId="6121AB82" w14:textId="4FAD7547" w:rsidR="00FD6765" w:rsidRDefault="00FD6765" w:rsidP="00FD6765">
      <w:pPr>
        <w:pStyle w:val="af8"/>
        <w:rPr>
          <w:vanish w:val="0"/>
        </w:rPr>
      </w:pPr>
    </w:p>
    <w:p w14:paraId="4C791748" w14:textId="2A12105D" w:rsidR="00FD6765" w:rsidRDefault="00FD6765" w:rsidP="00FD6765">
      <w:pPr>
        <w:pStyle w:val="afe"/>
        <w:rPr>
          <w:vanish w:val="0"/>
        </w:rPr>
      </w:pPr>
    </w:p>
    <w:p w14:paraId="120A9236" w14:textId="539622C5" w:rsidR="00FD6765" w:rsidRDefault="00FD6765" w:rsidP="00FD6765">
      <w:pPr>
        <w:pStyle w:val="aff9"/>
        <w:spacing w:after="120"/>
      </w:pPr>
      <w:r>
        <w:br/>
      </w:r>
      <w:bookmarkStart w:id="98" w:name="_Toc114149364"/>
      <w:r>
        <w:rPr>
          <w:rFonts w:hint="eastAsia"/>
        </w:rPr>
        <w:t>（规范性）</w:t>
      </w:r>
      <w:r>
        <w:br/>
      </w:r>
      <w:r>
        <w:rPr>
          <w:rFonts w:hint="eastAsia"/>
        </w:rPr>
        <w:t>等级八科目测试方法</w:t>
      </w:r>
      <w:bookmarkEnd w:id="98"/>
    </w:p>
    <w:p w14:paraId="172B91FD" w14:textId="1562426A" w:rsidR="00EC1D96" w:rsidRDefault="00EC1D96" w:rsidP="00EC1D96">
      <w:pPr>
        <w:pStyle w:val="affa"/>
        <w:spacing w:before="120" w:after="120"/>
      </w:pPr>
      <w:bookmarkStart w:id="99" w:name="_Toc114149365"/>
      <w:r>
        <w:rPr>
          <w:rFonts w:hint="eastAsia"/>
        </w:rPr>
        <w:t>线操纵类模型飞机</w:t>
      </w:r>
      <w:bookmarkEnd w:id="99"/>
    </w:p>
    <w:p w14:paraId="7D8C4B95" w14:textId="1C8BC7C1" w:rsidR="00EC1D96" w:rsidRDefault="00EC1D96" w:rsidP="00EC1D96">
      <w:pPr>
        <w:pStyle w:val="affb"/>
        <w:spacing w:before="120" w:after="120"/>
      </w:pPr>
      <w:r>
        <w:rPr>
          <w:rFonts w:hint="eastAsia"/>
        </w:rPr>
        <w:t>测试内容：线操纵类模型飞机飞行</w:t>
      </w:r>
      <w:r w:rsidR="00500C5B">
        <w:rPr>
          <w:rFonts w:hint="eastAsia"/>
        </w:rPr>
        <w:t>（三）</w:t>
      </w:r>
    </w:p>
    <w:p w14:paraId="0A3C8792" w14:textId="71FAE3BE" w:rsidR="00EC1D96" w:rsidRDefault="00302350" w:rsidP="00EC1D96">
      <w:pPr>
        <w:pStyle w:val="affc"/>
        <w:spacing w:before="120" w:after="120"/>
      </w:pPr>
      <w:r>
        <w:rPr>
          <w:rFonts w:hint="eastAsia"/>
        </w:rPr>
        <w:t>测试要求</w:t>
      </w:r>
    </w:p>
    <w:p w14:paraId="7957A76E" w14:textId="2E4C1BEA" w:rsidR="00335B7D" w:rsidRPr="00F62843" w:rsidRDefault="00335B7D" w:rsidP="00873C47">
      <w:pPr>
        <w:pStyle w:val="afffffffffff2"/>
      </w:pPr>
      <w:r w:rsidRPr="00F62843">
        <w:rPr>
          <w:rFonts w:hint="eastAsia"/>
        </w:rPr>
        <w:t>在规定时间和场地内按顺序完成</w:t>
      </w:r>
      <w:r w:rsidR="00FC0940">
        <w:rPr>
          <w:rFonts w:hint="eastAsia"/>
        </w:rPr>
        <w:t>滑跑</w:t>
      </w:r>
      <w:r w:rsidRPr="00F62843">
        <w:rPr>
          <w:rFonts w:hint="eastAsia"/>
        </w:rPr>
        <w:t>起飞、平飞、45</w:t>
      </w:r>
      <w:r w:rsidR="00716D08" w:rsidRPr="00F62843">
        <w:rPr>
          <w:rFonts w:hint="eastAsia"/>
        </w:rPr>
        <w:t>°</w:t>
      </w:r>
      <w:r w:rsidRPr="00F62843">
        <w:rPr>
          <w:rFonts w:hint="eastAsia"/>
        </w:rPr>
        <w:t>高平飞、礼帽、单过顶、内筋斗、着陆6个规定动作的飞行。</w:t>
      </w:r>
    </w:p>
    <w:p w14:paraId="32BF1E19" w14:textId="4E137A09" w:rsidR="00335B7D" w:rsidRPr="00F62843" w:rsidRDefault="00335B7D" w:rsidP="00873C47">
      <w:pPr>
        <w:pStyle w:val="afffffffffff2"/>
      </w:pPr>
      <w:r w:rsidRPr="00F62843">
        <w:rPr>
          <w:rFonts w:hint="eastAsia"/>
        </w:rPr>
        <w:t>每次飞行时间5</w:t>
      </w:r>
      <w:r w:rsidR="00DE2F77" w:rsidRPr="00F62843">
        <w:rPr>
          <w:rFonts w:hint="eastAsia"/>
        </w:rPr>
        <w:t>min</w:t>
      </w:r>
      <w:r w:rsidRPr="00F62843">
        <w:rPr>
          <w:rFonts w:hint="eastAsia"/>
        </w:rPr>
        <w:t>。超过飞行时间的飞行动作不计分。</w:t>
      </w:r>
    </w:p>
    <w:p w14:paraId="68F277BA" w14:textId="10F4E729" w:rsidR="00335B7D" w:rsidRPr="00F62843" w:rsidRDefault="00335B7D" w:rsidP="00873C47">
      <w:pPr>
        <w:pStyle w:val="afffffffffff2"/>
      </w:pPr>
      <w:r w:rsidRPr="00F62843">
        <w:rPr>
          <w:rFonts w:hint="eastAsia"/>
        </w:rPr>
        <w:t>飞行需按照顺序做动作，未按照动作顺序飞行的，不予评分。</w:t>
      </w:r>
    </w:p>
    <w:p w14:paraId="38E801D2" w14:textId="0628B4FC" w:rsidR="00335B7D" w:rsidRPr="00F62843" w:rsidRDefault="00335B7D" w:rsidP="00873C47">
      <w:pPr>
        <w:pStyle w:val="afffffffffff2"/>
      </w:pPr>
      <w:r w:rsidRPr="00F62843">
        <w:rPr>
          <w:rFonts w:hint="eastAsia"/>
        </w:rPr>
        <w:t>每个评分动作之间需平飞2圈作为过渡；未完成过渡圈的飞行后一个动作不计分。</w:t>
      </w:r>
    </w:p>
    <w:p w14:paraId="5F7708F0" w14:textId="21051F2E" w:rsidR="00335B7D" w:rsidRPr="00F62843" w:rsidRDefault="00335B7D" w:rsidP="00873C47">
      <w:pPr>
        <w:pStyle w:val="afffffffffff2"/>
      </w:pPr>
      <w:r w:rsidRPr="00F62843">
        <w:rPr>
          <w:rFonts w:hint="eastAsia"/>
        </w:rPr>
        <w:t>每名测试者有</w:t>
      </w:r>
      <w:r w:rsidR="00243B68">
        <w:rPr>
          <w:rFonts w:hint="eastAsia"/>
        </w:rPr>
        <w:t>2次</w:t>
      </w:r>
      <w:r w:rsidRPr="00F62843">
        <w:rPr>
          <w:rFonts w:hint="eastAsia"/>
        </w:rPr>
        <w:t>飞行机会，取高的一次飞行得分作为测试成绩。</w:t>
      </w:r>
    </w:p>
    <w:p w14:paraId="4F29AA01" w14:textId="3B07ABBC" w:rsidR="00EC1D96" w:rsidRDefault="00EC1D96" w:rsidP="00EC1D96">
      <w:pPr>
        <w:pStyle w:val="affc"/>
        <w:spacing w:before="120" w:after="120"/>
      </w:pPr>
      <w:r>
        <w:rPr>
          <w:rFonts w:hint="eastAsia"/>
        </w:rPr>
        <w:t>评分规则</w:t>
      </w:r>
    </w:p>
    <w:p w14:paraId="305423B7" w14:textId="7CDB6812" w:rsidR="00D50D9E" w:rsidRPr="00D50D9E" w:rsidRDefault="00D50D9E" w:rsidP="00D50D9E">
      <w:pPr>
        <w:pStyle w:val="affd"/>
        <w:spacing w:before="120" w:after="120"/>
      </w:pPr>
      <w:r>
        <w:rPr>
          <w:rFonts w:hint="eastAsia"/>
        </w:rPr>
        <w:t>总得分=飞行动作分。</w:t>
      </w:r>
    </w:p>
    <w:p w14:paraId="4C8AFBC8" w14:textId="08751B50" w:rsidR="00335B7D" w:rsidRDefault="00FC0940" w:rsidP="00D50D9E">
      <w:pPr>
        <w:pStyle w:val="affd"/>
        <w:spacing w:before="120" w:after="120"/>
      </w:pPr>
      <w:r>
        <w:rPr>
          <w:rFonts w:hint="eastAsia"/>
        </w:rPr>
        <w:t>滑跑</w:t>
      </w:r>
      <w:r w:rsidR="00335B7D">
        <w:rPr>
          <w:rFonts w:hint="eastAsia"/>
        </w:rPr>
        <w:t>起飞：满分为5分。</w:t>
      </w:r>
    </w:p>
    <w:p w14:paraId="0AE9FA9B" w14:textId="4766EF90" w:rsidR="00335B7D" w:rsidRDefault="00335B7D" w:rsidP="00D50D9E">
      <w:pPr>
        <w:pStyle w:val="af2"/>
      </w:pPr>
      <w:r>
        <w:rPr>
          <w:rFonts w:hint="eastAsia"/>
        </w:rPr>
        <w:t>模型平稳滑跑不短于4.5</w:t>
      </w:r>
      <w:r w:rsidR="00FF4482">
        <w:rPr>
          <w:rFonts w:hint="eastAsia"/>
        </w:rPr>
        <w:t>m</w:t>
      </w:r>
      <w:r>
        <w:rPr>
          <w:rFonts w:hint="eastAsia"/>
        </w:rPr>
        <w:t>的距离，但不超过l/4圈。然后平稳地逐渐上升，并在开始滑跑点上方柔和地进入正常平飞高度</w:t>
      </w:r>
      <w:r w:rsidR="005F353E">
        <w:rPr>
          <w:rFonts w:hint="eastAsia"/>
        </w:rPr>
        <w:t>。</w:t>
      </w:r>
    </w:p>
    <w:p w14:paraId="4D3FC2B5" w14:textId="26C491D3" w:rsidR="00335B7D" w:rsidRDefault="00335B7D" w:rsidP="00D50D9E">
      <w:pPr>
        <w:pStyle w:val="af2"/>
      </w:pPr>
      <w:r>
        <w:rPr>
          <w:rFonts w:hint="eastAsia"/>
        </w:rPr>
        <w:t>模型在正常平飞高度继续飞行2圈，至原来改平点为止</w:t>
      </w:r>
      <w:r w:rsidR="00211CB4">
        <w:rPr>
          <w:rFonts w:hint="eastAsia"/>
        </w:rPr>
        <w:t>。</w:t>
      </w:r>
    </w:p>
    <w:p w14:paraId="221D6EA6" w14:textId="069AAD4D" w:rsidR="00335B7D" w:rsidRDefault="00335B7D" w:rsidP="00D50D9E">
      <w:pPr>
        <w:pStyle w:val="af2"/>
      </w:pPr>
      <w:r>
        <w:rPr>
          <w:rFonts w:hint="eastAsia"/>
        </w:rPr>
        <w:t>模型有跳跃、离地太早或太晚、起飞航线不柔和、改平高度不在正常平飞高度扣2分。</w:t>
      </w:r>
    </w:p>
    <w:p w14:paraId="5E2AA86D" w14:textId="7AEFF7D2" w:rsidR="00335B7D" w:rsidRDefault="00335B7D" w:rsidP="00D50D9E">
      <w:pPr>
        <w:pStyle w:val="affd"/>
        <w:spacing w:before="120" w:after="120"/>
      </w:pPr>
      <w:r>
        <w:rPr>
          <w:rFonts w:hint="eastAsia"/>
        </w:rPr>
        <w:t>平飞2圈：满分为5分。</w:t>
      </w:r>
    </w:p>
    <w:p w14:paraId="258C3A70" w14:textId="70594B42" w:rsidR="00335B7D" w:rsidRDefault="00335B7D" w:rsidP="00D50D9E">
      <w:pPr>
        <w:pStyle w:val="af2"/>
      </w:pPr>
      <w:r>
        <w:rPr>
          <w:rFonts w:hint="eastAsia"/>
        </w:rPr>
        <w:t>模型在正常平飞高度（1.2</w:t>
      </w:r>
      <w:r w:rsidR="00FF4482">
        <w:rPr>
          <w:rFonts w:hint="eastAsia"/>
        </w:rPr>
        <w:t>m</w:t>
      </w:r>
      <w:r w:rsidR="00C00A3D">
        <w:rPr>
          <w:rFonts w:hint="eastAsia"/>
        </w:rPr>
        <w:t>～</w:t>
      </w:r>
      <w:r>
        <w:rPr>
          <w:rFonts w:hint="eastAsia"/>
        </w:rPr>
        <w:t>1.8</w:t>
      </w:r>
      <w:r w:rsidR="00FF4482">
        <w:rPr>
          <w:rFonts w:hint="eastAsia"/>
        </w:rPr>
        <w:t>m</w:t>
      </w:r>
      <w:r>
        <w:rPr>
          <w:rFonts w:hint="eastAsia"/>
        </w:rPr>
        <w:t>）柔和而平稳地飞行2圈</w:t>
      </w:r>
      <w:r w:rsidR="00211CB4">
        <w:rPr>
          <w:rFonts w:hint="eastAsia"/>
        </w:rPr>
        <w:t>。</w:t>
      </w:r>
    </w:p>
    <w:p w14:paraId="0FAA9031" w14:textId="50F31822" w:rsidR="00335B7D" w:rsidRDefault="00335B7D" w:rsidP="00D50D9E">
      <w:pPr>
        <w:pStyle w:val="af2"/>
      </w:pPr>
      <w:r>
        <w:rPr>
          <w:rFonts w:hint="eastAsia"/>
        </w:rPr>
        <w:t>平飞飞行轨迹有较明显波动扣2分。</w:t>
      </w:r>
    </w:p>
    <w:p w14:paraId="18F1C252" w14:textId="72D3A227" w:rsidR="00117964" w:rsidRDefault="00117964" w:rsidP="00D50D9E">
      <w:pPr>
        <w:pStyle w:val="af2"/>
      </w:pPr>
      <w:r>
        <w:rPr>
          <w:rFonts w:hint="eastAsia"/>
        </w:rPr>
        <w:t>评分2圈示意图见图H</w:t>
      </w:r>
      <w:r>
        <w:t>.1</w:t>
      </w:r>
      <w:r>
        <w:rPr>
          <w:rFonts w:hint="eastAsia"/>
        </w:rPr>
        <w:t>。</w:t>
      </w:r>
    </w:p>
    <w:p w14:paraId="3741FBD1" w14:textId="3EE0C231" w:rsidR="00B745B3" w:rsidRDefault="00B745B3" w:rsidP="00117964">
      <w:pPr>
        <w:pStyle w:val="afffff1"/>
        <w:ind w:firstLineChars="95" w:firstLine="199"/>
      </w:pPr>
    </w:p>
    <w:p w14:paraId="2D4A9B13" w14:textId="178C84B6" w:rsidR="00FC0940" w:rsidRDefault="00FC0940" w:rsidP="00FC0940">
      <w:pPr>
        <w:pStyle w:val="afffff1"/>
        <w:ind w:firstLine="420"/>
        <w:jc w:val="center"/>
      </w:pPr>
      <w:r w:rsidRPr="00FC0940">
        <w:drawing>
          <wp:inline distT="0" distB="0" distL="0" distR="0" wp14:anchorId="5EFAF198" wp14:editId="55928B64">
            <wp:extent cx="3158836" cy="2630337"/>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5221" cy="2635653"/>
                    </a:xfrm>
                    <a:prstGeom prst="rect">
                      <a:avLst/>
                    </a:prstGeom>
                    <a:noFill/>
                    <a:ln>
                      <a:noFill/>
                    </a:ln>
                  </pic:spPr>
                </pic:pic>
              </a:graphicData>
            </a:graphic>
          </wp:inline>
        </w:drawing>
      </w:r>
    </w:p>
    <w:p w14:paraId="6513EA94" w14:textId="77777777" w:rsidR="00E0170D" w:rsidRDefault="00E0170D" w:rsidP="00E0170D">
      <w:pPr>
        <w:pStyle w:val="af9"/>
        <w:spacing w:before="120" w:after="120"/>
      </w:pPr>
      <w:r>
        <w:rPr>
          <w:rFonts w:hint="eastAsia"/>
        </w:rPr>
        <w:t>线操纵类模型飞机平飞2圈示意图</w:t>
      </w:r>
    </w:p>
    <w:p w14:paraId="1D6A4F71" w14:textId="529F4BE0" w:rsidR="00335B7D" w:rsidRDefault="00335B7D" w:rsidP="00D50D9E">
      <w:pPr>
        <w:pStyle w:val="affd"/>
        <w:spacing w:before="120" w:after="120"/>
      </w:pPr>
      <w:r>
        <w:rPr>
          <w:rFonts w:hint="eastAsia"/>
        </w:rPr>
        <w:lastRenderedPageBreak/>
        <w:t>45</w:t>
      </w:r>
      <w:r w:rsidR="00716D08">
        <w:rPr>
          <w:rFonts w:hint="eastAsia"/>
        </w:rPr>
        <w:t>°</w:t>
      </w:r>
      <w:r>
        <w:rPr>
          <w:rFonts w:hint="eastAsia"/>
        </w:rPr>
        <w:t>高平飞2圈：满分为5分。</w:t>
      </w:r>
    </w:p>
    <w:p w14:paraId="127658E7" w14:textId="3264AF81" w:rsidR="00335B7D" w:rsidRDefault="00335B7D" w:rsidP="00D50D9E">
      <w:pPr>
        <w:pStyle w:val="af2"/>
      </w:pPr>
      <w:r>
        <w:rPr>
          <w:rFonts w:hint="eastAsia"/>
        </w:rPr>
        <w:t>模型由正常平飞高度平缓进入45</w:t>
      </w:r>
      <w:r w:rsidR="00716D08">
        <w:rPr>
          <w:rFonts w:hint="eastAsia"/>
        </w:rPr>
        <w:t>°</w:t>
      </w:r>
      <w:r>
        <w:rPr>
          <w:rFonts w:hint="eastAsia"/>
        </w:rPr>
        <w:t>仰角线飞行高度飞行4圈后，平缓降低高度至平飞高度</w:t>
      </w:r>
      <w:r w:rsidR="00211CB4">
        <w:rPr>
          <w:rFonts w:hint="eastAsia"/>
        </w:rPr>
        <w:t>。</w:t>
      </w:r>
    </w:p>
    <w:p w14:paraId="613D47E5" w14:textId="4C4DBC0C" w:rsidR="00335B7D" w:rsidRDefault="00335B7D" w:rsidP="00D50D9E">
      <w:pPr>
        <w:pStyle w:val="af2"/>
      </w:pPr>
      <w:r>
        <w:rPr>
          <w:rFonts w:hint="eastAsia"/>
        </w:rPr>
        <w:t>每圈高度没有维持在45</w:t>
      </w:r>
      <w:r w:rsidR="00716D08">
        <w:rPr>
          <w:rFonts w:hint="eastAsia"/>
        </w:rPr>
        <w:t>°</w:t>
      </w:r>
      <w:r>
        <w:rPr>
          <w:rFonts w:hint="eastAsia"/>
        </w:rPr>
        <w:t>仰角线扣5分</w:t>
      </w:r>
      <w:r w:rsidR="00211CB4">
        <w:rPr>
          <w:rFonts w:hint="eastAsia"/>
        </w:rPr>
        <w:t>。</w:t>
      </w:r>
    </w:p>
    <w:p w14:paraId="06FBFBF4" w14:textId="12B36C0B" w:rsidR="00335B7D" w:rsidRDefault="00335B7D" w:rsidP="00D50D9E">
      <w:pPr>
        <w:pStyle w:val="af2"/>
      </w:pPr>
      <w:r>
        <w:rPr>
          <w:rFonts w:hint="eastAsia"/>
        </w:rPr>
        <w:t xml:space="preserve">飞行轨迹有较明显波动扣2分。  </w:t>
      </w:r>
    </w:p>
    <w:p w14:paraId="0BFD785D" w14:textId="0E593D1D" w:rsidR="00335B7D" w:rsidRDefault="00335B7D" w:rsidP="00D50D9E">
      <w:pPr>
        <w:pStyle w:val="affd"/>
        <w:spacing w:before="120" w:after="120"/>
      </w:pPr>
      <w:r>
        <w:rPr>
          <w:rFonts w:hint="eastAsia"/>
        </w:rPr>
        <w:t>礼帽1个：满分为30分。</w:t>
      </w:r>
    </w:p>
    <w:p w14:paraId="15FF4E85" w14:textId="6562BD39" w:rsidR="00335B7D" w:rsidRDefault="00335B7D" w:rsidP="00D50D9E">
      <w:pPr>
        <w:pStyle w:val="af2"/>
      </w:pPr>
      <w:r>
        <w:rPr>
          <w:rFonts w:hint="eastAsia"/>
        </w:rPr>
        <w:t>从正常平飞高度开始，进入垂直上升至45</w:t>
      </w:r>
      <w:r w:rsidR="00716D08">
        <w:rPr>
          <w:rFonts w:hint="eastAsia"/>
        </w:rPr>
        <w:t>°</w:t>
      </w:r>
      <w:r>
        <w:rPr>
          <w:rFonts w:hint="eastAsia"/>
        </w:rPr>
        <w:t>仰角线改平飞行，飞行1/4圈后进入俯冲下降至正常平飞高度改出，四个转弯半径不超过2</w:t>
      </w:r>
      <w:r w:rsidR="00FF4482">
        <w:rPr>
          <w:rFonts w:hint="eastAsia"/>
        </w:rPr>
        <w:t>m</w:t>
      </w:r>
      <w:r w:rsidR="00211CB4">
        <w:rPr>
          <w:rFonts w:hint="eastAsia"/>
        </w:rPr>
        <w:t>。</w:t>
      </w:r>
    </w:p>
    <w:p w14:paraId="7E7409C5" w14:textId="2C74628B" w:rsidR="00335B7D" w:rsidRDefault="00335B7D" w:rsidP="00D50D9E">
      <w:pPr>
        <w:pStyle w:val="af2"/>
      </w:pPr>
      <w:r>
        <w:rPr>
          <w:rFonts w:hint="eastAsia"/>
        </w:rPr>
        <w:t>模型不是从正常平飞高度进入、改出扣10分</w:t>
      </w:r>
      <w:r w:rsidR="00211CB4">
        <w:rPr>
          <w:rFonts w:hint="eastAsia"/>
        </w:rPr>
        <w:t>。</w:t>
      </w:r>
    </w:p>
    <w:p w14:paraId="44A7D961" w14:textId="4BA14CDD" w:rsidR="00335B7D" w:rsidRDefault="00335B7D" w:rsidP="00D50D9E">
      <w:pPr>
        <w:pStyle w:val="af2"/>
      </w:pPr>
      <w:r>
        <w:rPr>
          <w:rFonts w:hint="eastAsia"/>
        </w:rPr>
        <w:t>四个转弯半径不一致扣5分</w:t>
      </w:r>
      <w:r w:rsidR="00211CB4">
        <w:rPr>
          <w:rFonts w:hint="eastAsia"/>
        </w:rPr>
        <w:t>。</w:t>
      </w:r>
    </w:p>
    <w:p w14:paraId="764B402B" w14:textId="2546169B" w:rsidR="00335B7D" w:rsidRDefault="00335B7D" w:rsidP="00D50D9E">
      <w:pPr>
        <w:pStyle w:val="af2"/>
      </w:pPr>
      <w:r>
        <w:rPr>
          <w:rFonts w:hint="eastAsia"/>
        </w:rPr>
        <w:t>垂直上升及垂直俯冲过程中不垂直、摇摆扣10分</w:t>
      </w:r>
      <w:r w:rsidR="00211CB4">
        <w:rPr>
          <w:rFonts w:hint="eastAsia"/>
        </w:rPr>
        <w:t>。</w:t>
      </w:r>
    </w:p>
    <w:p w14:paraId="3FE99AF8" w14:textId="366F27EE" w:rsidR="00335B7D" w:rsidRDefault="00335B7D" w:rsidP="00D50D9E">
      <w:pPr>
        <w:pStyle w:val="af2"/>
      </w:pPr>
      <w:r>
        <w:rPr>
          <w:rFonts w:hint="eastAsia"/>
        </w:rPr>
        <w:t>45</w:t>
      </w:r>
      <w:r w:rsidR="00716D08">
        <w:rPr>
          <w:rFonts w:hint="eastAsia"/>
        </w:rPr>
        <w:t>°</w:t>
      </w:r>
      <w:r>
        <w:rPr>
          <w:rFonts w:hint="eastAsia"/>
        </w:rPr>
        <w:t>仰角线飞行不</w:t>
      </w:r>
      <w:r w:rsidRPr="00FC0940">
        <w:rPr>
          <w:rFonts w:hint="eastAsia"/>
        </w:rPr>
        <w:t>满</w:t>
      </w:r>
      <w:r w:rsidR="004E48BC" w:rsidRPr="00FC0940">
        <w:rPr>
          <w:rFonts w:hint="eastAsia"/>
        </w:rPr>
        <w:t>1</w:t>
      </w:r>
      <w:r w:rsidR="004E48BC" w:rsidRPr="00FC0940">
        <w:t>/4</w:t>
      </w:r>
      <w:r w:rsidR="004E48BC" w:rsidRPr="00FC0940">
        <w:rPr>
          <w:rFonts w:hint="eastAsia"/>
        </w:rPr>
        <w:t>圈</w:t>
      </w:r>
      <w:r>
        <w:rPr>
          <w:rFonts w:hint="eastAsia"/>
        </w:rPr>
        <w:t>、飞行轨迹有较明显波动扣5分。</w:t>
      </w:r>
    </w:p>
    <w:p w14:paraId="74FBD7C1" w14:textId="154D78A0" w:rsidR="00117964" w:rsidRDefault="00117964" w:rsidP="00117964">
      <w:pPr>
        <w:pStyle w:val="af2"/>
      </w:pPr>
      <w:r>
        <w:rPr>
          <w:rFonts w:hint="eastAsia"/>
        </w:rPr>
        <w:t>线操纵类模型飞机“礼帽”示意图见图H.</w:t>
      </w:r>
      <w:r>
        <w:t>2</w:t>
      </w:r>
      <w:r>
        <w:rPr>
          <w:rFonts w:hint="eastAsia"/>
        </w:rPr>
        <w:t>。</w:t>
      </w:r>
    </w:p>
    <w:p w14:paraId="58195230" w14:textId="77777777" w:rsidR="00117964" w:rsidRDefault="00117964" w:rsidP="00117964">
      <w:pPr>
        <w:pStyle w:val="af2"/>
        <w:numPr>
          <w:ilvl w:val="0"/>
          <w:numId w:val="0"/>
        </w:numPr>
        <w:ind w:left="1419"/>
      </w:pPr>
    </w:p>
    <w:p w14:paraId="218F641E" w14:textId="6FAFF63C" w:rsidR="00813184" w:rsidRDefault="00813184" w:rsidP="00B745B3">
      <w:pPr>
        <w:pStyle w:val="afffff1"/>
        <w:ind w:firstLine="420"/>
        <w:jc w:val="center"/>
      </w:pPr>
      <w:r>
        <w:drawing>
          <wp:inline distT="0" distB="0" distL="0" distR="0" wp14:anchorId="7B6DB534" wp14:editId="653EB4DA">
            <wp:extent cx="3028950" cy="27298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950" cy="2729865"/>
                    </a:xfrm>
                    <a:prstGeom prst="rect">
                      <a:avLst/>
                    </a:prstGeom>
                    <a:noFill/>
                    <a:ln>
                      <a:noFill/>
                    </a:ln>
                  </pic:spPr>
                </pic:pic>
              </a:graphicData>
            </a:graphic>
          </wp:inline>
        </w:drawing>
      </w:r>
    </w:p>
    <w:p w14:paraId="5A62570E" w14:textId="79B19A23" w:rsidR="00117964" w:rsidRDefault="00117964" w:rsidP="00117964">
      <w:pPr>
        <w:pStyle w:val="af9"/>
        <w:spacing w:before="120" w:after="120"/>
      </w:pPr>
      <w:r>
        <w:rPr>
          <w:rFonts w:hint="eastAsia"/>
        </w:rPr>
        <w:t>线操纵类模型飞机“礼帽”示意图</w:t>
      </w:r>
    </w:p>
    <w:p w14:paraId="4C865209" w14:textId="77777777" w:rsidR="00117964" w:rsidRPr="00117964" w:rsidRDefault="00117964" w:rsidP="00B745B3">
      <w:pPr>
        <w:pStyle w:val="afffff1"/>
        <w:ind w:firstLine="420"/>
        <w:jc w:val="center"/>
      </w:pPr>
    </w:p>
    <w:p w14:paraId="7FEB04EA" w14:textId="1EB69906" w:rsidR="00335B7D" w:rsidRDefault="00335B7D" w:rsidP="00D50D9E">
      <w:pPr>
        <w:pStyle w:val="affd"/>
        <w:spacing w:before="120" w:after="120"/>
      </w:pPr>
      <w:r>
        <w:rPr>
          <w:rFonts w:hint="eastAsia"/>
        </w:rPr>
        <w:t>单过顶：满分为20分。</w:t>
      </w:r>
    </w:p>
    <w:p w14:paraId="762889A1" w14:textId="37B3F434" w:rsidR="00335B7D" w:rsidRDefault="00335B7D" w:rsidP="00D50D9E">
      <w:pPr>
        <w:pStyle w:val="af2"/>
      </w:pPr>
      <w:r>
        <w:rPr>
          <w:rFonts w:hint="eastAsia"/>
        </w:rPr>
        <w:t>从正常平</w:t>
      </w:r>
      <w:proofErr w:type="gramStart"/>
      <w:r>
        <w:rPr>
          <w:rFonts w:hint="eastAsia"/>
        </w:rPr>
        <w:t>飞高度</w:t>
      </w:r>
      <w:proofErr w:type="gramEnd"/>
      <w:r>
        <w:rPr>
          <w:rFonts w:hint="eastAsia"/>
        </w:rPr>
        <w:t>开始，进入垂直上升和俯冲，飞越头顶正上方，</w:t>
      </w:r>
      <w:proofErr w:type="gramStart"/>
      <w:r>
        <w:rPr>
          <w:rFonts w:hint="eastAsia"/>
        </w:rPr>
        <w:t>将底圆一分为二</w:t>
      </w:r>
      <w:proofErr w:type="gramEnd"/>
      <w:r>
        <w:rPr>
          <w:rFonts w:hint="eastAsia"/>
        </w:rPr>
        <w:t>，在正常平</w:t>
      </w:r>
      <w:proofErr w:type="gramStart"/>
      <w:r>
        <w:rPr>
          <w:rFonts w:hint="eastAsia"/>
        </w:rPr>
        <w:t>飞高度</w:t>
      </w:r>
      <w:proofErr w:type="gramEnd"/>
      <w:r>
        <w:rPr>
          <w:rFonts w:hint="eastAsia"/>
        </w:rPr>
        <w:t>改出进入平飞</w:t>
      </w:r>
      <w:r w:rsidR="00211CB4">
        <w:rPr>
          <w:rFonts w:hint="eastAsia"/>
        </w:rPr>
        <w:t>。</w:t>
      </w:r>
    </w:p>
    <w:p w14:paraId="0C34D2D0" w14:textId="0394F47B" w:rsidR="00335B7D" w:rsidRDefault="00335B7D" w:rsidP="00D50D9E">
      <w:pPr>
        <w:pStyle w:val="af2"/>
      </w:pPr>
      <w:r>
        <w:rPr>
          <w:rFonts w:hint="eastAsia"/>
        </w:rPr>
        <w:t>模型不是从正常平飞高度进入扣5分</w:t>
      </w:r>
      <w:r w:rsidR="00211CB4">
        <w:rPr>
          <w:rFonts w:hint="eastAsia"/>
        </w:rPr>
        <w:t>。</w:t>
      </w:r>
    </w:p>
    <w:p w14:paraId="618829A3" w14:textId="499C58BA" w:rsidR="00335B7D" w:rsidRDefault="00335B7D" w:rsidP="00D50D9E">
      <w:pPr>
        <w:pStyle w:val="af2"/>
      </w:pPr>
      <w:r>
        <w:rPr>
          <w:rFonts w:hint="eastAsia"/>
        </w:rPr>
        <w:t>模型飞行轨迹相对地面垂直投影不是直线扣5分</w:t>
      </w:r>
      <w:r w:rsidR="00211CB4">
        <w:rPr>
          <w:rFonts w:hint="eastAsia"/>
        </w:rPr>
        <w:t>。</w:t>
      </w:r>
    </w:p>
    <w:p w14:paraId="3FB23545" w14:textId="6A431005" w:rsidR="00335B7D" w:rsidRDefault="00335B7D" w:rsidP="00D50D9E">
      <w:pPr>
        <w:pStyle w:val="af2"/>
      </w:pPr>
      <w:r>
        <w:rPr>
          <w:rFonts w:hint="eastAsia"/>
        </w:rPr>
        <w:t>模型没有经过操纵者头顶正上方扣10分</w:t>
      </w:r>
      <w:r w:rsidR="00211CB4">
        <w:rPr>
          <w:rFonts w:hint="eastAsia"/>
        </w:rPr>
        <w:t>。</w:t>
      </w:r>
    </w:p>
    <w:p w14:paraId="32B276DA" w14:textId="5A6E831F" w:rsidR="00335B7D" w:rsidRDefault="00335B7D" w:rsidP="00D50D9E">
      <w:pPr>
        <w:pStyle w:val="af2"/>
      </w:pPr>
      <w:r>
        <w:rPr>
          <w:rFonts w:hint="eastAsia"/>
        </w:rPr>
        <w:t>改出时不在正常平飞高度扣10分。</w:t>
      </w:r>
    </w:p>
    <w:p w14:paraId="03865A6C" w14:textId="5C824943" w:rsidR="00335B7D" w:rsidRDefault="00335B7D" w:rsidP="00D50D9E">
      <w:pPr>
        <w:pStyle w:val="affd"/>
        <w:spacing w:before="120" w:after="120"/>
      </w:pPr>
      <w:r>
        <w:rPr>
          <w:rFonts w:hint="eastAsia"/>
        </w:rPr>
        <w:t>连续内筋斗2个：满分为30分。</w:t>
      </w:r>
    </w:p>
    <w:p w14:paraId="544790D0" w14:textId="07D8E0DE" w:rsidR="00335B7D" w:rsidRDefault="00335B7D" w:rsidP="002F51EA">
      <w:pPr>
        <w:pStyle w:val="af2"/>
      </w:pPr>
      <w:r>
        <w:rPr>
          <w:rFonts w:hint="eastAsia"/>
        </w:rPr>
        <w:t>模型从正常平飞高度开始连做2个圆滑而柔和的筋斗(2个筋斗都在同一个位置)，筋斗的底部应在正常平飞高度线上，顶部应在45</w:t>
      </w:r>
      <w:r w:rsidR="00716D08">
        <w:rPr>
          <w:rFonts w:hint="eastAsia"/>
        </w:rPr>
        <w:t>°</w:t>
      </w:r>
      <w:r>
        <w:rPr>
          <w:rFonts w:hint="eastAsia"/>
        </w:rPr>
        <w:t>仰角线上</w:t>
      </w:r>
      <w:r w:rsidR="00211CB4">
        <w:rPr>
          <w:rFonts w:hint="eastAsia"/>
        </w:rPr>
        <w:t>。</w:t>
      </w:r>
    </w:p>
    <w:p w14:paraId="588B6283" w14:textId="1A13D730" w:rsidR="00335B7D" w:rsidRDefault="00335B7D" w:rsidP="002F51EA">
      <w:pPr>
        <w:pStyle w:val="af2"/>
      </w:pPr>
      <w:r>
        <w:rPr>
          <w:rFonts w:hint="eastAsia"/>
        </w:rPr>
        <w:t>筋斗不圆扣5分</w:t>
      </w:r>
      <w:r w:rsidR="00211CB4">
        <w:rPr>
          <w:rFonts w:hint="eastAsia"/>
        </w:rPr>
        <w:t>。</w:t>
      </w:r>
    </w:p>
    <w:p w14:paraId="764F2B74" w14:textId="13C960FC" w:rsidR="00335B7D" w:rsidRDefault="00335B7D" w:rsidP="002F51EA">
      <w:pPr>
        <w:pStyle w:val="af2"/>
      </w:pPr>
      <w:r>
        <w:rPr>
          <w:rFonts w:hint="eastAsia"/>
        </w:rPr>
        <w:t>筋斗底部高度与平飞高度差值较大扣5分</w:t>
      </w:r>
      <w:r w:rsidR="00211CB4">
        <w:rPr>
          <w:rFonts w:hint="eastAsia"/>
        </w:rPr>
        <w:t>。</w:t>
      </w:r>
    </w:p>
    <w:p w14:paraId="5643089C" w14:textId="71FB8996" w:rsidR="00335B7D" w:rsidRDefault="00335B7D" w:rsidP="002F51EA">
      <w:pPr>
        <w:pStyle w:val="af2"/>
      </w:pPr>
      <w:r>
        <w:rPr>
          <w:rFonts w:hint="eastAsia"/>
        </w:rPr>
        <w:t xml:space="preserve">顶部与 45 </w:t>
      </w:r>
      <w:r w:rsidR="00716D08">
        <w:rPr>
          <w:rFonts w:hint="eastAsia"/>
        </w:rPr>
        <w:t>°</w:t>
      </w:r>
      <w:r>
        <w:rPr>
          <w:rFonts w:hint="eastAsia"/>
        </w:rPr>
        <w:t>仰角线差值较大扣5分</w:t>
      </w:r>
      <w:r w:rsidR="00211CB4">
        <w:rPr>
          <w:rFonts w:hint="eastAsia"/>
        </w:rPr>
        <w:t>。</w:t>
      </w:r>
    </w:p>
    <w:p w14:paraId="271ACF2D" w14:textId="3D98FFDD" w:rsidR="00813184" w:rsidRDefault="00335B7D" w:rsidP="002F51EA">
      <w:pPr>
        <w:pStyle w:val="af2"/>
      </w:pPr>
      <w:r>
        <w:rPr>
          <w:rFonts w:hint="eastAsia"/>
        </w:rPr>
        <w:lastRenderedPageBreak/>
        <w:t>2个筋斗的轨迹不一致扣5分。</w:t>
      </w:r>
    </w:p>
    <w:p w14:paraId="319CA0BF" w14:textId="07B01E42" w:rsidR="00E0170D" w:rsidRDefault="00E82320" w:rsidP="002F51EA">
      <w:pPr>
        <w:pStyle w:val="af2"/>
      </w:pPr>
      <w:r>
        <w:rPr>
          <w:rFonts w:hint="eastAsia"/>
        </w:rPr>
        <w:t>连续内筋斗2个示意图见H</w:t>
      </w:r>
      <w:r>
        <w:t>.3</w:t>
      </w:r>
      <w:r>
        <w:rPr>
          <w:rFonts w:hint="eastAsia"/>
        </w:rPr>
        <w:t>。</w:t>
      </w:r>
    </w:p>
    <w:p w14:paraId="0A85828D" w14:textId="77777777" w:rsidR="00E82320" w:rsidRDefault="00E82320" w:rsidP="00E82320">
      <w:pPr>
        <w:pStyle w:val="af2"/>
        <w:numPr>
          <w:ilvl w:val="0"/>
          <w:numId w:val="0"/>
        </w:numPr>
        <w:ind w:left="1419"/>
      </w:pPr>
    </w:p>
    <w:p w14:paraId="64AE3218" w14:textId="5880209F" w:rsidR="00335B7D" w:rsidRDefault="00813184" w:rsidP="00187026">
      <w:pPr>
        <w:pStyle w:val="afffff1"/>
        <w:ind w:firstLine="420"/>
        <w:jc w:val="center"/>
      </w:pPr>
      <w:r>
        <w:drawing>
          <wp:inline distT="0" distB="0" distL="0" distR="0" wp14:anchorId="3D567B39" wp14:editId="4FE8E1C8">
            <wp:extent cx="2577402" cy="2299762"/>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1408" cy="2303336"/>
                    </a:xfrm>
                    <a:prstGeom prst="rect">
                      <a:avLst/>
                    </a:prstGeom>
                    <a:noFill/>
                    <a:ln>
                      <a:noFill/>
                    </a:ln>
                  </pic:spPr>
                </pic:pic>
              </a:graphicData>
            </a:graphic>
          </wp:inline>
        </w:drawing>
      </w:r>
    </w:p>
    <w:p w14:paraId="4670564B" w14:textId="2A24F7EE" w:rsidR="00E82320" w:rsidRDefault="00E82320" w:rsidP="00E82320">
      <w:pPr>
        <w:pStyle w:val="af9"/>
        <w:spacing w:before="120" w:after="120"/>
      </w:pPr>
      <w:r>
        <w:rPr>
          <w:rFonts w:hint="eastAsia"/>
        </w:rPr>
        <w:t>线操纵类模型飞机连续内筋斗2个示意图</w:t>
      </w:r>
    </w:p>
    <w:p w14:paraId="67483B07" w14:textId="77777777" w:rsidR="00E82320" w:rsidRPr="00E82320" w:rsidRDefault="00E82320" w:rsidP="00E82320">
      <w:pPr>
        <w:pStyle w:val="afffff1"/>
        <w:ind w:firstLine="420"/>
      </w:pPr>
    </w:p>
    <w:p w14:paraId="09C4B25E" w14:textId="2ED9CBAF" w:rsidR="00335B7D" w:rsidRDefault="00335B7D" w:rsidP="00D50D9E">
      <w:pPr>
        <w:pStyle w:val="affd"/>
        <w:spacing w:before="120" w:after="120"/>
      </w:pPr>
      <w:r>
        <w:rPr>
          <w:rFonts w:hint="eastAsia"/>
        </w:rPr>
        <w:t>着陆：满分为5分。</w:t>
      </w:r>
    </w:p>
    <w:p w14:paraId="59FB65FC" w14:textId="3A9B2AAB" w:rsidR="00335B7D" w:rsidRDefault="00335B7D" w:rsidP="002F51EA">
      <w:pPr>
        <w:pStyle w:val="af2"/>
      </w:pPr>
      <w:r>
        <w:rPr>
          <w:rFonts w:hint="eastAsia"/>
        </w:rPr>
        <w:t>模型从正常平飞高度柔和地下降着陆，没有反跳或不正常的粗暴动作</w:t>
      </w:r>
      <w:r w:rsidR="00211CB4">
        <w:rPr>
          <w:rFonts w:hint="eastAsia"/>
        </w:rPr>
        <w:t>。</w:t>
      </w:r>
    </w:p>
    <w:p w14:paraId="1C846A56" w14:textId="6B8B5BE1" w:rsidR="00335B7D" w:rsidRDefault="00335B7D" w:rsidP="002F51EA">
      <w:pPr>
        <w:pStyle w:val="af2"/>
      </w:pPr>
      <w:r>
        <w:rPr>
          <w:rFonts w:hint="eastAsia"/>
        </w:rPr>
        <w:t>除了起落架外，模型的任何部分都不得与地面接触。模型从触地点起1圈内即应停止</w:t>
      </w:r>
      <w:r w:rsidR="00211CB4">
        <w:rPr>
          <w:rFonts w:hint="eastAsia"/>
        </w:rPr>
        <w:t>。</w:t>
      </w:r>
    </w:p>
    <w:p w14:paraId="1EF02D67" w14:textId="1C482ABD" w:rsidR="00335B7D" w:rsidRDefault="00335B7D" w:rsidP="002F51EA">
      <w:pPr>
        <w:pStyle w:val="af2"/>
      </w:pPr>
      <w:r>
        <w:rPr>
          <w:rFonts w:hint="eastAsia"/>
        </w:rPr>
        <w:t>滑降轨迹不平缓扣1分、着陆弹跳扣1分</w:t>
      </w:r>
      <w:r w:rsidR="00211CB4">
        <w:rPr>
          <w:rFonts w:hint="eastAsia"/>
        </w:rPr>
        <w:t>。</w:t>
      </w:r>
    </w:p>
    <w:p w14:paraId="7F0A78D1" w14:textId="3745B4ED" w:rsidR="00335B7D" w:rsidRDefault="00335B7D" w:rsidP="002F51EA">
      <w:pPr>
        <w:pStyle w:val="af2"/>
      </w:pPr>
      <w:r>
        <w:rPr>
          <w:rFonts w:hint="eastAsia"/>
        </w:rPr>
        <w:t>滑跑超过一圈、倾覆扣2分。</w:t>
      </w:r>
    </w:p>
    <w:p w14:paraId="0991F16B" w14:textId="2DFD5712" w:rsidR="00335B7D" w:rsidRPr="00335B7D" w:rsidRDefault="00335B7D" w:rsidP="005F353E">
      <w:pPr>
        <w:pStyle w:val="afff8"/>
      </w:pPr>
      <w:r>
        <w:rPr>
          <w:rFonts w:hint="eastAsia"/>
        </w:rPr>
        <w:t>以上扣分标准为各项指标的最高扣分值。</w:t>
      </w:r>
    </w:p>
    <w:p w14:paraId="0C6BCA86" w14:textId="0B5E9D29" w:rsidR="00EC1D96" w:rsidRDefault="00EC1D96" w:rsidP="00EC1D96">
      <w:pPr>
        <w:pStyle w:val="affc"/>
        <w:spacing w:before="120" w:after="120"/>
      </w:pPr>
      <w:r>
        <w:rPr>
          <w:rFonts w:hint="eastAsia"/>
        </w:rPr>
        <w:t>场地要求</w:t>
      </w:r>
    </w:p>
    <w:p w14:paraId="3B4BFF85" w14:textId="14F672F2" w:rsidR="00335B7D" w:rsidRPr="00873C47" w:rsidRDefault="008A28CE" w:rsidP="00873C47">
      <w:pPr>
        <w:pStyle w:val="afffffffffff2"/>
      </w:pPr>
      <w:r>
        <w:rPr>
          <w:rFonts w:hint="eastAsia"/>
        </w:rPr>
        <w:t>测试场地</w:t>
      </w:r>
      <w:r w:rsidR="00335B7D" w:rsidRPr="00873C47">
        <w:rPr>
          <w:rFonts w:hint="eastAsia"/>
        </w:rPr>
        <w:t>为室外，直径不小于50</w:t>
      </w:r>
      <w:r w:rsidR="00FF4482" w:rsidRPr="00873C47">
        <w:rPr>
          <w:rFonts w:hint="eastAsia"/>
        </w:rPr>
        <w:t>m</w:t>
      </w:r>
      <w:r w:rsidR="00335B7D" w:rsidRPr="00873C47">
        <w:rPr>
          <w:rFonts w:hint="eastAsia"/>
        </w:rPr>
        <w:t>的圆形场地。</w:t>
      </w:r>
    </w:p>
    <w:p w14:paraId="47BFD4DB" w14:textId="4BE5CAA6" w:rsidR="00335B7D" w:rsidRDefault="00335B7D" w:rsidP="00873C47">
      <w:pPr>
        <w:pStyle w:val="afffffffffff2"/>
      </w:pPr>
      <w:r w:rsidRPr="00873C47">
        <w:rPr>
          <w:rFonts w:hint="eastAsia"/>
        </w:rPr>
        <w:t>测试场地详见</w:t>
      </w:r>
      <w:r w:rsidR="00E0170D">
        <w:rPr>
          <w:rFonts w:hint="eastAsia"/>
        </w:rPr>
        <w:t>图H</w:t>
      </w:r>
      <w:r w:rsidR="00E0170D">
        <w:t>.4</w:t>
      </w:r>
      <w:r w:rsidRPr="00873C47">
        <w:rPr>
          <w:rFonts w:hint="eastAsia"/>
        </w:rPr>
        <w:t>。</w:t>
      </w:r>
    </w:p>
    <w:p w14:paraId="73FF56D5" w14:textId="7F4ADA94" w:rsidR="00E0170D" w:rsidRDefault="00E0170D" w:rsidP="00E0170D">
      <w:pPr>
        <w:pStyle w:val="afffffffffff2"/>
        <w:numPr>
          <w:ilvl w:val="0"/>
          <w:numId w:val="0"/>
        </w:numPr>
        <w:jc w:val="center"/>
      </w:pPr>
      <w:r w:rsidRPr="00E0170D">
        <w:rPr>
          <w:noProof/>
        </w:rPr>
        <w:drawing>
          <wp:inline distT="0" distB="0" distL="0" distR="0" wp14:anchorId="7A4382F0" wp14:editId="6AECFE8F">
            <wp:extent cx="2571806" cy="2759441"/>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3844" cy="2793817"/>
                    </a:xfrm>
                    <a:prstGeom prst="rect">
                      <a:avLst/>
                    </a:prstGeom>
                    <a:noFill/>
                    <a:ln>
                      <a:noFill/>
                    </a:ln>
                  </pic:spPr>
                </pic:pic>
              </a:graphicData>
            </a:graphic>
          </wp:inline>
        </w:drawing>
      </w:r>
    </w:p>
    <w:p w14:paraId="75B066B5" w14:textId="135B5A30" w:rsidR="00E0170D" w:rsidRPr="00873C47" w:rsidRDefault="00E0170D" w:rsidP="00E0170D">
      <w:pPr>
        <w:pStyle w:val="af9"/>
        <w:spacing w:before="120" w:after="120"/>
      </w:pPr>
      <w:r>
        <w:rPr>
          <w:rFonts w:hint="eastAsia"/>
        </w:rPr>
        <w:t>线操纵类模型飞机场地示意图</w:t>
      </w:r>
    </w:p>
    <w:p w14:paraId="1E452836" w14:textId="7B9797E4" w:rsidR="00EC1D96" w:rsidRDefault="00EC1D96" w:rsidP="00EC1D96">
      <w:pPr>
        <w:pStyle w:val="affc"/>
        <w:spacing w:before="120" w:after="120"/>
      </w:pPr>
      <w:r>
        <w:rPr>
          <w:rFonts w:hint="eastAsia"/>
        </w:rPr>
        <w:lastRenderedPageBreak/>
        <w:t>器材要求</w:t>
      </w:r>
    </w:p>
    <w:p w14:paraId="27A9A1BB" w14:textId="60606E55" w:rsidR="00335B7D" w:rsidRPr="00873C47" w:rsidRDefault="00335B7D" w:rsidP="00873C47">
      <w:pPr>
        <w:pStyle w:val="afffffffffff2"/>
      </w:pPr>
      <w:r w:rsidRPr="00873C47">
        <w:rPr>
          <w:rFonts w:hint="eastAsia"/>
        </w:rPr>
        <w:t>模型主体材质为泡沫、塑料、木材。</w:t>
      </w:r>
    </w:p>
    <w:p w14:paraId="31AE532F" w14:textId="34CD9543" w:rsidR="00335B7D" w:rsidRPr="00873C47" w:rsidRDefault="00335B7D" w:rsidP="00873C47">
      <w:pPr>
        <w:pStyle w:val="afffffffffff2"/>
      </w:pPr>
      <w:r w:rsidRPr="00873C47">
        <w:rPr>
          <w:rFonts w:hint="eastAsia"/>
        </w:rPr>
        <w:t>以电机作为动力。</w:t>
      </w:r>
    </w:p>
    <w:p w14:paraId="07B9FA29" w14:textId="3E0EA19E" w:rsidR="00335B7D" w:rsidRPr="00873C47" w:rsidRDefault="00335B7D" w:rsidP="00873C47">
      <w:pPr>
        <w:pStyle w:val="afffffffffff2"/>
      </w:pPr>
      <w:r w:rsidRPr="00873C47">
        <w:rPr>
          <w:rFonts w:hint="eastAsia"/>
        </w:rPr>
        <w:t>动力电池标注电压不大于11.1</w:t>
      </w:r>
      <w:r w:rsidR="005B2C1F" w:rsidRPr="00873C47">
        <w:rPr>
          <w:rFonts w:hint="eastAsia"/>
        </w:rPr>
        <w:t>V</w:t>
      </w:r>
      <w:r w:rsidRPr="00873C47">
        <w:rPr>
          <w:rFonts w:hint="eastAsia"/>
        </w:rPr>
        <w:t>(3S)的锂聚合物电池。</w:t>
      </w:r>
    </w:p>
    <w:p w14:paraId="04BEA055" w14:textId="36FDFBB9" w:rsidR="00335B7D" w:rsidRPr="00873C47" w:rsidRDefault="00335B7D" w:rsidP="00873C47">
      <w:pPr>
        <w:pStyle w:val="afffffffffff2"/>
      </w:pPr>
      <w:r w:rsidRPr="00873C47">
        <w:rPr>
          <w:rFonts w:hint="eastAsia"/>
        </w:rPr>
        <w:t>翼展不大于90</w:t>
      </w:r>
      <w:r w:rsidR="00DE2F77" w:rsidRPr="00873C47">
        <w:rPr>
          <w:rFonts w:hint="eastAsia"/>
        </w:rPr>
        <w:t>cm</w:t>
      </w:r>
      <w:r w:rsidRPr="00873C47">
        <w:rPr>
          <w:rFonts w:hint="eastAsia"/>
        </w:rPr>
        <w:t>。</w:t>
      </w:r>
    </w:p>
    <w:p w14:paraId="2019A184" w14:textId="05C64A70" w:rsidR="00335B7D" w:rsidRPr="00873C47" w:rsidRDefault="00335B7D" w:rsidP="00873C47">
      <w:pPr>
        <w:pStyle w:val="afffffffffff2"/>
      </w:pPr>
      <w:proofErr w:type="gramStart"/>
      <w:r w:rsidRPr="00873C47">
        <w:rPr>
          <w:rFonts w:hint="eastAsia"/>
        </w:rPr>
        <w:t>操纵线</w:t>
      </w:r>
      <w:proofErr w:type="gramEnd"/>
      <w:r w:rsidRPr="00873C47">
        <w:rPr>
          <w:rFonts w:hint="eastAsia"/>
        </w:rPr>
        <w:t>长度不大于10</w:t>
      </w:r>
      <w:r w:rsidR="00FF4482" w:rsidRPr="00873C47">
        <w:rPr>
          <w:rFonts w:hint="eastAsia"/>
        </w:rPr>
        <w:t>m</w:t>
      </w:r>
      <w:r w:rsidRPr="00873C47">
        <w:rPr>
          <w:rFonts w:hint="eastAsia"/>
        </w:rPr>
        <w:t>。</w:t>
      </w:r>
    </w:p>
    <w:p w14:paraId="01AB0669" w14:textId="3CE35290" w:rsidR="00335B7D" w:rsidRPr="00873C47" w:rsidRDefault="00335B7D" w:rsidP="00873C47">
      <w:pPr>
        <w:pStyle w:val="afffffffffff2"/>
      </w:pPr>
      <w:proofErr w:type="gramStart"/>
      <w:r w:rsidRPr="00873C47">
        <w:rPr>
          <w:rFonts w:hint="eastAsia"/>
        </w:rPr>
        <w:t>操纵线</w:t>
      </w:r>
      <w:proofErr w:type="gramEnd"/>
      <w:r w:rsidRPr="00873C47">
        <w:rPr>
          <w:rFonts w:hint="eastAsia"/>
        </w:rPr>
        <w:t>抗拉强度不低于模型重量</w:t>
      </w:r>
      <w:r w:rsidR="004F7331" w:rsidRPr="00873C47">
        <w:rPr>
          <w:rFonts w:hint="eastAsia"/>
        </w:rPr>
        <w:t>2倍</w:t>
      </w:r>
      <w:r w:rsidRPr="00873C47">
        <w:rPr>
          <w:rFonts w:hint="eastAsia"/>
        </w:rPr>
        <w:t>的拉力；操纵手柄必须有</w:t>
      </w:r>
      <w:proofErr w:type="gramStart"/>
      <w:r w:rsidRPr="00873C47">
        <w:rPr>
          <w:rFonts w:hint="eastAsia"/>
        </w:rPr>
        <w:t>安全索与</w:t>
      </w:r>
      <w:proofErr w:type="gramEnd"/>
      <w:r w:rsidRPr="00873C47">
        <w:rPr>
          <w:rFonts w:hint="eastAsia"/>
        </w:rPr>
        <w:t>测试者手腕部连接。</w:t>
      </w:r>
    </w:p>
    <w:p w14:paraId="5E245590" w14:textId="77777777" w:rsidR="00EC1D96" w:rsidRDefault="00EC1D96" w:rsidP="00EC1D96">
      <w:pPr>
        <w:pStyle w:val="affa"/>
        <w:spacing w:before="120" w:after="120"/>
      </w:pPr>
      <w:bookmarkStart w:id="100" w:name="_Toc114149366"/>
      <w:r>
        <w:rPr>
          <w:rFonts w:hint="eastAsia"/>
        </w:rPr>
        <w:t>无线电遥控类模型飞机</w:t>
      </w:r>
      <w:bookmarkEnd w:id="100"/>
    </w:p>
    <w:p w14:paraId="32F36D20" w14:textId="17D27393" w:rsidR="00EC1D96" w:rsidRDefault="00EC1D96" w:rsidP="00EC1D96">
      <w:pPr>
        <w:pStyle w:val="affb"/>
        <w:spacing w:before="120" w:after="120"/>
      </w:pPr>
      <w:r>
        <w:rPr>
          <w:rFonts w:hint="eastAsia"/>
        </w:rPr>
        <w:t>测试内容：遥控模型直升机飞行（</w:t>
      </w:r>
      <w:r w:rsidR="00500C5B">
        <w:rPr>
          <w:rFonts w:hint="eastAsia"/>
        </w:rPr>
        <w:t>三</w:t>
      </w:r>
      <w:r>
        <w:rPr>
          <w:rFonts w:hint="eastAsia"/>
        </w:rPr>
        <w:t>）</w:t>
      </w:r>
    </w:p>
    <w:p w14:paraId="3FAE291C" w14:textId="56E1AEDC" w:rsidR="00EC1D96" w:rsidRDefault="00302350" w:rsidP="00EC1D96">
      <w:pPr>
        <w:pStyle w:val="affc"/>
        <w:spacing w:before="120" w:after="120"/>
      </w:pPr>
      <w:r>
        <w:rPr>
          <w:rFonts w:hint="eastAsia"/>
        </w:rPr>
        <w:t>测试要求</w:t>
      </w:r>
    </w:p>
    <w:p w14:paraId="0B4C0C79" w14:textId="534BF294" w:rsidR="00335B7D" w:rsidRPr="00873C47" w:rsidRDefault="00335B7D" w:rsidP="00873C47">
      <w:pPr>
        <w:pStyle w:val="afffffffffff2"/>
      </w:pPr>
      <w:r w:rsidRPr="002F51EA">
        <w:rPr>
          <w:rFonts w:hAnsi="宋体" w:hint="eastAsia"/>
        </w:rPr>
        <w:t>在</w:t>
      </w:r>
      <w:r w:rsidRPr="00873C47">
        <w:rPr>
          <w:rFonts w:hint="eastAsia"/>
        </w:rPr>
        <w:t>规定场地按顺序完成悬停、四位悬停、垂直矩形（对尾）、水平圆（对尾）4个规定动作的飞行。</w:t>
      </w:r>
    </w:p>
    <w:p w14:paraId="4F82B57C" w14:textId="77777777" w:rsidR="002F51EA" w:rsidRPr="00873C47" w:rsidRDefault="00335B7D" w:rsidP="00873C47">
      <w:pPr>
        <w:pStyle w:val="afffffffffff2"/>
      </w:pPr>
      <w:r w:rsidRPr="00873C47">
        <w:rPr>
          <w:rFonts w:hint="eastAsia"/>
        </w:rPr>
        <w:t>所有</w:t>
      </w:r>
      <w:proofErr w:type="gramStart"/>
      <w:r w:rsidRPr="00873C47">
        <w:rPr>
          <w:rFonts w:hint="eastAsia"/>
        </w:rPr>
        <w:t>动作对尾飞行</w:t>
      </w:r>
      <w:proofErr w:type="gramEnd"/>
      <w:r w:rsidRPr="00873C47">
        <w:rPr>
          <w:rFonts w:hint="eastAsia"/>
        </w:rPr>
        <w:t>完成。未按照动作顺序飞行的，不予评分。</w:t>
      </w:r>
    </w:p>
    <w:p w14:paraId="7F87431D" w14:textId="6E9B1BB4" w:rsidR="00335B7D" w:rsidRPr="00873C47" w:rsidRDefault="002F51EA" w:rsidP="00873C47">
      <w:pPr>
        <w:pStyle w:val="afffffffffff2"/>
      </w:pPr>
      <w:r w:rsidRPr="00873C47">
        <w:rPr>
          <w:rFonts w:hint="eastAsia"/>
        </w:rPr>
        <w:t>每次飞行时间4min。超过飞行时间的飞行动作不计分。</w:t>
      </w:r>
      <w:r w:rsidR="00335B7D" w:rsidRPr="00873C47">
        <w:rPr>
          <w:rFonts w:hint="eastAsia"/>
        </w:rPr>
        <w:t xml:space="preserve">                                        </w:t>
      </w:r>
    </w:p>
    <w:p w14:paraId="3B9FA15F" w14:textId="1BBE1459" w:rsidR="00335B7D" w:rsidRPr="00873C47" w:rsidRDefault="00335B7D" w:rsidP="00873C47">
      <w:pPr>
        <w:pStyle w:val="afffffffffff2"/>
      </w:pPr>
      <w:r w:rsidRPr="00873C47">
        <w:rPr>
          <w:rFonts w:hint="eastAsia"/>
        </w:rPr>
        <w:t>每名测试者有</w:t>
      </w:r>
      <w:r w:rsidR="00243B68">
        <w:rPr>
          <w:rFonts w:hint="eastAsia"/>
        </w:rPr>
        <w:t>2次</w:t>
      </w:r>
      <w:r w:rsidRPr="00873C47">
        <w:rPr>
          <w:rFonts w:hint="eastAsia"/>
        </w:rPr>
        <w:t>飞行机会，取高的一次飞行得分作为测试成绩。</w:t>
      </w:r>
    </w:p>
    <w:p w14:paraId="176BF1C3" w14:textId="1CB5B9A8" w:rsidR="00EC1D96" w:rsidRDefault="00EC1D96" w:rsidP="00EC1D96">
      <w:pPr>
        <w:pStyle w:val="affc"/>
        <w:spacing w:before="120" w:after="120"/>
      </w:pPr>
      <w:r>
        <w:rPr>
          <w:rFonts w:hint="eastAsia"/>
        </w:rPr>
        <w:t>评分规则</w:t>
      </w:r>
    </w:p>
    <w:p w14:paraId="02A02B2A" w14:textId="066EAF9F" w:rsidR="00B87F67" w:rsidRPr="00B87F67" w:rsidRDefault="00B87F67" w:rsidP="00B87F67">
      <w:pPr>
        <w:pStyle w:val="affd"/>
        <w:spacing w:before="120" w:after="120"/>
      </w:pPr>
      <w:r>
        <w:rPr>
          <w:rFonts w:hint="eastAsia"/>
        </w:rPr>
        <w:t>总得分=飞行动作分。</w:t>
      </w:r>
    </w:p>
    <w:p w14:paraId="405DC4E3" w14:textId="4972490C" w:rsidR="00335B7D" w:rsidRDefault="00335B7D" w:rsidP="00B87F67">
      <w:pPr>
        <w:pStyle w:val="affd"/>
        <w:spacing w:before="120" w:after="120"/>
      </w:pPr>
      <w:r>
        <w:rPr>
          <w:rFonts w:hint="eastAsia"/>
        </w:rPr>
        <w:t>悬停：满分为10分。</w:t>
      </w:r>
    </w:p>
    <w:p w14:paraId="6857209D" w14:textId="53EA4365" w:rsidR="00335B7D" w:rsidRDefault="00335B7D" w:rsidP="00165487">
      <w:pPr>
        <w:pStyle w:val="af2"/>
      </w:pPr>
      <w:r>
        <w:rPr>
          <w:rFonts w:hint="eastAsia"/>
        </w:rPr>
        <w:t>起飞至2</w:t>
      </w:r>
      <w:r w:rsidR="00FF4482">
        <w:rPr>
          <w:rFonts w:hint="eastAsia"/>
        </w:rPr>
        <w:t>m</w:t>
      </w:r>
      <w:r>
        <w:rPr>
          <w:rFonts w:hint="eastAsia"/>
        </w:rPr>
        <w:t>高度，保持不少于10</w:t>
      </w:r>
      <w:r w:rsidR="00EC6B25">
        <w:rPr>
          <w:rFonts w:hint="eastAsia"/>
        </w:rPr>
        <w:t>s</w:t>
      </w:r>
      <w:r>
        <w:rPr>
          <w:rFonts w:hint="eastAsia"/>
        </w:rPr>
        <w:t>悬停后着陆</w:t>
      </w:r>
      <w:r w:rsidR="002F51EA">
        <w:rPr>
          <w:rFonts w:hint="eastAsia"/>
        </w:rPr>
        <w:t>。</w:t>
      </w:r>
    </w:p>
    <w:p w14:paraId="13BAAC34" w14:textId="77777777" w:rsidR="004E48BC" w:rsidRDefault="00335B7D" w:rsidP="00165487">
      <w:pPr>
        <w:pStyle w:val="af2"/>
      </w:pPr>
      <w:r>
        <w:rPr>
          <w:rFonts w:hint="eastAsia"/>
        </w:rPr>
        <w:t>悬停位移扣5分</w:t>
      </w:r>
      <w:r w:rsidR="004E48BC">
        <w:rPr>
          <w:rFonts w:hint="eastAsia"/>
        </w:rPr>
        <w:t>；</w:t>
      </w:r>
    </w:p>
    <w:p w14:paraId="718B134E" w14:textId="042B7F2E" w:rsidR="00335B7D" w:rsidRDefault="004E48BC" w:rsidP="00165487">
      <w:pPr>
        <w:pStyle w:val="af2"/>
      </w:pPr>
      <w:r>
        <w:rPr>
          <w:rFonts w:hint="eastAsia"/>
        </w:rPr>
        <w:t>悬停时间不足1</w:t>
      </w:r>
      <w:r>
        <w:t>0</w:t>
      </w:r>
      <w:r>
        <w:rPr>
          <w:rFonts w:hint="eastAsia"/>
        </w:rPr>
        <w:t>s扣5分。</w:t>
      </w:r>
      <w:r w:rsidR="00335B7D">
        <w:rPr>
          <w:rFonts w:hint="eastAsia"/>
        </w:rPr>
        <w:t xml:space="preserve">                                                               </w:t>
      </w:r>
    </w:p>
    <w:p w14:paraId="7F70833B" w14:textId="6B24B5F7" w:rsidR="00335B7D" w:rsidRDefault="00335B7D" w:rsidP="00B87F67">
      <w:pPr>
        <w:pStyle w:val="affd"/>
        <w:spacing w:before="120" w:after="120"/>
      </w:pPr>
      <w:r>
        <w:rPr>
          <w:rFonts w:hint="eastAsia"/>
        </w:rPr>
        <w:t>四位悬停：满分为30分。</w:t>
      </w:r>
    </w:p>
    <w:p w14:paraId="1A675DDB" w14:textId="34D65C6B" w:rsidR="00335B7D" w:rsidRDefault="00335B7D" w:rsidP="00165487">
      <w:pPr>
        <w:pStyle w:val="af2"/>
      </w:pPr>
      <w:r>
        <w:rPr>
          <w:rFonts w:hint="eastAsia"/>
        </w:rPr>
        <w:t>起飞至2</w:t>
      </w:r>
      <w:r w:rsidR="00FF4482">
        <w:rPr>
          <w:rFonts w:hint="eastAsia"/>
        </w:rPr>
        <w:t>m</w:t>
      </w:r>
      <w:r>
        <w:rPr>
          <w:rFonts w:hint="eastAsia"/>
        </w:rPr>
        <w:t>高度，悬停不少于2</w:t>
      </w:r>
      <w:r w:rsidR="00EC6B25">
        <w:rPr>
          <w:rFonts w:hint="eastAsia"/>
        </w:rPr>
        <w:t>s</w:t>
      </w:r>
      <w:r>
        <w:rPr>
          <w:rFonts w:hint="eastAsia"/>
        </w:rPr>
        <w:t>，机体向同方向依次作四次90</w:t>
      </w:r>
      <w:r w:rsidR="00716D08">
        <w:rPr>
          <w:rFonts w:hint="eastAsia"/>
        </w:rPr>
        <w:t>°</w:t>
      </w:r>
      <w:r>
        <w:rPr>
          <w:rFonts w:hint="eastAsia"/>
        </w:rPr>
        <w:t>缓慢自转并在每个90</w:t>
      </w:r>
      <w:r w:rsidR="00716D08">
        <w:rPr>
          <w:rFonts w:hint="eastAsia"/>
        </w:rPr>
        <w:t>°</w:t>
      </w:r>
      <w:r>
        <w:rPr>
          <w:rFonts w:hint="eastAsia"/>
        </w:rPr>
        <w:t>位置悬停2</w:t>
      </w:r>
      <w:r w:rsidR="00EC6B25">
        <w:rPr>
          <w:rFonts w:hint="eastAsia"/>
        </w:rPr>
        <w:t>s</w:t>
      </w:r>
      <w:r>
        <w:rPr>
          <w:rFonts w:hint="eastAsia"/>
        </w:rPr>
        <w:t>以上，然后着陆在起降区内</w:t>
      </w:r>
      <w:r w:rsidR="002F51EA">
        <w:rPr>
          <w:rFonts w:hint="eastAsia"/>
        </w:rPr>
        <w:t>。</w:t>
      </w:r>
    </w:p>
    <w:p w14:paraId="0A8851EF" w14:textId="5501785D" w:rsidR="00335B7D" w:rsidRDefault="00335B7D" w:rsidP="00165487">
      <w:pPr>
        <w:pStyle w:val="af2"/>
      </w:pPr>
      <w:r>
        <w:rPr>
          <w:rFonts w:hint="eastAsia"/>
        </w:rPr>
        <w:t>自转90</w:t>
      </w:r>
      <w:r w:rsidR="00716D08">
        <w:rPr>
          <w:rFonts w:hint="eastAsia"/>
        </w:rPr>
        <w:t>°</w:t>
      </w:r>
      <w:r>
        <w:rPr>
          <w:rFonts w:hint="eastAsia"/>
        </w:rPr>
        <w:t>不准确扣5分</w:t>
      </w:r>
      <w:r w:rsidR="002F51EA">
        <w:rPr>
          <w:rFonts w:hint="eastAsia"/>
        </w:rPr>
        <w:t>。</w:t>
      </w:r>
    </w:p>
    <w:p w14:paraId="2ABBFA38" w14:textId="3324B32B" w:rsidR="00335B7D" w:rsidRDefault="00335B7D" w:rsidP="00165487">
      <w:pPr>
        <w:pStyle w:val="af2"/>
      </w:pPr>
      <w:r>
        <w:rPr>
          <w:rFonts w:hint="eastAsia"/>
        </w:rPr>
        <w:t>悬停位移扣5分</w:t>
      </w:r>
      <w:r w:rsidR="002F51EA">
        <w:rPr>
          <w:rFonts w:hint="eastAsia"/>
        </w:rPr>
        <w:t>。</w:t>
      </w:r>
    </w:p>
    <w:p w14:paraId="17D53AEF" w14:textId="759DA83A" w:rsidR="00417476" w:rsidRDefault="00335B7D" w:rsidP="00165487">
      <w:pPr>
        <w:pStyle w:val="af2"/>
      </w:pPr>
      <w:r>
        <w:rPr>
          <w:rFonts w:hint="eastAsia"/>
        </w:rPr>
        <w:t>悬停点悬停时间不足2</w:t>
      </w:r>
      <w:r w:rsidR="00EC6B25">
        <w:rPr>
          <w:rFonts w:hint="eastAsia"/>
        </w:rPr>
        <w:t>s</w:t>
      </w:r>
      <w:r>
        <w:rPr>
          <w:rFonts w:hint="eastAsia"/>
        </w:rPr>
        <w:t>扣5分。</w:t>
      </w:r>
    </w:p>
    <w:p w14:paraId="3C4BA0EC" w14:textId="3D1014BE" w:rsidR="00345E63" w:rsidRDefault="00345E63" w:rsidP="00165487">
      <w:pPr>
        <w:pStyle w:val="af2"/>
      </w:pPr>
      <w:r>
        <w:rPr>
          <w:rFonts w:hint="eastAsia"/>
        </w:rPr>
        <w:t>四位悬停示意图见图H.</w:t>
      </w:r>
      <w:r>
        <w:t>5</w:t>
      </w:r>
      <w:r>
        <w:rPr>
          <w:rFonts w:hint="eastAsia"/>
        </w:rPr>
        <w:t>。</w:t>
      </w:r>
    </w:p>
    <w:p w14:paraId="2CF8A28E" w14:textId="77777777" w:rsidR="00345E63" w:rsidRDefault="00345E63" w:rsidP="00345E63">
      <w:pPr>
        <w:pStyle w:val="af2"/>
        <w:numPr>
          <w:ilvl w:val="0"/>
          <w:numId w:val="0"/>
        </w:numPr>
        <w:ind w:left="1419"/>
      </w:pPr>
    </w:p>
    <w:p w14:paraId="087AF942" w14:textId="0619E84F" w:rsidR="00335B7D" w:rsidRDefault="00417476" w:rsidP="00417476">
      <w:pPr>
        <w:pStyle w:val="afffff1"/>
        <w:ind w:firstLine="420"/>
        <w:jc w:val="center"/>
      </w:pPr>
      <w:r w:rsidRPr="00417476">
        <w:drawing>
          <wp:inline distT="0" distB="0" distL="0" distR="0" wp14:anchorId="5042A3BA" wp14:editId="06992FBC">
            <wp:extent cx="2431739" cy="1924259"/>
            <wp:effectExtent l="0" t="0" r="698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5805" cy="1935389"/>
                    </a:xfrm>
                    <a:prstGeom prst="rect">
                      <a:avLst/>
                    </a:prstGeom>
                    <a:noFill/>
                    <a:ln>
                      <a:noFill/>
                    </a:ln>
                  </pic:spPr>
                </pic:pic>
              </a:graphicData>
            </a:graphic>
          </wp:inline>
        </w:drawing>
      </w:r>
    </w:p>
    <w:p w14:paraId="2AF1C178" w14:textId="77777777" w:rsidR="00345E63" w:rsidRDefault="00345E63" w:rsidP="00417476">
      <w:pPr>
        <w:pStyle w:val="afffff1"/>
        <w:ind w:firstLine="420"/>
        <w:jc w:val="center"/>
      </w:pPr>
    </w:p>
    <w:p w14:paraId="004F5AEC" w14:textId="015F1D0B" w:rsidR="00345E63" w:rsidRDefault="00345E63" w:rsidP="00345E63">
      <w:pPr>
        <w:pStyle w:val="af9"/>
        <w:spacing w:before="120" w:after="120"/>
      </w:pPr>
      <w:r>
        <w:rPr>
          <w:rFonts w:hint="eastAsia"/>
        </w:rPr>
        <w:t>遥控模型直升机飞行（三）四位悬停示意图</w:t>
      </w:r>
    </w:p>
    <w:p w14:paraId="70B91451" w14:textId="387A6C3F" w:rsidR="00335B7D" w:rsidRDefault="00335B7D" w:rsidP="00B87F67">
      <w:pPr>
        <w:pStyle w:val="affd"/>
        <w:spacing w:before="120" w:after="120"/>
      </w:pPr>
      <w:r>
        <w:rPr>
          <w:rFonts w:hint="eastAsia"/>
        </w:rPr>
        <w:lastRenderedPageBreak/>
        <w:t>垂直矩形（对尾）：满分为30分。</w:t>
      </w:r>
    </w:p>
    <w:p w14:paraId="074D623D" w14:textId="07CA54BC" w:rsidR="00335B7D" w:rsidRDefault="00335B7D" w:rsidP="00645044">
      <w:pPr>
        <w:pStyle w:val="af2"/>
      </w:pPr>
      <w:r>
        <w:rPr>
          <w:rFonts w:hint="eastAsia"/>
        </w:rPr>
        <w:t>起飞至2</w:t>
      </w:r>
      <w:r w:rsidR="00FF4482">
        <w:rPr>
          <w:rFonts w:hint="eastAsia"/>
        </w:rPr>
        <w:t>m</w:t>
      </w:r>
      <w:r>
        <w:rPr>
          <w:rFonts w:hint="eastAsia"/>
        </w:rPr>
        <w:t>高度，悬停不少于2</w:t>
      </w:r>
      <w:r w:rsidR="00EC6B25">
        <w:rPr>
          <w:rFonts w:hint="eastAsia"/>
        </w:rPr>
        <w:t>s</w:t>
      </w:r>
      <w:r>
        <w:rPr>
          <w:rFonts w:hint="eastAsia"/>
        </w:rPr>
        <w:t>后横移5</w:t>
      </w:r>
      <w:r w:rsidR="00FF4482">
        <w:rPr>
          <w:rFonts w:hint="eastAsia"/>
        </w:rPr>
        <w:t>m</w:t>
      </w:r>
      <w:r>
        <w:rPr>
          <w:rFonts w:hint="eastAsia"/>
        </w:rPr>
        <w:t>至1（或2）号旗正上方悬停不少于2</w:t>
      </w:r>
      <w:r w:rsidR="00EC6B25">
        <w:rPr>
          <w:rFonts w:hint="eastAsia"/>
        </w:rPr>
        <w:t>s</w:t>
      </w:r>
      <w:r>
        <w:rPr>
          <w:rFonts w:hint="eastAsia"/>
        </w:rPr>
        <w:t>，垂直上升至7</w:t>
      </w:r>
      <w:r w:rsidR="00FF4482">
        <w:rPr>
          <w:rFonts w:hint="eastAsia"/>
        </w:rPr>
        <w:t>m</w:t>
      </w:r>
      <w:r>
        <w:rPr>
          <w:rFonts w:hint="eastAsia"/>
        </w:rPr>
        <w:t>高度悬停不少于2</w:t>
      </w:r>
      <w:r w:rsidR="00EC6B25">
        <w:rPr>
          <w:rFonts w:hint="eastAsia"/>
        </w:rPr>
        <w:t>s</w:t>
      </w:r>
      <w:r>
        <w:rPr>
          <w:rFonts w:hint="eastAsia"/>
        </w:rPr>
        <w:t>，横移10</w:t>
      </w:r>
      <w:r w:rsidR="00FF4482">
        <w:rPr>
          <w:rFonts w:hint="eastAsia"/>
        </w:rPr>
        <w:t>m</w:t>
      </w:r>
      <w:r>
        <w:rPr>
          <w:rFonts w:hint="eastAsia"/>
        </w:rPr>
        <w:t>至2（或1）号旗正上方悬停不少于2</w:t>
      </w:r>
      <w:r w:rsidR="00EC6B25">
        <w:rPr>
          <w:rFonts w:hint="eastAsia"/>
        </w:rPr>
        <w:t>s</w:t>
      </w:r>
      <w:r>
        <w:rPr>
          <w:rFonts w:hint="eastAsia"/>
        </w:rPr>
        <w:t>，垂直下降至2</w:t>
      </w:r>
      <w:r w:rsidR="00FF4482">
        <w:rPr>
          <w:rFonts w:hint="eastAsia"/>
        </w:rPr>
        <w:t>m</w:t>
      </w:r>
      <w:r>
        <w:rPr>
          <w:rFonts w:hint="eastAsia"/>
        </w:rPr>
        <w:t>高度悬停不少于2</w:t>
      </w:r>
      <w:r w:rsidR="00EC6B25">
        <w:rPr>
          <w:rFonts w:hint="eastAsia"/>
        </w:rPr>
        <w:t>s</w:t>
      </w:r>
      <w:r>
        <w:rPr>
          <w:rFonts w:hint="eastAsia"/>
        </w:rPr>
        <w:t>，横移5</w:t>
      </w:r>
      <w:r w:rsidR="00FF4482">
        <w:rPr>
          <w:rFonts w:hint="eastAsia"/>
        </w:rPr>
        <w:t>m</w:t>
      </w:r>
      <w:r>
        <w:rPr>
          <w:rFonts w:hint="eastAsia"/>
        </w:rPr>
        <w:t>至起降区中心正上方悬停不少于2</w:t>
      </w:r>
      <w:r w:rsidR="00EC6B25">
        <w:rPr>
          <w:rFonts w:hint="eastAsia"/>
        </w:rPr>
        <w:t>s</w:t>
      </w:r>
      <w:r>
        <w:rPr>
          <w:rFonts w:hint="eastAsia"/>
        </w:rPr>
        <w:t>，着陆</w:t>
      </w:r>
      <w:r w:rsidR="002F51EA">
        <w:rPr>
          <w:rFonts w:hint="eastAsia"/>
        </w:rPr>
        <w:t>。</w:t>
      </w:r>
    </w:p>
    <w:p w14:paraId="3EBE668C" w14:textId="6F686EA1" w:rsidR="00335B7D" w:rsidRDefault="00335B7D" w:rsidP="00645044">
      <w:pPr>
        <w:pStyle w:val="af2"/>
      </w:pPr>
      <w:r>
        <w:rPr>
          <w:rFonts w:hint="eastAsia"/>
        </w:rPr>
        <w:t>轨迹不准确扣10分</w:t>
      </w:r>
      <w:r w:rsidR="00645044">
        <w:rPr>
          <w:rFonts w:hint="eastAsia"/>
        </w:rPr>
        <w:t>。</w:t>
      </w:r>
    </w:p>
    <w:p w14:paraId="2970DF07" w14:textId="7E63DEE1" w:rsidR="00335B7D" w:rsidRDefault="00335B7D" w:rsidP="00645044">
      <w:pPr>
        <w:pStyle w:val="af2"/>
      </w:pPr>
      <w:r>
        <w:rPr>
          <w:rFonts w:hint="eastAsia"/>
        </w:rPr>
        <w:t>悬停点位移扣5分</w:t>
      </w:r>
      <w:r w:rsidR="002F51EA">
        <w:rPr>
          <w:rFonts w:hint="eastAsia"/>
        </w:rPr>
        <w:t>。</w:t>
      </w:r>
    </w:p>
    <w:p w14:paraId="613C3287" w14:textId="1A2C577A" w:rsidR="00417476" w:rsidRDefault="00335B7D" w:rsidP="00645044">
      <w:pPr>
        <w:pStyle w:val="af2"/>
      </w:pPr>
      <w:r>
        <w:rPr>
          <w:rFonts w:hint="eastAsia"/>
        </w:rPr>
        <w:t>悬停点悬停时间不足2</w:t>
      </w:r>
      <w:r w:rsidR="00EC6B25">
        <w:rPr>
          <w:rFonts w:hint="eastAsia"/>
        </w:rPr>
        <w:t>s</w:t>
      </w:r>
      <w:r>
        <w:rPr>
          <w:rFonts w:hint="eastAsia"/>
        </w:rPr>
        <w:t>扣5分。</w:t>
      </w:r>
    </w:p>
    <w:p w14:paraId="3224B106" w14:textId="3FC3FE82" w:rsidR="00345E63" w:rsidRDefault="00345E63" w:rsidP="00645044">
      <w:pPr>
        <w:pStyle w:val="af2"/>
      </w:pPr>
      <w:r>
        <w:rPr>
          <w:rFonts w:hint="eastAsia"/>
        </w:rPr>
        <w:t>垂直矩形（对尾）示意图见图H</w:t>
      </w:r>
      <w:r>
        <w:t>.6</w:t>
      </w:r>
      <w:r>
        <w:rPr>
          <w:rFonts w:hint="eastAsia"/>
        </w:rPr>
        <w:t>。</w:t>
      </w:r>
    </w:p>
    <w:p w14:paraId="70FF6AC7" w14:textId="77777777" w:rsidR="00345E63" w:rsidRDefault="00345E63" w:rsidP="00345E63">
      <w:pPr>
        <w:pStyle w:val="af2"/>
        <w:numPr>
          <w:ilvl w:val="0"/>
          <w:numId w:val="0"/>
        </w:numPr>
        <w:ind w:left="1419"/>
      </w:pPr>
    </w:p>
    <w:p w14:paraId="6A28E509" w14:textId="6105E8AA" w:rsidR="00335B7D" w:rsidRDefault="00417476" w:rsidP="00417476">
      <w:pPr>
        <w:pStyle w:val="afffff1"/>
        <w:ind w:firstLine="420"/>
        <w:jc w:val="center"/>
      </w:pPr>
      <w:r w:rsidRPr="00417476">
        <w:drawing>
          <wp:inline distT="0" distB="0" distL="0" distR="0" wp14:anchorId="7C7BA224" wp14:editId="14190B98">
            <wp:extent cx="2929890" cy="3045460"/>
            <wp:effectExtent l="0" t="0" r="381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9890" cy="3045460"/>
                    </a:xfrm>
                    <a:prstGeom prst="rect">
                      <a:avLst/>
                    </a:prstGeom>
                    <a:noFill/>
                    <a:ln>
                      <a:noFill/>
                    </a:ln>
                  </pic:spPr>
                </pic:pic>
              </a:graphicData>
            </a:graphic>
          </wp:inline>
        </w:drawing>
      </w:r>
    </w:p>
    <w:p w14:paraId="3ABBA1AB" w14:textId="0FDEB891" w:rsidR="00345E63" w:rsidRDefault="00345E63" w:rsidP="00345E63">
      <w:pPr>
        <w:pStyle w:val="af9"/>
        <w:spacing w:before="120" w:after="120"/>
      </w:pPr>
      <w:r>
        <w:rPr>
          <w:rFonts w:hint="eastAsia"/>
        </w:rPr>
        <w:t>遥控模型直升机飞行（三）垂直矩形（对尾）示意图</w:t>
      </w:r>
    </w:p>
    <w:p w14:paraId="6E5B4BEB" w14:textId="77777777" w:rsidR="00345E63" w:rsidRDefault="00345E63" w:rsidP="00417476">
      <w:pPr>
        <w:pStyle w:val="afffff1"/>
        <w:ind w:firstLine="420"/>
        <w:jc w:val="center"/>
      </w:pPr>
    </w:p>
    <w:p w14:paraId="3DE76DC6" w14:textId="3523893E" w:rsidR="00335B7D" w:rsidRDefault="00335B7D" w:rsidP="00B87F67">
      <w:pPr>
        <w:pStyle w:val="affd"/>
        <w:spacing w:before="120" w:after="120"/>
      </w:pPr>
      <w:r>
        <w:rPr>
          <w:rFonts w:hint="eastAsia"/>
        </w:rPr>
        <w:t>水平圆（对尾）：满分为30分。</w:t>
      </w:r>
    </w:p>
    <w:p w14:paraId="726B2728" w14:textId="49C982F8" w:rsidR="00335B7D" w:rsidRDefault="00335B7D" w:rsidP="00645044">
      <w:pPr>
        <w:pStyle w:val="af2"/>
      </w:pPr>
      <w:r>
        <w:rPr>
          <w:rFonts w:hint="eastAsia"/>
        </w:rPr>
        <w:t>起飞至2</w:t>
      </w:r>
      <w:r w:rsidR="00FF4482">
        <w:rPr>
          <w:rFonts w:hint="eastAsia"/>
        </w:rPr>
        <w:t>m</w:t>
      </w:r>
      <w:r>
        <w:rPr>
          <w:rFonts w:hint="eastAsia"/>
        </w:rPr>
        <w:t>高度，悬停不少于2</w:t>
      </w:r>
      <w:r w:rsidR="00EC6B25">
        <w:rPr>
          <w:rFonts w:hint="eastAsia"/>
        </w:rPr>
        <w:t>s</w:t>
      </w:r>
      <w:r>
        <w:rPr>
          <w:rFonts w:hint="eastAsia"/>
        </w:rPr>
        <w:t>，向左（或右）横移5</w:t>
      </w:r>
      <w:r w:rsidR="00FF4482">
        <w:rPr>
          <w:rFonts w:hint="eastAsia"/>
        </w:rPr>
        <w:t>m</w:t>
      </w:r>
      <w:r>
        <w:rPr>
          <w:rFonts w:hint="eastAsia"/>
        </w:rPr>
        <w:t>至1（或2）号旗正上方悬停不少于2</w:t>
      </w:r>
      <w:r w:rsidR="00EC6B25">
        <w:rPr>
          <w:rFonts w:hint="eastAsia"/>
        </w:rPr>
        <w:t>s</w:t>
      </w:r>
      <w:r>
        <w:rPr>
          <w:rFonts w:hint="eastAsia"/>
        </w:rPr>
        <w:t>，始终</w:t>
      </w:r>
      <w:proofErr w:type="gramStart"/>
      <w:r>
        <w:rPr>
          <w:rFonts w:hint="eastAsia"/>
        </w:rPr>
        <w:t>保持对尾飞行</w:t>
      </w:r>
      <w:proofErr w:type="gramEnd"/>
      <w:r>
        <w:rPr>
          <w:rFonts w:hint="eastAsia"/>
        </w:rPr>
        <w:t>完成半径5</w:t>
      </w:r>
      <w:r w:rsidR="00FF4482" w:rsidRPr="004D07C3">
        <w:rPr>
          <w:rFonts w:hint="eastAsia"/>
        </w:rPr>
        <w:t>m</w:t>
      </w:r>
      <w:r w:rsidR="004E48BC" w:rsidRPr="004D07C3">
        <w:rPr>
          <w:rFonts w:hint="eastAsia"/>
        </w:rPr>
        <w:t>、以起降区中心为圆心</w:t>
      </w:r>
      <w:r w:rsidRPr="004D07C3">
        <w:rPr>
          <w:rFonts w:hint="eastAsia"/>
        </w:rPr>
        <w:t>的</w:t>
      </w:r>
      <w:r>
        <w:rPr>
          <w:rFonts w:hint="eastAsia"/>
        </w:rPr>
        <w:t>水平圆，回到原位悬停不少于2</w:t>
      </w:r>
      <w:r w:rsidR="00EC6B25">
        <w:rPr>
          <w:rFonts w:hint="eastAsia"/>
        </w:rPr>
        <w:t>s</w:t>
      </w:r>
      <w:r>
        <w:rPr>
          <w:rFonts w:hint="eastAsia"/>
        </w:rPr>
        <w:t>，向右（或左）横移5</w:t>
      </w:r>
      <w:r w:rsidR="00FF4482">
        <w:rPr>
          <w:rFonts w:hint="eastAsia"/>
        </w:rPr>
        <w:t>m</w:t>
      </w:r>
      <w:r>
        <w:rPr>
          <w:rFonts w:hint="eastAsia"/>
        </w:rPr>
        <w:t>回到起降区中心正上方悬停不少于2</w:t>
      </w:r>
      <w:r w:rsidR="00EC6B25">
        <w:rPr>
          <w:rFonts w:hint="eastAsia"/>
        </w:rPr>
        <w:t>s</w:t>
      </w:r>
      <w:r>
        <w:rPr>
          <w:rFonts w:hint="eastAsia"/>
        </w:rPr>
        <w:t>，着陆</w:t>
      </w:r>
      <w:r w:rsidR="002F51EA">
        <w:rPr>
          <w:rFonts w:hint="eastAsia"/>
        </w:rPr>
        <w:t>。</w:t>
      </w:r>
    </w:p>
    <w:p w14:paraId="13CA2EC2" w14:textId="34834D03" w:rsidR="00335B7D" w:rsidRDefault="00335B7D" w:rsidP="00645044">
      <w:pPr>
        <w:pStyle w:val="af2"/>
      </w:pPr>
      <w:r>
        <w:rPr>
          <w:rFonts w:hint="eastAsia"/>
        </w:rPr>
        <w:t>轨迹不圆扣10分</w:t>
      </w:r>
      <w:r w:rsidR="002F51EA">
        <w:rPr>
          <w:rFonts w:hint="eastAsia"/>
        </w:rPr>
        <w:t>。</w:t>
      </w:r>
    </w:p>
    <w:p w14:paraId="4E707A74" w14:textId="2E843DE5" w:rsidR="00335B7D" w:rsidRDefault="00335B7D" w:rsidP="00645044">
      <w:pPr>
        <w:pStyle w:val="af2"/>
      </w:pPr>
      <w:r>
        <w:rPr>
          <w:rFonts w:hint="eastAsia"/>
        </w:rPr>
        <w:t>高度不稳扣10分</w:t>
      </w:r>
      <w:r w:rsidR="002F51EA">
        <w:rPr>
          <w:rFonts w:hint="eastAsia"/>
        </w:rPr>
        <w:t>。</w:t>
      </w:r>
    </w:p>
    <w:p w14:paraId="4C1693E6" w14:textId="24A765B5" w:rsidR="00335B7D" w:rsidRDefault="00335B7D" w:rsidP="00645044">
      <w:pPr>
        <w:pStyle w:val="af2"/>
      </w:pPr>
      <w:r>
        <w:rPr>
          <w:rFonts w:hint="eastAsia"/>
        </w:rPr>
        <w:t>速度不均匀扣10分</w:t>
      </w:r>
      <w:r w:rsidR="002F51EA">
        <w:rPr>
          <w:rFonts w:hint="eastAsia"/>
        </w:rPr>
        <w:t>。</w:t>
      </w:r>
    </w:p>
    <w:p w14:paraId="12892E54" w14:textId="463A8F39" w:rsidR="00417476" w:rsidRDefault="00335B7D" w:rsidP="00645044">
      <w:pPr>
        <w:pStyle w:val="af2"/>
      </w:pPr>
      <w:r>
        <w:rPr>
          <w:rFonts w:hint="eastAsia"/>
        </w:rPr>
        <w:t>节点位置悬停不足2</w:t>
      </w:r>
      <w:r w:rsidR="00EC6B25">
        <w:rPr>
          <w:rFonts w:hint="eastAsia"/>
        </w:rPr>
        <w:t>s</w:t>
      </w:r>
      <w:r>
        <w:rPr>
          <w:rFonts w:hint="eastAsia"/>
        </w:rPr>
        <w:t>扣5分。</w:t>
      </w:r>
    </w:p>
    <w:p w14:paraId="4F954E67" w14:textId="1BE7D2C9" w:rsidR="00532126" w:rsidRDefault="00532126" w:rsidP="00645044">
      <w:pPr>
        <w:pStyle w:val="af2"/>
      </w:pPr>
      <w:r>
        <w:rPr>
          <w:rFonts w:hint="eastAsia"/>
        </w:rPr>
        <w:t>水平圆（对尾）示意图见图</w:t>
      </w:r>
      <w:r w:rsidR="00A01159">
        <w:rPr>
          <w:rFonts w:hint="eastAsia"/>
        </w:rPr>
        <w:t>H</w:t>
      </w:r>
      <w:r w:rsidR="00A01159">
        <w:t>.7</w:t>
      </w:r>
      <w:r w:rsidR="00A01159">
        <w:rPr>
          <w:rFonts w:hint="eastAsia"/>
        </w:rPr>
        <w:t>。</w:t>
      </w:r>
    </w:p>
    <w:p w14:paraId="4EEF963A" w14:textId="451612A4" w:rsidR="00645044" w:rsidRDefault="00417476" w:rsidP="00417476">
      <w:pPr>
        <w:pStyle w:val="afffff1"/>
        <w:ind w:firstLine="420"/>
        <w:jc w:val="center"/>
      </w:pPr>
      <w:r w:rsidRPr="00417476">
        <w:lastRenderedPageBreak/>
        <w:drawing>
          <wp:inline distT="0" distB="0" distL="0" distR="0" wp14:anchorId="24DA3A9D" wp14:editId="4F64953D">
            <wp:extent cx="3785568" cy="2291024"/>
            <wp:effectExtent l="0" t="0" r="571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2234" cy="2295058"/>
                    </a:xfrm>
                    <a:prstGeom prst="rect">
                      <a:avLst/>
                    </a:prstGeom>
                    <a:noFill/>
                    <a:ln>
                      <a:noFill/>
                    </a:ln>
                  </pic:spPr>
                </pic:pic>
              </a:graphicData>
            </a:graphic>
          </wp:inline>
        </w:drawing>
      </w:r>
    </w:p>
    <w:p w14:paraId="7AD5EA14" w14:textId="41C723EF" w:rsidR="00532126" w:rsidRDefault="00532126" w:rsidP="00532126">
      <w:pPr>
        <w:pStyle w:val="af9"/>
        <w:spacing w:before="120" w:after="120"/>
      </w:pPr>
      <w:r>
        <w:rPr>
          <w:rFonts w:hint="eastAsia"/>
        </w:rPr>
        <w:t>遥控模型直升机飞行（三）水平圆（对尾）</w:t>
      </w:r>
    </w:p>
    <w:p w14:paraId="0FBA656A" w14:textId="77777777" w:rsidR="00C06918" w:rsidRPr="00C06918" w:rsidRDefault="00C06918" w:rsidP="00C06918">
      <w:pPr>
        <w:pStyle w:val="afffff1"/>
        <w:ind w:firstLine="420"/>
      </w:pPr>
    </w:p>
    <w:p w14:paraId="1934BDA4" w14:textId="56F6A39D" w:rsidR="00335B7D" w:rsidRDefault="00335B7D" w:rsidP="00645044">
      <w:pPr>
        <w:pStyle w:val="affd"/>
        <w:spacing w:before="120" w:after="120"/>
      </w:pPr>
      <w:r>
        <w:rPr>
          <w:rFonts w:hint="eastAsia"/>
        </w:rPr>
        <w:t>起飞、着陆：</w:t>
      </w:r>
    </w:p>
    <w:p w14:paraId="175C0350" w14:textId="65603679" w:rsidR="00335B7D" w:rsidRDefault="00335B7D" w:rsidP="00645044">
      <w:pPr>
        <w:pStyle w:val="af2"/>
      </w:pPr>
      <w:r>
        <w:rPr>
          <w:rFonts w:hint="eastAsia"/>
        </w:rPr>
        <w:t>粗暴、上升下降过程出现转动或位移，扣5分</w:t>
      </w:r>
      <w:r w:rsidR="002F51EA">
        <w:rPr>
          <w:rFonts w:hint="eastAsia"/>
        </w:rPr>
        <w:t>。</w:t>
      </w:r>
    </w:p>
    <w:p w14:paraId="3FF7D985" w14:textId="469EEDF3" w:rsidR="00335B7D" w:rsidRDefault="00335B7D" w:rsidP="00645044">
      <w:pPr>
        <w:pStyle w:val="af2"/>
      </w:pPr>
      <w:r>
        <w:rPr>
          <w:rFonts w:hint="eastAsia"/>
        </w:rPr>
        <w:t>着陆在1</w:t>
      </w:r>
      <w:r w:rsidR="00FF4482">
        <w:rPr>
          <w:rFonts w:hint="eastAsia"/>
        </w:rPr>
        <w:t>m</w:t>
      </w:r>
      <w:r>
        <w:rPr>
          <w:rFonts w:hint="eastAsia"/>
        </w:rPr>
        <w:t>区外（旋翼轴线）扣5分</w:t>
      </w:r>
      <w:r w:rsidR="002F51EA">
        <w:rPr>
          <w:rFonts w:hint="eastAsia"/>
        </w:rPr>
        <w:t>。</w:t>
      </w:r>
    </w:p>
    <w:p w14:paraId="2260ABC5" w14:textId="42640427" w:rsidR="00335B7D" w:rsidRDefault="00335B7D" w:rsidP="00645044">
      <w:pPr>
        <w:pStyle w:val="af2"/>
      </w:pPr>
      <w:r>
        <w:rPr>
          <w:rFonts w:hint="eastAsia"/>
        </w:rPr>
        <w:t>模型翻倒或着陆于3</w:t>
      </w:r>
      <w:r w:rsidR="00FF4482">
        <w:rPr>
          <w:rFonts w:hint="eastAsia"/>
        </w:rPr>
        <w:t>m</w:t>
      </w:r>
      <w:r>
        <w:rPr>
          <w:rFonts w:hint="eastAsia"/>
        </w:rPr>
        <w:t xml:space="preserve">区外（旋翼轴线），测试不合格。     </w:t>
      </w:r>
    </w:p>
    <w:p w14:paraId="71AA5FFB" w14:textId="07C9B7A4" w:rsidR="00335B7D" w:rsidRDefault="00335B7D" w:rsidP="00B87F67">
      <w:pPr>
        <w:pStyle w:val="afff8"/>
      </w:pPr>
      <w:r>
        <w:rPr>
          <w:rFonts w:hint="eastAsia"/>
        </w:rPr>
        <w:t>以上扣分标准为各项指标的最高扣分值。</w:t>
      </w:r>
    </w:p>
    <w:p w14:paraId="61ABB8ED" w14:textId="4C124517" w:rsidR="00335B7D" w:rsidRPr="00B87F67" w:rsidRDefault="00335B7D" w:rsidP="00B87F67">
      <w:pPr>
        <w:pStyle w:val="affd"/>
        <w:spacing w:before="120" w:after="120"/>
        <w:jc w:val="left"/>
        <w:rPr>
          <w:rFonts w:ascii="宋体" w:eastAsia="宋体" w:hAnsi="宋体"/>
        </w:rPr>
      </w:pPr>
      <w:r w:rsidRPr="00B87F67">
        <w:rPr>
          <w:rFonts w:ascii="宋体" w:eastAsia="宋体" w:hAnsi="宋体" w:hint="eastAsia"/>
        </w:rPr>
        <w:t>飞行全程有飞越安全线的情况，测试不合格。</w:t>
      </w:r>
    </w:p>
    <w:p w14:paraId="23269078" w14:textId="266A0FF7" w:rsidR="00EC1D96" w:rsidRDefault="00EC1D96" w:rsidP="00EC1D96">
      <w:pPr>
        <w:pStyle w:val="affc"/>
        <w:spacing w:before="120" w:after="120"/>
      </w:pPr>
      <w:r>
        <w:rPr>
          <w:rFonts w:hint="eastAsia"/>
        </w:rPr>
        <w:t>场地要求</w:t>
      </w:r>
    </w:p>
    <w:p w14:paraId="369BE39D" w14:textId="24C83BD4" w:rsidR="00335B7D" w:rsidRPr="00873C47" w:rsidRDefault="00A73410" w:rsidP="00873C47">
      <w:pPr>
        <w:pStyle w:val="afffffffffff2"/>
      </w:pPr>
      <w:r>
        <w:rPr>
          <w:rFonts w:hint="eastAsia"/>
        </w:rPr>
        <w:t>测试场地</w:t>
      </w:r>
      <w:r w:rsidR="00335B7D" w:rsidRPr="00873C47">
        <w:rPr>
          <w:rFonts w:hint="eastAsia"/>
        </w:rPr>
        <w:t>为室外，不小于50</w:t>
      </w:r>
      <w:r w:rsidR="00FF4482" w:rsidRPr="00873C47">
        <w:rPr>
          <w:rFonts w:hint="eastAsia"/>
        </w:rPr>
        <w:t>m</w:t>
      </w:r>
      <w:r w:rsidR="00335B7D" w:rsidRPr="00873C47">
        <w:rPr>
          <w:rFonts w:hint="eastAsia"/>
        </w:rPr>
        <w:t>×50</w:t>
      </w:r>
      <w:r w:rsidR="00FF4482" w:rsidRPr="00873C47">
        <w:rPr>
          <w:rFonts w:hint="eastAsia"/>
        </w:rPr>
        <w:t>m</w:t>
      </w:r>
      <w:r w:rsidR="00335B7D" w:rsidRPr="00873C47">
        <w:rPr>
          <w:rFonts w:hint="eastAsia"/>
        </w:rPr>
        <w:t>。</w:t>
      </w:r>
    </w:p>
    <w:p w14:paraId="1577C140" w14:textId="2C55B4F6" w:rsidR="00335B7D" w:rsidRPr="00873C47" w:rsidRDefault="00335B7D" w:rsidP="00873C47">
      <w:pPr>
        <w:pStyle w:val="afffffffffff2"/>
      </w:pPr>
      <w:r w:rsidRPr="00873C47">
        <w:rPr>
          <w:rFonts w:hint="eastAsia"/>
        </w:rPr>
        <w:t>以起降场中心为圆心半径50</w:t>
      </w:r>
      <w:r w:rsidR="00FF4482" w:rsidRPr="00873C47">
        <w:rPr>
          <w:rFonts w:hint="eastAsia"/>
        </w:rPr>
        <w:t>m</w:t>
      </w:r>
      <w:r w:rsidRPr="00873C47">
        <w:rPr>
          <w:rFonts w:hint="eastAsia"/>
        </w:rPr>
        <w:t>，真高30</w:t>
      </w:r>
      <w:r w:rsidR="00FF4482" w:rsidRPr="00873C47">
        <w:rPr>
          <w:rFonts w:hint="eastAsia"/>
        </w:rPr>
        <w:t>m</w:t>
      </w:r>
      <w:r w:rsidRPr="00873C47">
        <w:rPr>
          <w:rFonts w:hint="eastAsia"/>
        </w:rPr>
        <w:t>的空域。</w:t>
      </w:r>
    </w:p>
    <w:p w14:paraId="2E3D651B" w14:textId="195D8BC9" w:rsidR="00335B7D" w:rsidRPr="00873C47" w:rsidRDefault="00A73410" w:rsidP="00873C47">
      <w:pPr>
        <w:pStyle w:val="afffffffffff2"/>
      </w:pPr>
      <w:r>
        <w:rPr>
          <w:rFonts w:hint="eastAsia"/>
        </w:rPr>
        <w:t>测试场地</w:t>
      </w:r>
      <w:r w:rsidR="00335B7D" w:rsidRPr="00873C47">
        <w:rPr>
          <w:rFonts w:hint="eastAsia"/>
        </w:rPr>
        <w:t>周边空域开阔，场地左右两端外延50</w:t>
      </w:r>
      <w:r w:rsidR="00FF4482" w:rsidRPr="00873C47">
        <w:rPr>
          <w:rFonts w:hint="eastAsia"/>
        </w:rPr>
        <w:t>m</w:t>
      </w:r>
      <w:r w:rsidR="00335B7D" w:rsidRPr="00873C47">
        <w:rPr>
          <w:rFonts w:hint="eastAsia"/>
        </w:rPr>
        <w:t>、前方纵深50</w:t>
      </w:r>
      <w:r w:rsidR="00FF4482" w:rsidRPr="00873C47">
        <w:rPr>
          <w:rFonts w:hint="eastAsia"/>
        </w:rPr>
        <w:t>m</w:t>
      </w:r>
      <w:r w:rsidR="00335B7D" w:rsidRPr="00873C47">
        <w:rPr>
          <w:rFonts w:hint="eastAsia"/>
        </w:rPr>
        <w:t>范围内无高于6</w:t>
      </w:r>
      <w:r w:rsidR="00FF4482" w:rsidRPr="00873C47">
        <w:rPr>
          <w:rFonts w:hint="eastAsia"/>
        </w:rPr>
        <w:t>m</w:t>
      </w:r>
      <w:r w:rsidR="00335B7D" w:rsidRPr="00873C47">
        <w:rPr>
          <w:rFonts w:hint="eastAsia"/>
        </w:rPr>
        <w:t>的建筑物、树木等障碍物；场地中心向外300</w:t>
      </w:r>
      <w:r w:rsidR="00FF4482" w:rsidRPr="00873C47">
        <w:rPr>
          <w:rFonts w:hint="eastAsia"/>
        </w:rPr>
        <w:t>m</w:t>
      </w:r>
      <w:r w:rsidR="00335B7D" w:rsidRPr="00873C47">
        <w:rPr>
          <w:rFonts w:hint="eastAsia"/>
        </w:rPr>
        <w:t>半径范围内无高压线。</w:t>
      </w:r>
    </w:p>
    <w:p w14:paraId="173D3543" w14:textId="77777777" w:rsidR="00C06918" w:rsidRPr="00873C47" w:rsidRDefault="00C06918" w:rsidP="00C06918">
      <w:pPr>
        <w:pStyle w:val="afffffffffff2"/>
      </w:pPr>
      <w:r w:rsidRPr="00873C47">
        <w:rPr>
          <w:rFonts w:hint="eastAsia"/>
        </w:rPr>
        <w:t>在</w:t>
      </w:r>
      <w:proofErr w:type="gramStart"/>
      <w:r w:rsidRPr="00873C47">
        <w:rPr>
          <w:rFonts w:hint="eastAsia"/>
        </w:rPr>
        <w:t>操纵区左右</w:t>
      </w:r>
      <w:proofErr w:type="gramEnd"/>
      <w:r w:rsidRPr="00873C47">
        <w:rPr>
          <w:rFonts w:hint="eastAsia"/>
        </w:rPr>
        <w:t>两侧延长线设为安全线。</w:t>
      </w:r>
    </w:p>
    <w:p w14:paraId="045C80C6" w14:textId="5CEF97E2" w:rsidR="00335B7D" w:rsidRDefault="00335B7D" w:rsidP="00873C47">
      <w:pPr>
        <w:pStyle w:val="afffffffffff2"/>
      </w:pPr>
      <w:r w:rsidRPr="00873C47">
        <w:rPr>
          <w:rFonts w:hint="eastAsia"/>
        </w:rPr>
        <w:t>测试场地操纵区、起降区、飞行区等尺寸</w:t>
      </w:r>
      <w:r w:rsidR="00C06918">
        <w:rPr>
          <w:rFonts w:hint="eastAsia"/>
        </w:rPr>
        <w:t>见图H</w:t>
      </w:r>
      <w:r w:rsidR="00C06918">
        <w:t>.8</w:t>
      </w:r>
      <w:r w:rsidR="00C06918">
        <w:rPr>
          <w:rFonts w:hint="eastAsia"/>
        </w:rPr>
        <w:t>。</w:t>
      </w:r>
    </w:p>
    <w:p w14:paraId="6EA295C9" w14:textId="77777777" w:rsidR="00C06918" w:rsidRPr="00873C47" w:rsidRDefault="00C06918" w:rsidP="00C06918">
      <w:pPr>
        <w:pStyle w:val="afffffffffff2"/>
        <w:numPr>
          <w:ilvl w:val="0"/>
          <w:numId w:val="0"/>
        </w:numPr>
      </w:pPr>
    </w:p>
    <w:p w14:paraId="689F949E" w14:textId="1CF9536C" w:rsidR="008003BF" w:rsidRDefault="008003BF" w:rsidP="008003BF">
      <w:pPr>
        <w:pStyle w:val="afffff1"/>
        <w:ind w:firstLine="420"/>
        <w:jc w:val="center"/>
      </w:pPr>
      <w:r w:rsidRPr="008003BF">
        <w:drawing>
          <wp:inline distT="0" distB="0" distL="0" distR="0" wp14:anchorId="60C20E0C" wp14:editId="2FBFC3C7">
            <wp:extent cx="4765758" cy="245166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72653" cy="2455207"/>
                    </a:xfrm>
                    <a:prstGeom prst="rect">
                      <a:avLst/>
                    </a:prstGeom>
                    <a:noFill/>
                    <a:ln>
                      <a:noFill/>
                    </a:ln>
                  </pic:spPr>
                </pic:pic>
              </a:graphicData>
            </a:graphic>
          </wp:inline>
        </w:drawing>
      </w:r>
    </w:p>
    <w:p w14:paraId="7B3B0BB0" w14:textId="0A649889" w:rsidR="00C06918" w:rsidRPr="00335B7D" w:rsidRDefault="00C06918" w:rsidP="00C06918">
      <w:pPr>
        <w:pStyle w:val="af9"/>
        <w:spacing w:before="120" w:after="120"/>
      </w:pPr>
      <w:r>
        <w:rPr>
          <w:rFonts w:hint="eastAsia"/>
        </w:rPr>
        <w:t>遥控模型直升机飞行（三）测试场地示意图</w:t>
      </w:r>
    </w:p>
    <w:p w14:paraId="19812223" w14:textId="5A56989F" w:rsidR="00EC1D96" w:rsidRDefault="00EC1D96" w:rsidP="00EC1D96">
      <w:pPr>
        <w:pStyle w:val="affc"/>
        <w:spacing w:before="120" w:after="120"/>
      </w:pPr>
      <w:r>
        <w:rPr>
          <w:rFonts w:hint="eastAsia"/>
        </w:rPr>
        <w:lastRenderedPageBreak/>
        <w:t>器材要求</w:t>
      </w:r>
    </w:p>
    <w:p w14:paraId="49DFEEFF" w14:textId="7E56C98D" w:rsidR="00335B7D" w:rsidRPr="00873C47" w:rsidRDefault="00335B7D" w:rsidP="00873C47">
      <w:pPr>
        <w:pStyle w:val="afffffffffff2"/>
      </w:pPr>
      <w:r w:rsidRPr="00873C47">
        <w:rPr>
          <w:rFonts w:hint="eastAsia"/>
        </w:rPr>
        <w:t>所使用的模型不得具有高度保持和位置保持的飞行功能。</w:t>
      </w:r>
    </w:p>
    <w:p w14:paraId="2EE09995" w14:textId="5F019AED" w:rsidR="00335B7D" w:rsidRPr="00873C47" w:rsidRDefault="00335B7D" w:rsidP="00873C47">
      <w:pPr>
        <w:pStyle w:val="afffffffffff2"/>
      </w:pPr>
      <w:r w:rsidRPr="00873C47">
        <w:rPr>
          <w:rFonts w:hint="eastAsia"/>
        </w:rPr>
        <w:t>模型以电动机为动力。</w:t>
      </w:r>
    </w:p>
    <w:p w14:paraId="7970C703" w14:textId="33D99852" w:rsidR="00335B7D" w:rsidRPr="00873C47" w:rsidRDefault="00335B7D" w:rsidP="00873C47">
      <w:pPr>
        <w:pStyle w:val="afffffffffff2"/>
      </w:pPr>
      <w:r w:rsidRPr="00873C47">
        <w:rPr>
          <w:rFonts w:hint="eastAsia"/>
        </w:rPr>
        <w:t>电池标称电压不大于22.2</w:t>
      </w:r>
      <w:r w:rsidR="005B2C1F" w:rsidRPr="00873C47">
        <w:rPr>
          <w:rFonts w:hint="eastAsia"/>
        </w:rPr>
        <w:t>V</w:t>
      </w:r>
      <w:r w:rsidRPr="00873C47">
        <w:rPr>
          <w:rFonts w:hint="eastAsia"/>
        </w:rPr>
        <w:t>（6S）的锂聚合物电池。</w:t>
      </w:r>
    </w:p>
    <w:p w14:paraId="768FAEC7" w14:textId="37C8BC83" w:rsidR="00335B7D" w:rsidRPr="00873C47" w:rsidRDefault="00335B7D" w:rsidP="00873C47">
      <w:pPr>
        <w:pStyle w:val="afffffffffff2"/>
      </w:pPr>
      <w:r w:rsidRPr="00873C47">
        <w:rPr>
          <w:rFonts w:hint="eastAsia"/>
        </w:rPr>
        <w:t>起飞重量不大于1.6</w:t>
      </w:r>
      <w:r w:rsidR="00DE2F77" w:rsidRPr="00873C47">
        <w:rPr>
          <w:rFonts w:hint="eastAsia"/>
        </w:rPr>
        <w:t>kg</w:t>
      </w:r>
      <w:r w:rsidRPr="00873C47">
        <w:rPr>
          <w:rFonts w:hint="eastAsia"/>
        </w:rPr>
        <w:t>（含动力电池）。</w:t>
      </w:r>
    </w:p>
    <w:p w14:paraId="01310FB1" w14:textId="74BD55ED" w:rsidR="00335B7D" w:rsidRPr="00873C47" w:rsidRDefault="00335B7D" w:rsidP="00873C47">
      <w:pPr>
        <w:pStyle w:val="afffffffffff2"/>
      </w:pPr>
      <w:r w:rsidRPr="00873C47">
        <w:rPr>
          <w:rFonts w:hint="eastAsia"/>
        </w:rPr>
        <w:t>旋翼直径小于等于90</w:t>
      </w:r>
      <w:r w:rsidR="00DE2F77" w:rsidRPr="00873C47">
        <w:rPr>
          <w:rFonts w:hint="eastAsia"/>
        </w:rPr>
        <w:t>cm</w:t>
      </w:r>
      <w:r w:rsidRPr="00873C47">
        <w:rPr>
          <w:rFonts w:hint="eastAsia"/>
        </w:rPr>
        <w:t>。</w:t>
      </w:r>
    </w:p>
    <w:p w14:paraId="4729E8AC" w14:textId="2E75AFAB" w:rsidR="00335B7D" w:rsidRPr="00873C47" w:rsidRDefault="00335B7D" w:rsidP="00873C47">
      <w:pPr>
        <w:pStyle w:val="afffffffffff2"/>
      </w:pPr>
      <w:r w:rsidRPr="00873C47">
        <w:rPr>
          <w:rFonts w:hint="eastAsia"/>
        </w:rPr>
        <w:t>允许使用无副翼系统。</w:t>
      </w:r>
    </w:p>
    <w:p w14:paraId="0A076AB1" w14:textId="0703A862" w:rsidR="00EC1D96" w:rsidRDefault="00EC1D96" w:rsidP="00EC1D96">
      <w:pPr>
        <w:pStyle w:val="affb"/>
        <w:spacing w:before="120" w:after="120"/>
      </w:pPr>
      <w:r>
        <w:rPr>
          <w:rFonts w:hint="eastAsia"/>
        </w:rPr>
        <w:t>测试内容：遥控模型滑翔机飞行（</w:t>
      </w:r>
      <w:r w:rsidR="00500C5B">
        <w:rPr>
          <w:rFonts w:hint="eastAsia"/>
        </w:rPr>
        <w:t>三</w:t>
      </w:r>
      <w:r>
        <w:rPr>
          <w:rFonts w:hint="eastAsia"/>
        </w:rPr>
        <w:t>）</w:t>
      </w:r>
    </w:p>
    <w:p w14:paraId="5994B0D6" w14:textId="69EC90BB" w:rsidR="00EC1D96" w:rsidRDefault="00302350" w:rsidP="00EC1D96">
      <w:pPr>
        <w:pStyle w:val="affc"/>
        <w:spacing w:before="120" w:after="120"/>
      </w:pPr>
      <w:r>
        <w:rPr>
          <w:rFonts w:hint="eastAsia"/>
        </w:rPr>
        <w:t>测试要求</w:t>
      </w:r>
    </w:p>
    <w:p w14:paraId="08147C32" w14:textId="077179CC" w:rsidR="00306F33" w:rsidRPr="00873C47" w:rsidRDefault="00306F33" w:rsidP="00873C47">
      <w:pPr>
        <w:pStyle w:val="afffffffffff2"/>
      </w:pPr>
      <w:r w:rsidRPr="00873C47">
        <w:rPr>
          <w:rFonts w:hint="eastAsia"/>
        </w:rPr>
        <w:t>操纵电动遥控模型滑翔机完成</w:t>
      </w:r>
      <w:r w:rsidRPr="00873C47">
        <w:t>120</w:t>
      </w:r>
      <w:r w:rsidRPr="00873C47">
        <w:rPr>
          <w:rFonts w:hint="eastAsia"/>
        </w:rPr>
        <w:t>s的滑翔飞行，并着陆在指定的靶心。</w:t>
      </w:r>
    </w:p>
    <w:p w14:paraId="2BBF7C09" w14:textId="77777777" w:rsidR="00306F33" w:rsidRPr="00873C47" w:rsidRDefault="00306F33" w:rsidP="00873C47">
      <w:pPr>
        <w:pStyle w:val="afffffffffff2"/>
      </w:pPr>
      <w:r w:rsidRPr="00873C47">
        <w:rPr>
          <w:rFonts w:hint="eastAsia"/>
        </w:rPr>
        <w:t>模型滑翔机起飞方式不限。</w:t>
      </w:r>
    </w:p>
    <w:p w14:paraId="6C062E06" w14:textId="568645A2" w:rsidR="00306F33" w:rsidRPr="00873C47" w:rsidRDefault="00306F33" w:rsidP="00873C47">
      <w:pPr>
        <w:pStyle w:val="afffffffffff2"/>
      </w:pPr>
      <w:r w:rsidRPr="00873C47">
        <w:rPr>
          <w:rFonts w:hint="eastAsia"/>
        </w:rPr>
        <w:t>每次测试时间</w:t>
      </w:r>
      <w:r w:rsidRPr="00873C47">
        <w:t>180</w:t>
      </w:r>
      <w:r w:rsidRPr="00873C47">
        <w:rPr>
          <w:rFonts w:hint="eastAsia"/>
        </w:rPr>
        <w:t>s(包含滑翔飞行时间)，超出规定时间后飞行不得分。计时保留到整数s。测试时间内起飞和着陆次数不限。</w:t>
      </w:r>
    </w:p>
    <w:p w14:paraId="5CC74301" w14:textId="60D98E6B" w:rsidR="00306F33" w:rsidRPr="00873C47" w:rsidRDefault="00306F33" w:rsidP="00873C47">
      <w:pPr>
        <w:pStyle w:val="afffffffffff2"/>
      </w:pPr>
      <w:r w:rsidRPr="00873C47">
        <w:rPr>
          <w:rFonts w:hint="eastAsia"/>
        </w:rPr>
        <w:t>滑翔飞行时间以关闭动力开始计时，到着陆时停止计时。测试过程中只能开启1次动力，开启动力的时间不限。</w:t>
      </w:r>
    </w:p>
    <w:p w14:paraId="63EC8A55" w14:textId="54980377" w:rsidR="00335B7D" w:rsidRPr="00873C47" w:rsidRDefault="00335B7D" w:rsidP="00873C47">
      <w:pPr>
        <w:pStyle w:val="afffffffffff2"/>
      </w:pPr>
      <w:r w:rsidRPr="00873C47">
        <w:rPr>
          <w:rFonts w:hint="eastAsia"/>
        </w:rPr>
        <w:t>每名测试者有</w:t>
      </w:r>
      <w:r w:rsidR="00243B68">
        <w:rPr>
          <w:rFonts w:hint="eastAsia"/>
        </w:rPr>
        <w:t>2次</w:t>
      </w:r>
      <w:r w:rsidRPr="00873C47">
        <w:rPr>
          <w:rFonts w:hint="eastAsia"/>
        </w:rPr>
        <w:t>飞行机会，取高的一次飞行得分作为测试成绩。</w:t>
      </w:r>
    </w:p>
    <w:p w14:paraId="3850E5D9" w14:textId="5265E7AD" w:rsidR="00EC1D96" w:rsidRDefault="00EC1D96" w:rsidP="00EC1D96">
      <w:pPr>
        <w:pStyle w:val="affc"/>
        <w:spacing w:before="120" w:after="120"/>
      </w:pPr>
      <w:r>
        <w:rPr>
          <w:rFonts w:hint="eastAsia"/>
        </w:rPr>
        <w:t>评分规则</w:t>
      </w:r>
    </w:p>
    <w:p w14:paraId="35EDAB8B" w14:textId="77777777" w:rsidR="00A27673" w:rsidRDefault="00A27673" w:rsidP="00A27673">
      <w:pPr>
        <w:pStyle w:val="affd"/>
        <w:spacing w:before="120" w:after="120"/>
      </w:pPr>
      <w:r>
        <w:rPr>
          <w:rFonts w:hint="eastAsia"/>
        </w:rPr>
        <w:t>总得分=滑翔飞行分×权重＋着陆分×权重。</w:t>
      </w:r>
    </w:p>
    <w:p w14:paraId="329FF4FB" w14:textId="412B51CB" w:rsidR="00335B7D" w:rsidRDefault="00335B7D" w:rsidP="00A27673">
      <w:pPr>
        <w:pStyle w:val="affd"/>
        <w:spacing w:before="120" w:after="120"/>
      </w:pPr>
      <w:r>
        <w:rPr>
          <w:rFonts w:hint="eastAsia"/>
        </w:rPr>
        <w:t>滑翔飞行分（权重为50%）：滑翔飞行分满分为100分。</w:t>
      </w:r>
    </w:p>
    <w:p w14:paraId="5CC3DD08" w14:textId="77777777" w:rsidR="00516184" w:rsidRDefault="00516184" w:rsidP="00516184">
      <w:pPr>
        <w:pStyle w:val="af2"/>
      </w:pPr>
      <w:r>
        <w:rPr>
          <w:rFonts w:hint="eastAsia"/>
        </w:rPr>
        <w:t>飞行分评分按照飞行分通用规则执行。</w:t>
      </w:r>
    </w:p>
    <w:p w14:paraId="3D860691" w14:textId="7466FCAE" w:rsidR="00335B7D" w:rsidRDefault="00335B7D" w:rsidP="00A27673">
      <w:pPr>
        <w:pStyle w:val="af2"/>
      </w:pPr>
      <w:r>
        <w:rPr>
          <w:rFonts w:hint="eastAsia"/>
        </w:rPr>
        <w:t>滑翔飞行满分时间为120</w:t>
      </w:r>
      <w:r w:rsidR="00EC6B25">
        <w:rPr>
          <w:rFonts w:hint="eastAsia"/>
        </w:rPr>
        <w:t>s</w:t>
      </w:r>
      <w:r>
        <w:rPr>
          <w:rFonts w:hint="eastAsia"/>
        </w:rPr>
        <w:t>，超出或不足都要扣除相应分数。</w:t>
      </w:r>
    </w:p>
    <w:p w14:paraId="59B6CA28" w14:textId="258C72A5" w:rsidR="00335B7D" w:rsidRDefault="00335B7D" w:rsidP="00A27673">
      <w:pPr>
        <w:pStyle w:val="af2"/>
      </w:pPr>
      <w:r>
        <w:rPr>
          <w:rFonts w:hint="eastAsia"/>
        </w:rPr>
        <w:t>滑翔飞行分=（120-│滑翔时间-120│）/120×100</w:t>
      </w:r>
      <w:r w:rsidR="00CC0C0D">
        <w:rPr>
          <w:rFonts w:hint="eastAsia"/>
        </w:rPr>
        <w:t>×权重</w:t>
      </w:r>
      <w:r>
        <w:rPr>
          <w:rFonts w:hint="eastAsia"/>
        </w:rPr>
        <w:t>。</w:t>
      </w:r>
    </w:p>
    <w:p w14:paraId="5476466F" w14:textId="2674467E" w:rsidR="00335B7D" w:rsidRDefault="00335B7D" w:rsidP="00A27673">
      <w:pPr>
        <w:pStyle w:val="affd"/>
        <w:spacing w:before="120" w:after="120"/>
      </w:pPr>
      <w:r>
        <w:rPr>
          <w:rFonts w:hint="eastAsia"/>
        </w:rPr>
        <w:t>着陆分（权重为50%）：着陆分满分为100分。</w:t>
      </w:r>
    </w:p>
    <w:p w14:paraId="5878EB5C" w14:textId="0583D12E" w:rsidR="00335B7D" w:rsidRDefault="00335B7D" w:rsidP="00A27673">
      <w:pPr>
        <w:pStyle w:val="af2"/>
      </w:pPr>
      <w:r>
        <w:rPr>
          <w:rFonts w:hint="eastAsia"/>
        </w:rPr>
        <w:t>模型着陆静止后测量机头到靶心的距离为着陆距离，着陆距离精确到0.01</w:t>
      </w:r>
      <w:r w:rsidR="00FF4482">
        <w:rPr>
          <w:rFonts w:hint="eastAsia"/>
        </w:rPr>
        <w:t>m</w:t>
      </w:r>
      <w:r>
        <w:rPr>
          <w:rFonts w:hint="eastAsia"/>
        </w:rPr>
        <w:t>。</w:t>
      </w:r>
    </w:p>
    <w:p w14:paraId="70EC98E2" w14:textId="77777777" w:rsidR="00650FE5" w:rsidRDefault="00335B7D" w:rsidP="00650FE5">
      <w:pPr>
        <w:pStyle w:val="af2"/>
      </w:pPr>
      <w:r>
        <w:rPr>
          <w:rFonts w:hint="eastAsia"/>
        </w:rPr>
        <w:t>距靶心2</w:t>
      </w:r>
      <w:r w:rsidR="00FF4482">
        <w:rPr>
          <w:rFonts w:hint="eastAsia"/>
        </w:rPr>
        <w:t>m</w:t>
      </w:r>
      <w:r>
        <w:rPr>
          <w:rFonts w:hint="eastAsia"/>
        </w:rPr>
        <w:t>内得100分、2.01</w:t>
      </w:r>
      <w:r w:rsidR="00FF4482">
        <w:rPr>
          <w:rFonts w:hint="eastAsia"/>
        </w:rPr>
        <w:t>m</w:t>
      </w:r>
      <w:r w:rsidR="00C00A3D">
        <w:rPr>
          <w:rFonts w:hint="eastAsia"/>
        </w:rPr>
        <w:t>～</w:t>
      </w:r>
      <w:r>
        <w:rPr>
          <w:rFonts w:hint="eastAsia"/>
        </w:rPr>
        <w:t>3</w:t>
      </w:r>
      <w:r w:rsidR="00FF4482">
        <w:rPr>
          <w:rFonts w:hint="eastAsia"/>
        </w:rPr>
        <w:t>m</w:t>
      </w:r>
      <w:r>
        <w:rPr>
          <w:rFonts w:hint="eastAsia"/>
        </w:rPr>
        <w:t>得60分、3.01</w:t>
      </w:r>
      <w:r w:rsidR="00FF4482">
        <w:rPr>
          <w:rFonts w:hint="eastAsia"/>
        </w:rPr>
        <w:t>m</w:t>
      </w:r>
      <w:r w:rsidR="00C00A3D">
        <w:rPr>
          <w:rFonts w:hint="eastAsia"/>
        </w:rPr>
        <w:t>～</w:t>
      </w:r>
      <w:r>
        <w:rPr>
          <w:rFonts w:hint="eastAsia"/>
        </w:rPr>
        <w:t>6</w:t>
      </w:r>
      <w:r w:rsidR="00FF4482">
        <w:rPr>
          <w:rFonts w:hint="eastAsia"/>
        </w:rPr>
        <w:t>m</w:t>
      </w:r>
      <w:r>
        <w:rPr>
          <w:rFonts w:hint="eastAsia"/>
        </w:rPr>
        <w:t>得40分、6.01</w:t>
      </w:r>
      <w:r w:rsidR="00FF4482">
        <w:rPr>
          <w:rFonts w:hint="eastAsia"/>
        </w:rPr>
        <w:t>m</w:t>
      </w:r>
      <w:r w:rsidR="00C00A3D">
        <w:rPr>
          <w:rFonts w:hint="eastAsia"/>
        </w:rPr>
        <w:t>～</w:t>
      </w:r>
      <w:r>
        <w:rPr>
          <w:rFonts w:hint="eastAsia"/>
        </w:rPr>
        <w:t>9</w:t>
      </w:r>
      <w:r w:rsidR="00FF4482">
        <w:rPr>
          <w:rFonts w:hint="eastAsia"/>
        </w:rPr>
        <w:t>m</w:t>
      </w:r>
      <w:r>
        <w:rPr>
          <w:rFonts w:hint="eastAsia"/>
        </w:rPr>
        <w:t>得30分、9.01</w:t>
      </w:r>
      <w:r w:rsidR="00FF4482">
        <w:rPr>
          <w:rFonts w:hint="eastAsia"/>
        </w:rPr>
        <w:t>m</w:t>
      </w:r>
      <w:r w:rsidR="00C00A3D">
        <w:rPr>
          <w:rFonts w:hint="eastAsia"/>
        </w:rPr>
        <w:t>～</w:t>
      </w:r>
      <w:r>
        <w:rPr>
          <w:rFonts w:hint="eastAsia"/>
        </w:rPr>
        <w:t>13</w:t>
      </w:r>
      <w:r w:rsidR="00FF4482">
        <w:rPr>
          <w:rFonts w:hint="eastAsia"/>
        </w:rPr>
        <w:t>m</w:t>
      </w:r>
      <w:r>
        <w:rPr>
          <w:rFonts w:hint="eastAsia"/>
        </w:rPr>
        <w:t>得20分、13.01</w:t>
      </w:r>
      <w:r w:rsidR="00FF4482">
        <w:rPr>
          <w:rFonts w:hint="eastAsia"/>
        </w:rPr>
        <w:t>m</w:t>
      </w:r>
      <w:r w:rsidR="00C00A3D">
        <w:rPr>
          <w:rFonts w:hint="eastAsia"/>
        </w:rPr>
        <w:t>～</w:t>
      </w:r>
      <w:r>
        <w:rPr>
          <w:rFonts w:hint="eastAsia"/>
        </w:rPr>
        <w:t>15</w:t>
      </w:r>
      <w:r w:rsidR="00FF4482">
        <w:rPr>
          <w:rFonts w:hint="eastAsia"/>
        </w:rPr>
        <w:t>m</w:t>
      </w:r>
      <w:r>
        <w:rPr>
          <w:rFonts w:hint="eastAsia"/>
        </w:rPr>
        <w:t>得10分、15</w:t>
      </w:r>
      <w:r w:rsidR="00FF4482">
        <w:rPr>
          <w:rFonts w:hint="eastAsia"/>
        </w:rPr>
        <w:t>m</w:t>
      </w:r>
      <w:r>
        <w:rPr>
          <w:rFonts w:hint="eastAsia"/>
        </w:rPr>
        <w:t>外得0分。</w:t>
      </w:r>
    </w:p>
    <w:p w14:paraId="33BF580D" w14:textId="7A4CD74D" w:rsidR="00650FE5" w:rsidRDefault="00650FE5" w:rsidP="00650FE5">
      <w:pPr>
        <w:pStyle w:val="af2"/>
      </w:pPr>
      <w:r>
        <w:t>180</w:t>
      </w:r>
      <w:r>
        <w:rPr>
          <w:rFonts w:hint="eastAsia"/>
        </w:rPr>
        <w:t>s内模型飞机未着陆，着陆分为0分。</w:t>
      </w:r>
    </w:p>
    <w:p w14:paraId="4EA1AFA8" w14:textId="77777777" w:rsidR="00650FE5" w:rsidRPr="005A5329" w:rsidRDefault="00650FE5" w:rsidP="00650FE5">
      <w:pPr>
        <w:pStyle w:val="af2"/>
      </w:pPr>
      <w:r w:rsidRPr="005A5329">
        <w:rPr>
          <w:rFonts w:hint="eastAsia"/>
        </w:rPr>
        <w:t>着陆分=着陆得分×权重。</w:t>
      </w:r>
    </w:p>
    <w:p w14:paraId="31EA1CDD" w14:textId="5FC387E0" w:rsidR="00335B7D" w:rsidRPr="008B1EBA" w:rsidRDefault="008B1EBA" w:rsidP="00873C47">
      <w:pPr>
        <w:pStyle w:val="afffffffffff2"/>
        <w:rPr>
          <w:rFonts w:hAnsi="宋体"/>
        </w:rPr>
      </w:pPr>
      <w:r w:rsidRPr="00873C47">
        <w:rPr>
          <w:rFonts w:hint="eastAsia"/>
        </w:rPr>
        <w:t>测试时间</w:t>
      </w:r>
      <w:r w:rsidR="004475FF" w:rsidRPr="00873C47">
        <w:rPr>
          <w:rFonts w:hint="eastAsia"/>
        </w:rPr>
        <w:t>结束</w:t>
      </w:r>
      <w:r w:rsidRPr="00873C47">
        <w:rPr>
          <w:rFonts w:hint="eastAsia"/>
        </w:rPr>
        <w:t>后3</w:t>
      </w:r>
      <w:r w:rsidRPr="00873C47">
        <w:t>0</w:t>
      </w:r>
      <w:r w:rsidRPr="00873C47">
        <w:rPr>
          <w:rFonts w:hint="eastAsia"/>
        </w:rPr>
        <w:t>s</w:t>
      </w:r>
      <w:r w:rsidR="00650FE5" w:rsidRPr="00873C47">
        <w:rPr>
          <w:rFonts w:hint="eastAsia"/>
        </w:rPr>
        <w:t>内未着陆，总得分为0分。</w:t>
      </w:r>
    </w:p>
    <w:p w14:paraId="128E8316" w14:textId="5265A71F" w:rsidR="00EC1D96" w:rsidRDefault="00EC1D96" w:rsidP="00EC1D96">
      <w:pPr>
        <w:pStyle w:val="affc"/>
        <w:spacing w:before="120" w:after="120"/>
      </w:pPr>
      <w:r>
        <w:rPr>
          <w:rFonts w:hint="eastAsia"/>
        </w:rPr>
        <w:t>场地要求</w:t>
      </w:r>
    </w:p>
    <w:p w14:paraId="067F169C" w14:textId="390D6E68" w:rsidR="00335B7D" w:rsidRPr="00873C47" w:rsidRDefault="00A73410" w:rsidP="00873C47">
      <w:pPr>
        <w:pStyle w:val="afffffffffff2"/>
      </w:pPr>
      <w:r>
        <w:rPr>
          <w:rFonts w:hint="eastAsia"/>
        </w:rPr>
        <w:t>测试场地</w:t>
      </w:r>
      <w:r w:rsidR="00335B7D" w:rsidRPr="00873C47">
        <w:rPr>
          <w:rFonts w:hint="eastAsia"/>
        </w:rPr>
        <w:t>为室外</w:t>
      </w:r>
      <w:r w:rsidR="00650FE5" w:rsidRPr="00873C47">
        <w:rPr>
          <w:rFonts w:hint="eastAsia"/>
        </w:rPr>
        <w:t>。</w:t>
      </w:r>
    </w:p>
    <w:p w14:paraId="54930509" w14:textId="322ED6F9" w:rsidR="00335B7D" w:rsidRPr="00873C47" w:rsidRDefault="00335B7D" w:rsidP="00873C47">
      <w:pPr>
        <w:pStyle w:val="afffffffffff2"/>
      </w:pPr>
      <w:r w:rsidRPr="00873C47">
        <w:rPr>
          <w:rFonts w:hint="eastAsia"/>
        </w:rPr>
        <w:t>以起降场中心为圆心半径200</w:t>
      </w:r>
      <w:r w:rsidR="00FF4482" w:rsidRPr="00873C47">
        <w:rPr>
          <w:rFonts w:hint="eastAsia"/>
        </w:rPr>
        <w:t>m</w:t>
      </w:r>
      <w:r w:rsidRPr="00873C47">
        <w:rPr>
          <w:rFonts w:hint="eastAsia"/>
        </w:rPr>
        <w:t>，真高150</w:t>
      </w:r>
      <w:r w:rsidR="00FF4482" w:rsidRPr="00873C47">
        <w:rPr>
          <w:rFonts w:hint="eastAsia"/>
        </w:rPr>
        <w:t>m</w:t>
      </w:r>
      <w:r w:rsidRPr="00873C47">
        <w:rPr>
          <w:rFonts w:hint="eastAsia"/>
        </w:rPr>
        <w:t>的空域。</w:t>
      </w:r>
    </w:p>
    <w:p w14:paraId="2735041C" w14:textId="08AF7651" w:rsidR="00335B7D" w:rsidRPr="00873C47" w:rsidRDefault="00A73410" w:rsidP="00873C47">
      <w:pPr>
        <w:pStyle w:val="afffffffffff2"/>
      </w:pPr>
      <w:r>
        <w:rPr>
          <w:rFonts w:hint="eastAsia"/>
        </w:rPr>
        <w:t>测试场地</w:t>
      </w:r>
      <w:r w:rsidR="00335B7D" w:rsidRPr="00873C47">
        <w:rPr>
          <w:rFonts w:hint="eastAsia"/>
        </w:rPr>
        <w:t>周边空域开阔，200</w:t>
      </w:r>
      <w:r w:rsidR="00FF4482" w:rsidRPr="00873C47">
        <w:rPr>
          <w:rFonts w:hint="eastAsia"/>
        </w:rPr>
        <w:t>m</w:t>
      </w:r>
      <w:r w:rsidR="00335B7D" w:rsidRPr="00873C47">
        <w:rPr>
          <w:rFonts w:hint="eastAsia"/>
        </w:rPr>
        <w:t>范围无高大建筑物、树木、路灯等，500</w:t>
      </w:r>
      <w:r w:rsidR="00FF4482" w:rsidRPr="00873C47">
        <w:rPr>
          <w:rFonts w:hint="eastAsia"/>
        </w:rPr>
        <w:t>m</w:t>
      </w:r>
      <w:r w:rsidR="00335B7D" w:rsidRPr="00873C47">
        <w:rPr>
          <w:rFonts w:hint="eastAsia"/>
        </w:rPr>
        <w:t>内没有高压电线。</w:t>
      </w:r>
    </w:p>
    <w:p w14:paraId="0047A0E3" w14:textId="781B5E29" w:rsidR="00EC1D96" w:rsidRDefault="00EC1D96" w:rsidP="00EC1D96">
      <w:pPr>
        <w:pStyle w:val="affc"/>
        <w:spacing w:before="120" w:after="120"/>
      </w:pPr>
      <w:r>
        <w:rPr>
          <w:rFonts w:hint="eastAsia"/>
        </w:rPr>
        <w:t>器材要求</w:t>
      </w:r>
    </w:p>
    <w:p w14:paraId="7263E624" w14:textId="4A184967" w:rsidR="00335B7D" w:rsidRPr="00873C47" w:rsidRDefault="00335B7D" w:rsidP="00873C47">
      <w:pPr>
        <w:pStyle w:val="afffffffffff2"/>
      </w:pPr>
      <w:r w:rsidRPr="00873C47">
        <w:rPr>
          <w:rFonts w:hint="eastAsia"/>
        </w:rPr>
        <w:t>模型为电动遥控固定</w:t>
      </w:r>
      <w:proofErr w:type="gramStart"/>
      <w:r w:rsidRPr="00873C47">
        <w:rPr>
          <w:rFonts w:hint="eastAsia"/>
        </w:rPr>
        <w:t>翼</w:t>
      </w:r>
      <w:proofErr w:type="gramEnd"/>
      <w:r w:rsidRPr="00873C47">
        <w:rPr>
          <w:rFonts w:hint="eastAsia"/>
        </w:rPr>
        <w:t>模型飞机。</w:t>
      </w:r>
    </w:p>
    <w:p w14:paraId="7D80F274" w14:textId="171D0BF6" w:rsidR="00335B7D" w:rsidRPr="00873C47" w:rsidRDefault="00911040" w:rsidP="00873C47">
      <w:pPr>
        <w:pStyle w:val="afffffffffff2"/>
      </w:pPr>
      <w:r w:rsidRPr="00873C47">
        <w:rPr>
          <w:rFonts w:hint="eastAsia"/>
        </w:rPr>
        <w:t>模型</w:t>
      </w:r>
      <w:r w:rsidR="00335B7D" w:rsidRPr="00873C47">
        <w:rPr>
          <w:rFonts w:hint="eastAsia"/>
        </w:rPr>
        <w:t>翼展不大于150</w:t>
      </w:r>
      <w:r w:rsidR="00DE2F77" w:rsidRPr="00873C47">
        <w:rPr>
          <w:rFonts w:hint="eastAsia"/>
        </w:rPr>
        <w:t>cm</w:t>
      </w:r>
      <w:r w:rsidR="00335B7D" w:rsidRPr="00873C47">
        <w:rPr>
          <w:rFonts w:hint="eastAsia"/>
        </w:rPr>
        <w:t>。</w:t>
      </w:r>
    </w:p>
    <w:p w14:paraId="4CF832E5" w14:textId="430CC25C" w:rsidR="00335B7D" w:rsidRPr="00873C47" w:rsidRDefault="00335B7D" w:rsidP="00873C47">
      <w:pPr>
        <w:pStyle w:val="afffffffffff2"/>
      </w:pPr>
      <w:r w:rsidRPr="00873C47">
        <w:rPr>
          <w:rFonts w:hint="eastAsia"/>
        </w:rPr>
        <w:t>动力电池为标称电压不大于11.1V（3S）的锂聚合物电池。</w:t>
      </w:r>
    </w:p>
    <w:p w14:paraId="56F3D94A" w14:textId="0926797D" w:rsidR="00EC1D96" w:rsidRPr="00EC1D96" w:rsidRDefault="00EC1D96" w:rsidP="00EC1D96">
      <w:pPr>
        <w:pStyle w:val="affb"/>
        <w:spacing w:before="120" w:after="120"/>
      </w:pPr>
      <w:r>
        <w:rPr>
          <w:rFonts w:hint="eastAsia"/>
        </w:rPr>
        <w:t>测试内容：遥控固定</w:t>
      </w:r>
      <w:proofErr w:type="gramStart"/>
      <w:r>
        <w:rPr>
          <w:rFonts w:hint="eastAsia"/>
        </w:rPr>
        <w:t>翼</w:t>
      </w:r>
      <w:proofErr w:type="gramEnd"/>
      <w:r>
        <w:rPr>
          <w:rFonts w:hint="eastAsia"/>
        </w:rPr>
        <w:t>模型</w:t>
      </w:r>
      <w:r w:rsidR="00E77DC2">
        <w:rPr>
          <w:rFonts w:hint="eastAsia"/>
        </w:rPr>
        <w:t>飞机</w:t>
      </w:r>
      <w:r>
        <w:rPr>
          <w:rFonts w:hint="eastAsia"/>
        </w:rPr>
        <w:t>飞行（</w:t>
      </w:r>
      <w:r w:rsidR="00500C5B">
        <w:rPr>
          <w:rFonts w:hint="eastAsia"/>
        </w:rPr>
        <w:t>三</w:t>
      </w:r>
      <w:r>
        <w:rPr>
          <w:rFonts w:hint="eastAsia"/>
        </w:rPr>
        <w:t>）</w:t>
      </w:r>
    </w:p>
    <w:p w14:paraId="63E3C7E5" w14:textId="77907ECC" w:rsidR="00EC1D96" w:rsidRDefault="00302350" w:rsidP="00EC1D96">
      <w:pPr>
        <w:pStyle w:val="affc"/>
        <w:spacing w:before="120" w:after="120"/>
      </w:pPr>
      <w:r>
        <w:rPr>
          <w:rFonts w:hint="eastAsia"/>
        </w:rPr>
        <w:t>测试要求</w:t>
      </w:r>
    </w:p>
    <w:p w14:paraId="564B641B" w14:textId="0AEDCA2C" w:rsidR="009E04EA" w:rsidRPr="00873C47" w:rsidRDefault="009E04EA" w:rsidP="00873C47">
      <w:pPr>
        <w:pStyle w:val="afffffffffff2"/>
      </w:pPr>
      <w:r w:rsidRPr="00873C47">
        <w:rPr>
          <w:rFonts w:hint="eastAsia"/>
        </w:rPr>
        <w:lastRenderedPageBreak/>
        <w:t>在规定时间和场地内完成起飞、矩形航线、水平八字、着陆4个规定动作的飞行。</w:t>
      </w:r>
    </w:p>
    <w:p w14:paraId="254C3587" w14:textId="5EF3F11D" w:rsidR="009E04EA" w:rsidRPr="00873C47" w:rsidRDefault="009E04EA" w:rsidP="00873C47">
      <w:pPr>
        <w:pStyle w:val="afffffffffff2"/>
      </w:pPr>
      <w:r w:rsidRPr="00873C47">
        <w:rPr>
          <w:rFonts w:hint="eastAsia"/>
        </w:rPr>
        <w:t>每次飞行时间4</w:t>
      </w:r>
      <w:r w:rsidR="00DE2F77" w:rsidRPr="00873C47">
        <w:rPr>
          <w:rFonts w:hint="eastAsia"/>
        </w:rPr>
        <w:t>min</w:t>
      </w:r>
      <w:r w:rsidRPr="00873C47">
        <w:rPr>
          <w:rFonts w:hint="eastAsia"/>
        </w:rPr>
        <w:t>。超过飞行时间的飞行动作不计分。</w:t>
      </w:r>
    </w:p>
    <w:p w14:paraId="77AE4E16" w14:textId="28D0977E" w:rsidR="009E04EA" w:rsidRPr="00873C47" w:rsidRDefault="009E04EA" w:rsidP="00873C47">
      <w:pPr>
        <w:pStyle w:val="afffffffffff2"/>
      </w:pPr>
      <w:r w:rsidRPr="00873C47">
        <w:rPr>
          <w:rFonts w:hint="eastAsia"/>
        </w:rPr>
        <w:t>飞行需按照顺序做动作，未按照动作顺序飞行的，不予评分。</w:t>
      </w:r>
    </w:p>
    <w:p w14:paraId="74F69E38" w14:textId="1DE42CFA" w:rsidR="009E04EA" w:rsidRPr="00873C47" w:rsidRDefault="009E04EA" w:rsidP="00873C47">
      <w:pPr>
        <w:pStyle w:val="afffffffffff2"/>
      </w:pPr>
      <w:r w:rsidRPr="00873C47">
        <w:rPr>
          <w:rFonts w:hint="eastAsia"/>
        </w:rPr>
        <w:t>模型的飞行动作应在测试者正前方，垂直方向约60</w:t>
      </w:r>
      <w:r w:rsidR="00716D08" w:rsidRPr="00873C47">
        <w:rPr>
          <w:rFonts w:hint="eastAsia"/>
        </w:rPr>
        <w:t>°</w:t>
      </w:r>
      <w:r w:rsidRPr="00873C47">
        <w:rPr>
          <w:rFonts w:hint="eastAsia"/>
        </w:rPr>
        <w:t>，水平方向约120</w:t>
      </w:r>
      <w:r w:rsidR="00716D08" w:rsidRPr="00873C47">
        <w:rPr>
          <w:rFonts w:hint="eastAsia"/>
        </w:rPr>
        <w:t>°</w:t>
      </w:r>
      <w:r w:rsidRPr="00873C47">
        <w:rPr>
          <w:rFonts w:hint="eastAsia"/>
        </w:rPr>
        <w:t>，距离测试者50</w:t>
      </w:r>
      <w:r w:rsidR="00FF4482" w:rsidRPr="00873C47">
        <w:rPr>
          <w:rFonts w:hint="eastAsia"/>
        </w:rPr>
        <w:t>m</w:t>
      </w:r>
      <w:r w:rsidR="00BE0522" w:rsidRPr="00873C47">
        <w:rPr>
          <w:rFonts w:hint="eastAsia"/>
        </w:rPr>
        <w:t>～</w:t>
      </w:r>
      <w:r w:rsidRPr="00873C47">
        <w:rPr>
          <w:rFonts w:hint="eastAsia"/>
        </w:rPr>
        <w:t>120</w:t>
      </w:r>
      <w:r w:rsidR="00FF4482" w:rsidRPr="00873C47">
        <w:rPr>
          <w:rFonts w:hint="eastAsia"/>
        </w:rPr>
        <w:t>m</w:t>
      </w:r>
      <w:r w:rsidRPr="00873C47">
        <w:rPr>
          <w:rFonts w:hint="eastAsia"/>
        </w:rPr>
        <w:t>之间的空域范围内，能看清楚的合理高度和一个平行于地面的平面内进行。</w:t>
      </w:r>
    </w:p>
    <w:p w14:paraId="3420D0D7" w14:textId="4E6146D0" w:rsidR="009E04EA" w:rsidRPr="00873C47" w:rsidRDefault="009E04EA" w:rsidP="00873C47">
      <w:pPr>
        <w:pStyle w:val="afffffffffff2"/>
      </w:pPr>
      <w:r w:rsidRPr="00873C47">
        <w:rPr>
          <w:rFonts w:hint="eastAsia"/>
        </w:rPr>
        <w:t>测试者全程在操纵区内完成测试飞行。</w:t>
      </w:r>
    </w:p>
    <w:p w14:paraId="6782E060" w14:textId="47975B0C" w:rsidR="009E04EA" w:rsidRPr="00873C47" w:rsidRDefault="009E04EA" w:rsidP="00873C47">
      <w:pPr>
        <w:pStyle w:val="afffffffffff2"/>
      </w:pPr>
      <w:r w:rsidRPr="00873C47">
        <w:rPr>
          <w:rFonts w:hint="eastAsia"/>
        </w:rPr>
        <w:t>每名测试者有</w:t>
      </w:r>
      <w:r w:rsidR="00243B68">
        <w:rPr>
          <w:rFonts w:hint="eastAsia"/>
        </w:rPr>
        <w:t>2次</w:t>
      </w:r>
      <w:r w:rsidRPr="00873C47">
        <w:rPr>
          <w:rFonts w:hint="eastAsia"/>
        </w:rPr>
        <w:t>飞行机会，取高的一次飞行得分作为测试成绩。</w:t>
      </w:r>
    </w:p>
    <w:p w14:paraId="34788684" w14:textId="2D84C340" w:rsidR="00EC1D96" w:rsidRDefault="00EC1D96" w:rsidP="00EC1D96">
      <w:pPr>
        <w:pStyle w:val="affc"/>
        <w:spacing w:before="120" w:after="120"/>
      </w:pPr>
      <w:r>
        <w:rPr>
          <w:rFonts w:hint="eastAsia"/>
        </w:rPr>
        <w:t>评分规则</w:t>
      </w:r>
    </w:p>
    <w:p w14:paraId="5943277E" w14:textId="5C3018BE" w:rsidR="0002578D" w:rsidRPr="0002578D" w:rsidRDefault="0002578D" w:rsidP="0002578D">
      <w:pPr>
        <w:pStyle w:val="affd"/>
        <w:spacing w:before="120" w:after="120"/>
      </w:pPr>
      <w:r>
        <w:rPr>
          <w:rFonts w:hint="eastAsia"/>
        </w:rPr>
        <w:t>总得分=飞行动作分。</w:t>
      </w:r>
      <w:r w:rsidRPr="00252999">
        <w:rPr>
          <w:rFonts w:hint="eastAsia"/>
        </w:rPr>
        <w:t>满分为1</w:t>
      </w:r>
      <w:r w:rsidRPr="00252999">
        <w:t>00</w:t>
      </w:r>
      <w:r w:rsidRPr="00252999">
        <w:rPr>
          <w:rFonts w:hint="eastAsia"/>
        </w:rPr>
        <w:t>分。</w:t>
      </w:r>
    </w:p>
    <w:p w14:paraId="07E48940" w14:textId="7CB5194F" w:rsidR="00445752" w:rsidRPr="002C7472" w:rsidRDefault="00445752" w:rsidP="002C7472">
      <w:pPr>
        <w:pStyle w:val="affd"/>
        <w:spacing w:before="120" w:after="120"/>
      </w:pPr>
      <w:r w:rsidRPr="002C7472">
        <w:rPr>
          <w:rFonts w:hint="eastAsia"/>
        </w:rPr>
        <w:t>起飞：满分为15分。</w:t>
      </w:r>
    </w:p>
    <w:p w14:paraId="65722048" w14:textId="74D3591D" w:rsidR="00445752" w:rsidRPr="00445752" w:rsidRDefault="00445752" w:rsidP="00761BB2">
      <w:pPr>
        <w:pStyle w:val="af2"/>
      </w:pPr>
      <w:r w:rsidRPr="00445752">
        <w:rPr>
          <w:rFonts w:hint="eastAsia"/>
        </w:rPr>
        <w:t>模型</w:t>
      </w:r>
      <w:r w:rsidRPr="00445752">
        <w:rPr>
          <w:rFonts w:ascii="微软雅黑" w:eastAsia="微软雅黑" w:hAnsi="微软雅黑" w:cs="微软雅黑" w:hint="eastAsia"/>
        </w:rPr>
        <w:t>⻜</w:t>
      </w:r>
      <w:r w:rsidRPr="00445752">
        <w:rPr>
          <w:rFonts w:hint="eastAsia"/>
        </w:rPr>
        <w:t>机逆</w:t>
      </w:r>
      <w:r w:rsidRPr="00445752">
        <w:rPr>
          <w:rFonts w:ascii="微软雅黑" w:eastAsia="微软雅黑" w:hAnsi="微软雅黑" w:cs="微软雅黑" w:hint="eastAsia"/>
        </w:rPr>
        <w:t>⻛</w:t>
      </w:r>
      <w:r w:rsidRPr="00445752">
        <w:rPr>
          <w:rFonts w:hint="eastAsia"/>
        </w:rPr>
        <w:t>从起飞线开始柔和加速直线滑跑</w:t>
      </w:r>
      <w:r w:rsidRPr="00445752">
        <w:t>10</w:t>
      </w:r>
      <w:r w:rsidRPr="00445752">
        <w:rPr>
          <w:rFonts w:ascii="微软雅黑" w:eastAsia="微软雅黑" w:hAnsi="微软雅黑" w:cs="微软雅黑" w:hint="eastAsia"/>
        </w:rPr>
        <w:t>⽶</w:t>
      </w:r>
      <w:r w:rsidRPr="00445752">
        <w:rPr>
          <w:rFonts w:hint="eastAsia"/>
        </w:rPr>
        <w:t>以上，柔和离地。</w:t>
      </w:r>
      <w:r w:rsidRPr="00445752">
        <w:rPr>
          <w:rFonts w:ascii="微软雅黑" w:eastAsia="微软雅黑" w:hAnsi="微软雅黑" w:cs="微软雅黑" w:hint="eastAsia"/>
        </w:rPr>
        <w:t>⼩⻆</w:t>
      </w:r>
      <w:r w:rsidRPr="00445752">
        <w:rPr>
          <w:rFonts w:hint="eastAsia"/>
        </w:rPr>
        <w:t>度爬升</w:t>
      </w:r>
      <w:r w:rsidRPr="00445752">
        <w:rPr>
          <w:rFonts w:ascii="微软雅黑" w:eastAsia="微软雅黑" w:hAnsi="微软雅黑" w:cs="微软雅黑" w:hint="eastAsia"/>
        </w:rPr>
        <w:t>⾄⼀</w:t>
      </w:r>
      <w:r w:rsidRPr="00445752">
        <w:rPr>
          <w:rFonts w:hint="eastAsia"/>
        </w:rPr>
        <w:t>定</w:t>
      </w:r>
      <w:r w:rsidRPr="00445752">
        <w:rPr>
          <w:rFonts w:ascii="微软雅黑" w:eastAsia="微软雅黑" w:hAnsi="微软雅黑" w:cs="微软雅黑" w:hint="eastAsia"/>
        </w:rPr>
        <w:t>⾼</w:t>
      </w:r>
      <w:r w:rsidRPr="00445752">
        <w:rPr>
          <w:rFonts w:hint="eastAsia"/>
        </w:rPr>
        <w:t>度后做</w:t>
      </w:r>
      <w:r w:rsidRPr="00445752">
        <w:t xml:space="preserve">180 </w:t>
      </w:r>
      <w:r w:rsidRPr="00445752">
        <w:rPr>
          <w:rFonts w:hint="eastAsia"/>
        </w:rPr>
        <w:t>度转弯，进</w:t>
      </w:r>
      <w:r w:rsidRPr="00445752">
        <w:rPr>
          <w:rFonts w:ascii="微软雅黑" w:eastAsia="微软雅黑" w:hAnsi="微软雅黑" w:cs="微软雅黑" w:hint="eastAsia"/>
        </w:rPr>
        <w:t>⼊</w:t>
      </w:r>
      <w:r w:rsidRPr="00445752">
        <w:rPr>
          <w:rFonts w:hint="eastAsia"/>
        </w:rPr>
        <w:t>顺</w:t>
      </w:r>
      <w:r w:rsidRPr="00445752">
        <w:rPr>
          <w:rFonts w:ascii="微软雅黑" w:eastAsia="微软雅黑" w:hAnsi="微软雅黑" w:cs="微软雅黑" w:hint="eastAsia"/>
        </w:rPr>
        <w:t>⻛</w:t>
      </w:r>
      <w:r w:rsidRPr="00445752">
        <w:rPr>
          <w:rFonts w:hint="eastAsia"/>
        </w:rPr>
        <w:t>直线航线</w:t>
      </w:r>
      <w:r w:rsidRPr="00445752">
        <w:rPr>
          <w:rFonts w:ascii="微软雅黑" w:eastAsia="微软雅黑" w:hAnsi="微软雅黑" w:cs="微软雅黑" w:hint="eastAsia"/>
        </w:rPr>
        <w:t>⻜⾏</w:t>
      </w:r>
      <w:r w:rsidR="00211CB4">
        <w:rPr>
          <w:rFonts w:hint="eastAsia"/>
        </w:rPr>
        <w:t>。</w:t>
      </w:r>
    </w:p>
    <w:p w14:paraId="664D67A9" w14:textId="7BBCD4D8" w:rsidR="00445752" w:rsidRPr="00445752" w:rsidRDefault="00445752" w:rsidP="00761BB2">
      <w:pPr>
        <w:pStyle w:val="af2"/>
      </w:pPr>
      <w:r w:rsidRPr="00445752">
        <w:rPr>
          <w:rFonts w:hint="eastAsia"/>
        </w:rPr>
        <w:t>滑跑方向改变扣5分</w:t>
      </w:r>
      <w:r w:rsidR="00211CB4">
        <w:rPr>
          <w:rFonts w:hint="eastAsia"/>
        </w:rPr>
        <w:t>。</w:t>
      </w:r>
    </w:p>
    <w:p w14:paraId="428EA1C0" w14:textId="7B8A42DC" w:rsidR="00445752" w:rsidRPr="00445752" w:rsidRDefault="00445752" w:rsidP="00761BB2">
      <w:pPr>
        <w:pStyle w:val="af2"/>
      </w:pPr>
      <w:r w:rsidRPr="00445752">
        <w:rPr>
          <w:rFonts w:hint="eastAsia"/>
        </w:rPr>
        <w:t>起飞</w:t>
      </w:r>
      <w:proofErr w:type="gramStart"/>
      <w:r w:rsidRPr="00445752">
        <w:rPr>
          <w:rFonts w:hint="eastAsia"/>
        </w:rPr>
        <w:t>离陆不柔和</w:t>
      </w:r>
      <w:proofErr w:type="gramEnd"/>
      <w:r w:rsidRPr="00445752">
        <w:rPr>
          <w:rFonts w:hint="eastAsia"/>
        </w:rPr>
        <w:t>扣5分</w:t>
      </w:r>
      <w:r w:rsidR="00211CB4">
        <w:rPr>
          <w:rFonts w:hint="eastAsia"/>
        </w:rPr>
        <w:t>。</w:t>
      </w:r>
    </w:p>
    <w:p w14:paraId="74E0170B" w14:textId="1CC472DE" w:rsidR="00445752" w:rsidRDefault="00445752" w:rsidP="00761BB2">
      <w:pPr>
        <w:pStyle w:val="af2"/>
      </w:pPr>
      <w:r w:rsidRPr="00445752">
        <w:rPr>
          <w:rFonts w:hint="eastAsia"/>
        </w:rPr>
        <w:t>转弯角度</w:t>
      </w:r>
      <w:proofErr w:type="gramStart"/>
      <w:r w:rsidRPr="00445752">
        <w:rPr>
          <w:rFonts w:hint="eastAsia"/>
        </w:rPr>
        <w:t>不</w:t>
      </w:r>
      <w:proofErr w:type="gramEnd"/>
      <w:r w:rsidRPr="00445752">
        <w:rPr>
          <w:rFonts w:hint="eastAsia"/>
        </w:rPr>
        <w:t>标准扣5分。</w:t>
      </w:r>
    </w:p>
    <w:p w14:paraId="37775FA7" w14:textId="4169B8DC" w:rsidR="002F3180" w:rsidRDefault="002F3180" w:rsidP="00761BB2">
      <w:pPr>
        <w:pStyle w:val="af2"/>
      </w:pPr>
      <w:r>
        <w:rPr>
          <w:rFonts w:hint="eastAsia"/>
        </w:rPr>
        <w:t>起飞示意图见图H</w:t>
      </w:r>
      <w:r>
        <w:t>.9</w:t>
      </w:r>
      <w:r>
        <w:rPr>
          <w:rFonts w:hint="eastAsia"/>
        </w:rPr>
        <w:t>。</w:t>
      </w:r>
    </w:p>
    <w:p w14:paraId="4426D3B1" w14:textId="1C62D113" w:rsidR="002F3180" w:rsidRDefault="002F3180" w:rsidP="002F3180">
      <w:pPr>
        <w:pStyle w:val="af2"/>
        <w:numPr>
          <w:ilvl w:val="0"/>
          <w:numId w:val="0"/>
        </w:numPr>
        <w:ind w:left="1419" w:hanging="426"/>
      </w:pPr>
    </w:p>
    <w:p w14:paraId="15FB8E10" w14:textId="1B3EACCE" w:rsidR="002F3180" w:rsidRDefault="002F3180" w:rsidP="002F3180">
      <w:pPr>
        <w:pStyle w:val="af2"/>
        <w:numPr>
          <w:ilvl w:val="0"/>
          <w:numId w:val="0"/>
        </w:numPr>
        <w:ind w:left="1419" w:hanging="426"/>
        <w:jc w:val="center"/>
      </w:pPr>
      <w:r>
        <w:rPr>
          <w:noProof/>
        </w:rPr>
        <w:drawing>
          <wp:inline distT="0" distB="0" distL="0" distR="0" wp14:anchorId="4E781CFF" wp14:editId="69C6DD52">
            <wp:extent cx="2507063" cy="1404676"/>
            <wp:effectExtent l="0" t="0" r="762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9898" cy="1411867"/>
                    </a:xfrm>
                    <a:prstGeom prst="rect">
                      <a:avLst/>
                    </a:prstGeom>
                    <a:noFill/>
                    <a:ln>
                      <a:noFill/>
                    </a:ln>
                  </pic:spPr>
                </pic:pic>
              </a:graphicData>
            </a:graphic>
          </wp:inline>
        </w:drawing>
      </w:r>
    </w:p>
    <w:p w14:paraId="5A1A3D86" w14:textId="29ECD8E6" w:rsidR="002F3180" w:rsidRDefault="002F3180" w:rsidP="002F3180">
      <w:pPr>
        <w:pStyle w:val="af9"/>
        <w:spacing w:before="120" w:after="120"/>
      </w:pPr>
      <w:r>
        <w:rPr>
          <w:rFonts w:hint="eastAsia"/>
        </w:rPr>
        <w:t>遥控固定</w:t>
      </w:r>
      <w:proofErr w:type="gramStart"/>
      <w:r>
        <w:rPr>
          <w:rFonts w:hint="eastAsia"/>
        </w:rPr>
        <w:t>翼</w:t>
      </w:r>
      <w:proofErr w:type="gramEnd"/>
      <w:r>
        <w:rPr>
          <w:rFonts w:hint="eastAsia"/>
        </w:rPr>
        <w:t>模型飞机飞行（三）起飞示意图</w:t>
      </w:r>
    </w:p>
    <w:p w14:paraId="7E49AF9D" w14:textId="77777777" w:rsidR="002F3180" w:rsidRPr="002F3180" w:rsidRDefault="002F3180" w:rsidP="002F3180">
      <w:pPr>
        <w:pStyle w:val="afffff1"/>
        <w:ind w:firstLine="420"/>
      </w:pPr>
    </w:p>
    <w:p w14:paraId="53E0E819" w14:textId="7E11C0A8" w:rsidR="00445752" w:rsidRPr="002C7472" w:rsidRDefault="00445752" w:rsidP="002C7472">
      <w:pPr>
        <w:pStyle w:val="affd"/>
        <w:spacing w:before="120" w:after="120"/>
      </w:pPr>
      <w:r w:rsidRPr="002C7472">
        <w:rPr>
          <w:rFonts w:hint="eastAsia"/>
        </w:rPr>
        <w:t>矩形航线：满分为25分。</w:t>
      </w:r>
    </w:p>
    <w:p w14:paraId="7634DE85" w14:textId="3685FBD9" w:rsidR="00445752" w:rsidRPr="00445752" w:rsidRDefault="00445752" w:rsidP="00761BB2">
      <w:pPr>
        <w:pStyle w:val="af2"/>
      </w:pPr>
      <w:r w:rsidRPr="00445752">
        <w:rPr>
          <w:rFonts w:hint="eastAsia"/>
        </w:rPr>
        <w:t>模型</w:t>
      </w:r>
      <w:r w:rsidRPr="00445752">
        <w:rPr>
          <w:rFonts w:ascii="微软雅黑" w:eastAsia="微软雅黑" w:hAnsi="微软雅黑" w:cs="微软雅黑" w:hint="eastAsia"/>
        </w:rPr>
        <w:t>⻜</w:t>
      </w:r>
      <w:r w:rsidRPr="00445752">
        <w:rPr>
          <w:rFonts w:hint="eastAsia"/>
        </w:rPr>
        <w:t>机逆</w:t>
      </w:r>
      <w:r w:rsidRPr="00445752">
        <w:rPr>
          <w:rFonts w:ascii="微软雅黑" w:eastAsia="微软雅黑" w:hAnsi="微软雅黑" w:cs="微软雅黑" w:hint="eastAsia"/>
        </w:rPr>
        <w:t>⻛⻜⾏</w:t>
      </w:r>
      <w:r w:rsidRPr="00445752">
        <w:rPr>
          <w:rFonts w:hint="eastAsia"/>
        </w:rPr>
        <w:t>进</w:t>
      </w:r>
      <w:r w:rsidRPr="00445752">
        <w:rPr>
          <w:rFonts w:ascii="微软雅黑" w:eastAsia="微软雅黑" w:hAnsi="微软雅黑" w:cs="微软雅黑" w:hint="eastAsia"/>
        </w:rPr>
        <w:t>⼊</w:t>
      </w:r>
      <w:r w:rsidRPr="00445752">
        <w:rPr>
          <w:rFonts w:hint="eastAsia"/>
        </w:rPr>
        <w:t>跑道上空，从空域中</w:t>
      </w:r>
      <w:r w:rsidRPr="00445752">
        <w:rPr>
          <w:rFonts w:ascii="微软雅黑" w:eastAsia="微软雅黑" w:hAnsi="微软雅黑" w:cs="微软雅黑" w:hint="eastAsia"/>
        </w:rPr>
        <w:t>⼼</w:t>
      </w:r>
      <w:r w:rsidRPr="00445752">
        <w:rPr>
          <w:rFonts w:hint="eastAsia"/>
        </w:rPr>
        <w:t>开始进</w:t>
      </w:r>
      <w:r w:rsidRPr="00445752">
        <w:rPr>
          <w:rFonts w:ascii="微软雅黑" w:eastAsia="微软雅黑" w:hAnsi="微软雅黑" w:cs="微软雅黑" w:hint="eastAsia"/>
        </w:rPr>
        <w:t>⼊</w:t>
      </w:r>
      <w:r w:rsidRPr="00445752">
        <w:rPr>
          <w:rFonts w:hint="eastAsia"/>
        </w:rPr>
        <w:t>等</w:t>
      </w:r>
      <w:r w:rsidRPr="00445752">
        <w:rPr>
          <w:rFonts w:ascii="微软雅黑" w:eastAsia="微软雅黑" w:hAnsi="微软雅黑" w:cs="微软雅黑" w:hint="eastAsia"/>
        </w:rPr>
        <w:t>⾼</w:t>
      </w:r>
      <w:r w:rsidRPr="00445752">
        <w:rPr>
          <w:rFonts w:hint="eastAsia"/>
        </w:rPr>
        <w:t>矩形</w:t>
      </w:r>
      <w:proofErr w:type="gramStart"/>
      <w:r w:rsidRPr="00445752">
        <w:rPr>
          <w:rFonts w:hint="eastAsia"/>
        </w:rPr>
        <w:t>航线第</w:t>
      </w:r>
      <w:proofErr w:type="gramEnd"/>
      <w:r w:rsidRPr="00445752">
        <w:rPr>
          <w:rFonts w:ascii="微软雅黑" w:eastAsia="微软雅黑" w:hAnsi="微软雅黑" w:cs="微软雅黑" w:hint="eastAsia"/>
        </w:rPr>
        <w:t>⼀</w:t>
      </w:r>
      <w:r w:rsidRPr="00445752">
        <w:rPr>
          <w:rFonts w:hint="eastAsia"/>
        </w:rPr>
        <w:t>边，然后分别在相应位置做</w:t>
      </w:r>
      <w:r w:rsidRPr="00445752">
        <w:t>4</w:t>
      </w:r>
      <w:r w:rsidRPr="00445752">
        <w:rPr>
          <w:rFonts w:hint="eastAsia"/>
        </w:rPr>
        <w:t>个</w:t>
      </w:r>
      <w:r w:rsidRPr="00445752">
        <w:t>90</w:t>
      </w:r>
      <w:r w:rsidRPr="00445752">
        <w:rPr>
          <w:rFonts w:hint="eastAsia"/>
        </w:rPr>
        <w:t>度转弯，完成</w:t>
      </w:r>
      <w:r w:rsidRPr="00445752">
        <w:t>1</w:t>
      </w:r>
      <w:r w:rsidRPr="00445752">
        <w:rPr>
          <w:rFonts w:hint="eastAsia"/>
        </w:rPr>
        <w:t>个封闭的</w:t>
      </w:r>
      <w:r w:rsidRPr="00445752">
        <w:rPr>
          <w:rFonts w:ascii="微软雅黑" w:eastAsia="微软雅黑" w:hAnsi="微软雅黑" w:cs="微软雅黑" w:hint="eastAsia"/>
        </w:rPr>
        <w:t>⽔</w:t>
      </w:r>
      <w:r w:rsidRPr="00445752">
        <w:rPr>
          <w:rFonts w:hint="eastAsia"/>
        </w:rPr>
        <w:t>平矩形航线</w:t>
      </w:r>
      <w:r w:rsidR="00211CB4">
        <w:rPr>
          <w:rFonts w:hint="eastAsia"/>
        </w:rPr>
        <w:t>。</w:t>
      </w:r>
    </w:p>
    <w:p w14:paraId="6549938B" w14:textId="4303583F" w:rsidR="00445752" w:rsidRPr="00445752" w:rsidRDefault="00445752" w:rsidP="00761BB2">
      <w:pPr>
        <w:pStyle w:val="af2"/>
      </w:pPr>
      <w:r w:rsidRPr="00445752">
        <w:rPr>
          <w:rFonts w:hint="eastAsia"/>
        </w:rPr>
        <w:t>航线偏移扣5分</w:t>
      </w:r>
      <w:r w:rsidR="00211CB4">
        <w:rPr>
          <w:rFonts w:hint="eastAsia"/>
        </w:rPr>
        <w:t>。</w:t>
      </w:r>
    </w:p>
    <w:p w14:paraId="52AE25D2" w14:textId="39E542E8" w:rsidR="00445752" w:rsidRPr="00445752" w:rsidRDefault="00445752" w:rsidP="00761BB2">
      <w:pPr>
        <w:pStyle w:val="af2"/>
      </w:pPr>
      <w:r w:rsidRPr="00445752">
        <w:rPr>
          <w:rFonts w:hint="eastAsia"/>
        </w:rPr>
        <w:t>转弯角度</w:t>
      </w:r>
      <w:proofErr w:type="gramStart"/>
      <w:r w:rsidRPr="00445752">
        <w:rPr>
          <w:rFonts w:hint="eastAsia"/>
        </w:rPr>
        <w:t>不</w:t>
      </w:r>
      <w:proofErr w:type="gramEnd"/>
      <w:r w:rsidRPr="00445752">
        <w:rPr>
          <w:rFonts w:hint="eastAsia"/>
        </w:rPr>
        <w:t>标准扣5分</w:t>
      </w:r>
      <w:r w:rsidR="00211CB4">
        <w:rPr>
          <w:rFonts w:hint="eastAsia"/>
        </w:rPr>
        <w:t>。</w:t>
      </w:r>
    </w:p>
    <w:p w14:paraId="7639105B" w14:textId="71C62BE9" w:rsidR="002F3180" w:rsidRDefault="00445752" w:rsidP="00761BB2">
      <w:pPr>
        <w:pStyle w:val="af2"/>
      </w:pPr>
      <w:r w:rsidRPr="00445752">
        <w:rPr>
          <w:rFonts w:hint="eastAsia"/>
        </w:rPr>
        <w:t>高度起伏扣10分。</w:t>
      </w:r>
    </w:p>
    <w:p w14:paraId="5A8F86C6" w14:textId="20EB3AC8" w:rsidR="002F3180" w:rsidRDefault="002F3180" w:rsidP="00761BB2">
      <w:pPr>
        <w:pStyle w:val="af2"/>
      </w:pPr>
      <w:r>
        <w:rPr>
          <w:rFonts w:hint="eastAsia"/>
        </w:rPr>
        <w:t>矩形航线示意图见图H</w:t>
      </w:r>
      <w:r>
        <w:t>.10</w:t>
      </w:r>
      <w:r>
        <w:rPr>
          <w:rFonts w:hint="eastAsia"/>
        </w:rPr>
        <w:t>。</w:t>
      </w:r>
    </w:p>
    <w:p w14:paraId="7DEDB975" w14:textId="19FCEDB4" w:rsidR="00445752" w:rsidRDefault="002F3180" w:rsidP="002F3180">
      <w:pPr>
        <w:pStyle w:val="af2"/>
        <w:numPr>
          <w:ilvl w:val="0"/>
          <w:numId w:val="0"/>
        </w:numPr>
        <w:ind w:left="1419"/>
      </w:pPr>
      <w:r>
        <w:rPr>
          <w:noProof/>
        </w:rPr>
        <w:drawing>
          <wp:inline distT="0" distB="0" distL="0" distR="0" wp14:anchorId="2A286C2D" wp14:editId="37B12D11">
            <wp:extent cx="2687934" cy="1368608"/>
            <wp:effectExtent l="0" t="0" r="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2620" cy="1381177"/>
                    </a:xfrm>
                    <a:prstGeom prst="rect">
                      <a:avLst/>
                    </a:prstGeom>
                    <a:noFill/>
                    <a:ln>
                      <a:noFill/>
                    </a:ln>
                  </pic:spPr>
                </pic:pic>
              </a:graphicData>
            </a:graphic>
          </wp:inline>
        </w:drawing>
      </w:r>
    </w:p>
    <w:p w14:paraId="76120C84" w14:textId="61EE5C21" w:rsidR="002F3180" w:rsidRPr="00445752" w:rsidRDefault="002F3180" w:rsidP="002F3180">
      <w:pPr>
        <w:pStyle w:val="af9"/>
        <w:spacing w:before="120" w:after="120"/>
      </w:pPr>
      <w:r>
        <w:rPr>
          <w:rFonts w:hint="eastAsia"/>
        </w:rPr>
        <w:t>遥控固定</w:t>
      </w:r>
      <w:proofErr w:type="gramStart"/>
      <w:r>
        <w:rPr>
          <w:rFonts w:hint="eastAsia"/>
        </w:rPr>
        <w:t>翼</w:t>
      </w:r>
      <w:proofErr w:type="gramEnd"/>
      <w:r>
        <w:rPr>
          <w:rFonts w:hint="eastAsia"/>
        </w:rPr>
        <w:t>模型飞机飞行（三）矩形航线示意图</w:t>
      </w:r>
    </w:p>
    <w:p w14:paraId="23F0CB58" w14:textId="726E530B" w:rsidR="00445752" w:rsidRPr="002C7472" w:rsidRDefault="00445752" w:rsidP="002C7472">
      <w:pPr>
        <w:pStyle w:val="affd"/>
        <w:spacing w:before="120" w:after="120"/>
      </w:pPr>
      <w:r w:rsidRPr="002C7472">
        <w:rPr>
          <w:rFonts w:hint="eastAsia"/>
        </w:rPr>
        <w:lastRenderedPageBreak/>
        <w:t>水平8字：满分为30分。</w:t>
      </w:r>
    </w:p>
    <w:p w14:paraId="67B5C2F6" w14:textId="2C0850AE" w:rsidR="00445752" w:rsidRPr="00445752" w:rsidRDefault="00445752" w:rsidP="00761BB2">
      <w:pPr>
        <w:pStyle w:val="af2"/>
      </w:pPr>
      <w:r w:rsidRPr="00445752">
        <w:rPr>
          <w:rFonts w:hint="eastAsia"/>
        </w:rPr>
        <w:t>模型</w:t>
      </w:r>
      <w:r w:rsidRPr="00445752">
        <w:rPr>
          <w:rFonts w:ascii="微软雅黑" w:eastAsia="微软雅黑" w:hAnsi="微软雅黑" w:cs="微软雅黑" w:hint="eastAsia"/>
        </w:rPr>
        <w:t>⻜</w:t>
      </w:r>
      <w:r w:rsidRPr="00445752">
        <w:rPr>
          <w:rFonts w:hint="eastAsia"/>
        </w:rPr>
        <w:t>机顺</w:t>
      </w:r>
      <w:r w:rsidRPr="00445752">
        <w:rPr>
          <w:rFonts w:ascii="微软雅黑" w:eastAsia="微软雅黑" w:hAnsi="微软雅黑" w:cs="微软雅黑" w:hint="eastAsia"/>
        </w:rPr>
        <w:t>⻛⻜⾏</w:t>
      </w:r>
      <w:r w:rsidRPr="00445752">
        <w:rPr>
          <w:rFonts w:hint="eastAsia"/>
        </w:rPr>
        <w:t>进</w:t>
      </w:r>
      <w:r w:rsidRPr="00445752">
        <w:rPr>
          <w:rFonts w:ascii="微软雅黑" w:eastAsia="微软雅黑" w:hAnsi="微软雅黑" w:cs="微软雅黑" w:hint="eastAsia"/>
        </w:rPr>
        <w:t>⼊</w:t>
      </w:r>
      <w:r w:rsidRPr="00445752">
        <w:rPr>
          <w:rFonts w:hint="eastAsia"/>
        </w:rPr>
        <w:t>，</w:t>
      </w:r>
      <w:r w:rsidRPr="00445752">
        <w:rPr>
          <w:rFonts w:ascii="微软雅黑" w:eastAsia="微软雅黑" w:hAnsi="微软雅黑" w:cs="微软雅黑" w:hint="eastAsia"/>
        </w:rPr>
        <w:t>⾃⻜</w:t>
      </w:r>
      <w:r w:rsidRPr="00445752">
        <w:rPr>
          <w:rFonts w:hint="eastAsia"/>
        </w:rPr>
        <w:t>过空域中</w:t>
      </w:r>
      <w:r w:rsidRPr="00445752">
        <w:rPr>
          <w:rFonts w:ascii="微软雅黑" w:eastAsia="微软雅黑" w:hAnsi="微软雅黑" w:cs="微软雅黑" w:hint="eastAsia"/>
        </w:rPr>
        <w:t>⼼</w:t>
      </w:r>
      <w:r w:rsidRPr="00445752">
        <w:rPr>
          <w:rFonts w:hint="eastAsia"/>
        </w:rPr>
        <w:t>开始做</w:t>
      </w:r>
      <w:r w:rsidRPr="00445752">
        <w:t>1</w:t>
      </w:r>
      <w:r w:rsidRPr="00445752">
        <w:rPr>
          <w:rFonts w:hint="eastAsia"/>
        </w:rPr>
        <w:t>个</w:t>
      </w:r>
      <w:r w:rsidRPr="00445752">
        <w:rPr>
          <w:rFonts w:ascii="微软雅黑" w:eastAsia="微软雅黑" w:hAnsi="微软雅黑" w:cs="微软雅黑" w:hint="eastAsia"/>
        </w:rPr>
        <w:t>⽔</w:t>
      </w:r>
      <w:r w:rsidRPr="00445752">
        <w:rPr>
          <w:rFonts w:hint="eastAsia"/>
        </w:rPr>
        <w:t>平</w:t>
      </w:r>
      <w:r w:rsidRPr="00445752">
        <w:t xml:space="preserve">8 </w:t>
      </w:r>
      <w:r w:rsidRPr="00445752">
        <w:rPr>
          <w:rFonts w:hint="eastAsia"/>
        </w:rPr>
        <w:t>字盘旋</w:t>
      </w:r>
      <w:r w:rsidRPr="00445752">
        <w:rPr>
          <w:rFonts w:ascii="微软雅黑" w:eastAsia="微软雅黑" w:hAnsi="微软雅黑" w:cs="微软雅黑" w:hint="eastAsia"/>
        </w:rPr>
        <w:t>⻜⾏</w:t>
      </w:r>
      <w:r w:rsidRPr="00445752">
        <w:rPr>
          <w:rFonts w:hint="eastAsia"/>
        </w:rPr>
        <w:t>。进</w:t>
      </w:r>
      <w:r w:rsidRPr="00445752">
        <w:rPr>
          <w:rFonts w:ascii="微软雅黑" w:eastAsia="微软雅黑" w:hAnsi="微软雅黑" w:cs="微软雅黑" w:hint="eastAsia"/>
        </w:rPr>
        <w:t>⼊⽅</w:t>
      </w:r>
      <w:r w:rsidRPr="00445752">
        <w:rPr>
          <w:rFonts w:hint="eastAsia"/>
        </w:rPr>
        <w:t>式不限，但改出必须是顺</w:t>
      </w:r>
      <w:r w:rsidRPr="00445752">
        <w:rPr>
          <w:rFonts w:ascii="微软雅黑" w:eastAsia="微软雅黑" w:hAnsi="微软雅黑" w:cs="微软雅黑" w:hint="eastAsia"/>
        </w:rPr>
        <w:t>⻛⻜⾏</w:t>
      </w:r>
      <w:r w:rsidR="00211CB4">
        <w:rPr>
          <w:rFonts w:hint="eastAsia"/>
        </w:rPr>
        <w:t>。</w:t>
      </w:r>
    </w:p>
    <w:p w14:paraId="430548F5" w14:textId="5E53CDBD" w:rsidR="00445752" w:rsidRDefault="00445752" w:rsidP="00761BB2">
      <w:pPr>
        <w:pStyle w:val="af2"/>
      </w:pPr>
      <w:r w:rsidRPr="00445752">
        <w:rPr>
          <w:rFonts w:hint="eastAsia"/>
        </w:rPr>
        <w:t>视“8”</w:t>
      </w:r>
      <w:proofErr w:type="gramStart"/>
      <w:r w:rsidRPr="00445752">
        <w:rPr>
          <w:rFonts w:hint="eastAsia"/>
        </w:rPr>
        <w:t>字完成</w:t>
      </w:r>
      <w:proofErr w:type="gramEnd"/>
      <w:r w:rsidRPr="00445752">
        <w:rPr>
          <w:rFonts w:hint="eastAsia"/>
        </w:rPr>
        <w:t>质量扣分，对称度10分；圆度10分；水平度10分。</w:t>
      </w:r>
    </w:p>
    <w:p w14:paraId="5008AFEA" w14:textId="4D86F64E" w:rsidR="002F3180" w:rsidRDefault="002F3180" w:rsidP="00761BB2">
      <w:pPr>
        <w:pStyle w:val="af2"/>
      </w:pPr>
      <w:r>
        <w:rPr>
          <w:rFonts w:hint="eastAsia"/>
        </w:rPr>
        <w:t>水平8字示意图见图H</w:t>
      </w:r>
      <w:r>
        <w:t>.11</w:t>
      </w:r>
      <w:r>
        <w:rPr>
          <w:rFonts w:hint="eastAsia"/>
        </w:rPr>
        <w:t>。</w:t>
      </w:r>
    </w:p>
    <w:p w14:paraId="4003493B" w14:textId="2CEFAC13" w:rsidR="002F3180" w:rsidRDefault="002F3180" w:rsidP="002F3180">
      <w:pPr>
        <w:pStyle w:val="af2"/>
        <w:numPr>
          <w:ilvl w:val="0"/>
          <w:numId w:val="0"/>
        </w:numPr>
        <w:ind w:left="1419" w:hanging="426"/>
      </w:pPr>
    </w:p>
    <w:p w14:paraId="01A9175E" w14:textId="74E12AF5" w:rsidR="002F3180" w:rsidRDefault="002F3180" w:rsidP="002F3180">
      <w:pPr>
        <w:pStyle w:val="af2"/>
        <w:numPr>
          <w:ilvl w:val="0"/>
          <w:numId w:val="0"/>
        </w:numPr>
        <w:ind w:left="1419" w:hanging="426"/>
      </w:pPr>
      <w:r>
        <w:rPr>
          <w:noProof/>
        </w:rPr>
        <w:drawing>
          <wp:inline distT="0" distB="0" distL="0" distR="0" wp14:anchorId="7D39EC51" wp14:editId="074E6790">
            <wp:extent cx="3210448" cy="1616153"/>
            <wp:effectExtent l="0" t="0" r="952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21676" cy="1621805"/>
                    </a:xfrm>
                    <a:prstGeom prst="rect">
                      <a:avLst/>
                    </a:prstGeom>
                    <a:noFill/>
                    <a:ln>
                      <a:noFill/>
                    </a:ln>
                  </pic:spPr>
                </pic:pic>
              </a:graphicData>
            </a:graphic>
          </wp:inline>
        </w:drawing>
      </w:r>
    </w:p>
    <w:p w14:paraId="7A6DDAA4" w14:textId="72B75857" w:rsidR="002F3180" w:rsidRDefault="002F3180" w:rsidP="002F3180">
      <w:pPr>
        <w:pStyle w:val="af9"/>
        <w:spacing w:before="120" w:after="120"/>
      </w:pPr>
      <w:r>
        <w:rPr>
          <w:rFonts w:hint="eastAsia"/>
        </w:rPr>
        <w:t>遥控固定</w:t>
      </w:r>
      <w:proofErr w:type="gramStart"/>
      <w:r>
        <w:rPr>
          <w:rFonts w:hint="eastAsia"/>
        </w:rPr>
        <w:t>翼</w:t>
      </w:r>
      <w:proofErr w:type="gramEnd"/>
      <w:r>
        <w:rPr>
          <w:rFonts w:hint="eastAsia"/>
        </w:rPr>
        <w:t>模型飞机飞行（三）水平8字示意图</w:t>
      </w:r>
    </w:p>
    <w:p w14:paraId="7EC50121" w14:textId="77777777" w:rsidR="002F3180" w:rsidRPr="00445752" w:rsidRDefault="002F3180" w:rsidP="002F3180">
      <w:pPr>
        <w:pStyle w:val="af2"/>
        <w:numPr>
          <w:ilvl w:val="0"/>
          <w:numId w:val="0"/>
        </w:numPr>
        <w:ind w:left="1419" w:hanging="426"/>
      </w:pPr>
    </w:p>
    <w:p w14:paraId="3CCCC6EE" w14:textId="5B34BEA8" w:rsidR="00445752" w:rsidRPr="002C7472" w:rsidRDefault="00445752" w:rsidP="002C7472">
      <w:pPr>
        <w:pStyle w:val="affd"/>
        <w:spacing w:before="120" w:after="120"/>
      </w:pPr>
      <w:r w:rsidRPr="002C7472">
        <w:rPr>
          <w:rFonts w:hint="eastAsia"/>
        </w:rPr>
        <w:t>着陆：满分为30分。</w:t>
      </w:r>
    </w:p>
    <w:p w14:paraId="16F86FD5" w14:textId="74D6A1ED" w:rsidR="00445752" w:rsidRPr="00445752" w:rsidRDefault="00445752" w:rsidP="00761BB2">
      <w:pPr>
        <w:pStyle w:val="af2"/>
      </w:pPr>
      <w:r w:rsidRPr="00445752">
        <w:rPr>
          <w:rFonts w:hint="eastAsia"/>
        </w:rPr>
        <w:t>模型</w:t>
      </w:r>
      <w:r w:rsidRPr="00445752">
        <w:rPr>
          <w:rFonts w:ascii="微软雅黑" w:eastAsia="微软雅黑" w:hAnsi="微软雅黑" w:cs="微软雅黑" w:hint="eastAsia"/>
        </w:rPr>
        <w:t>⻜</w:t>
      </w:r>
      <w:r w:rsidRPr="00445752">
        <w:rPr>
          <w:rFonts w:hint="eastAsia"/>
        </w:rPr>
        <w:t>机逆</w:t>
      </w:r>
      <w:r w:rsidRPr="00445752">
        <w:rPr>
          <w:rFonts w:ascii="微软雅黑" w:eastAsia="微软雅黑" w:hAnsi="微软雅黑" w:cs="微软雅黑" w:hint="eastAsia"/>
        </w:rPr>
        <w:t>⻛⻜⾏</w:t>
      </w:r>
      <w:r w:rsidRPr="00445752">
        <w:rPr>
          <w:rFonts w:hint="eastAsia"/>
        </w:rPr>
        <w:t>进</w:t>
      </w:r>
      <w:r w:rsidRPr="00445752">
        <w:rPr>
          <w:rFonts w:ascii="微软雅黑" w:eastAsia="微软雅黑" w:hAnsi="微软雅黑" w:cs="微软雅黑" w:hint="eastAsia"/>
        </w:rPr>
        <w:t>⼊</w:t>
      </w:r>
      <w:r w:rsidRPr="00445752">
        <w:rPr>
          <w:rFonts w:hint="eastAsia"/>
        </w:rPr>
        <w:t>跑道上空，</w:t>
      </w:r>
      <w:r w:rsidRPr="00445752">
        <w:rPr>
          <w:rFonts w:ascii="微软雅黑" w:eastAsia="微软雅黑" w:hAnsi="微软雅黑" w:cs="微软雅黑" w:hint="eastAsia"/>
        </w:rPr>
        <w:t>⾃</w:t>
      </w:r>
      <w:r w:rsidRPr="00445752">
        <w:rPr>
          <w:rFonts w:hint="eastAsia"/>
        </w:rPr>
        <w:t>空域中</w:t>
      </w:r>
      <w:r w:rsidRPr="00445752">
        <w:rPr>
          <w:rFonts w:ascii="微软雅黑" w:eastAsia="微软雅黑" w:hAnsi="微软雅黑" w:cs="微软雅黑" w:hint="eastAsia"/>
        </w:rPr>
        <w:t>⼼</w:t>
      </w:r>
      <w:r w:rsidRPr="00445752">
        <w:rPr>
          <w:rFonts w:hint="eastAsia"/>
        </w:rPr>
        <w:t>线开始进</w:t>
      </w:r>
      <w:r w:rsidRPr="00445752">
        <w:rPr>
          <w:rFonts w:ascii="微软雅黑" w:eastAsia="微软雅黑" w:hAnsi="微软雅黑" w:cs="微软雅黑" w:hint="eastAsia"/>
        </w:rPr>
        <w:t>⼊</w:t>
      </w:r>
      <w:r w:rsidRPr="00445752">
        <w:rPr>
          <w:rFonts w:hint="eastAsia"/>
        </w:rPr>
        <w:t>着陆</w:t>
      </w:r>
      <w:proofErr w:type="gramStart"/>
      <w:r w:rsidRPr="00445752">
        <w:rPr>
          <w:rFonts w:hint="eastAsia"/>
        </w:rPr>
        <w:t>航线第</w:t>
      </w:r>
      <w:proofErr w:type="gramEnd"/>
      <w:r w:rsidRPr="00445752">
        <w:rPr>
          <w:rFonts w:ascii="微软雅黑" w:eastAsia="微软雅黑" w:hAnsi="微软雅黑" w:cs="微软雅黑" w:hint="eastAsia"/>
        </w:rPr>
        <w:t>⼀</w:t>
      </w:r>
      <w:r w:rsidRPr="00445752">
        <w:rPr>
          <w:rFonts w:hint="eastAsia"/>
        </w:rPr>
        <w:t>边，（此时要保持</w:t>
      </w:r>
      <w:r w:rsidRPr="00445752">
        <w:rPr>
          <w:rFonts w:ascii="微软雅黑" w:eastAsia="微软雅黑" w:hAnsi="微软雅黑" w:cs="微软雅黑" w:hint="eastAsia"/>
        </w:rPr>
        <w:t>⼀</w:t>
      </w:r>
      <w:proofErr w:type="gramStart"/>
      <w:r w:rsidRPr="00445752">
        <w:rPr>
          <w:rFonts w:hint="eastAsia"/>
        </w:rPr>
        <w:t>个</w:t>
      </w:r>
      <w:proofErr w:type="gramEnd"/>
      <w:r w:rsidRPr="00445752">
        <w:rPr>
          <w:rFonts w:hint="eastAsia"/>
        </w:rPr>
        <w:t>适当的</w:t>
      </w:r>
      <w:r w:rsidRPr="00445752">
        <w:rPr>
          <w:rFonts w:ascii="微软雅黑" w:eastAsia="微软雅黑" w:hAnsi="微软雅黑" w:cs="微软雅黑" w:hint="eastAsia"/>
        </w:rPr>
        <w:t>⾼</w:t>
      </w:r>
      <w:r w:rsidRPr="00445752">
        <w:rPr>
          <w:rFonts w:hint="eastAsia"/>
        </w:rPr>
        <w:t>度）然后开始第</w:t>
      </w:r>
      <w:r w:rsidRPr="00445752">
        <w:rPr>
          <w:rFonts w:ascii="微软雅黑" w:eastAsia="微软雅黑" w:hAnsi="微软雅黑" w:cs="微软雅黑" w:hint="eastAsia"/>
        </w:rPr>
        <w:t>⼀</w:t>
      </w:r>
      <w:proofErr w:type="gramStart"/>
      <w:r w:rsidRPr="00445752">
        <w:rPr>
          <w:rFonts w:hint="eastAsia"/>
        </w:rPr>
        <w:t>个</w:t>
      </w:r>
      <w:proofErr w:type="gramEnd"/>
      <w:r w:rsidRPr="00445752">
        <w:t xml:space="preserve">90 </w:t>
      </w:r>
      <w:r w:rsidRPr="00445752">
        <w:rPr>
          <w:rFonts w:hint="eastAsia"/>
        </w:rPr>
        <w:t>度转弯并平</w:t>
      </w:r>
      <w:r w:rsidRPr="00445752">
        <w:rPr>
          <w:rFonts w:ascii="微软雅黑" w:eastAsia="微软雅黑" w:hAnsi="微软雅黑" w:cs="微软雅黑" w:hint="eastAsia"/>
        </w:rPr>
        <w:t>⻜</w:t>
      </w:r>
      <w:r w:rsidRPr="00445752">
        <w:rPr>
          <w:rFonts w:hint="eastAsia"/>
        </w:rPr>
        <w:t>，接着完成第</w:t>
      </w:r>
      <w:r w:rsidRPr="00445752">
        <w:rPr>
          <w:rFonts w:ascii="微软雅黑" w:eastAsia="微软雅黑" w:hAnsi="微软雅黑" w:cs="微软雅黑" w:hint="eastAsia"/>
        </w:rPr>
        <w:t>⼆</w:t>
      </w:r>
      <w:proofErr w:type="gramStart"/>
      <w:r w:rsidRPr="00445752">
        <w:rPr>
          <w:rFonts w:hint="eastAsia"/>
        </w:rPr>
        <w:t>个</w:t>
      </w:r>
      <w:proofErr w:type="gramEnd"/>
      <w:r w:rsidRPr="00445752">
        <w:t xml:space="preserve">90 </w:t>
      </w:r>
      <w:r w:rsidRPr="00445752">
        <w:rPr>
          <w:rFonts w:hint="eastAsia"/>
        </w:rPr>
        <w:t>度转弯并平</w:t>
      </w:r>
      <w:r w:rsidRPr="00445752">
        <w:rPr>
          <w:rFonts w:ascii="微软雅黑" w:eastAsia="微软雅黑" w:hAnsi="微软雅黑" w:cs="微软雅黑" w:hint="eastAsia"/>
        </w:rPr>
        <w:t>⻜</w:t>
      </w:r>
      <w:r w:rsidRPr="00445752">
        <w:rPr>
          <w:rFonts w:hint="eastAsia"/>
        </w:rPr>
        <w:t>进</w:t>
      </w:r>
      <w:r w:rsidRPr="00445752">
        <w:rPr>
          <w:rFonts w:ascii="微软雅黑" w:eastAsia="微软雅黑" w:hAnsi="微软雅黑" w:cs="微软雅黑" w:hint="eastAsia"/>
        </w:rPr>
        <w:t>⼊</w:t>
      </w:r>
      <w:r w:rsidRPr="00445752">
        <w:rPr>
          <w:rFonts w:hint="eastAsia"/>
        </w:rPr>
        <w:t>第三边，第三边</w:t>
      </w:r>
      <w:r w:rsidRPr="00445752">
        <w:rPr>
          <w:rFonts w:ascii="微软雅黑" w:eastAsia="微软雅黑" w:hAnsi="微软雅黑" w:cs="微软雅黑" w:hint="eastAsia"/>
        </w:rPr>
        <w:t>⻜⾏</w:t>
      </w:r>
      <w:r w:rsidRPr="00445752">
        <w:rPr>
          <w:rFonts w:hint="eastAsia"/>
        </w:rPr>
        <w:t>要逐渐减速下降</w:t>
      </w:r>
      <w:r w:rsidRPr="00445752">
        <w:rPr>
          <w:rFonts w:ascii="微软雅黑" w:eastAsia="微软雅黑" w:hAnsi="微软雅黑" w:cs="微软雅黑" w:hint="eastAsia"/>
        </w:rPr>
        <w:t>⾼</w:t>
      </w:r>
      <w:r w:rsidRPr="00445752">
        <w:rPr>
          <w:rFonts w:hint="eastAsia"/>
        </w:rPr>
        <w:t>度，接第三个</w:t>
      </w:r>
      <w:r w:rsidRPr="00445752">
        <w:t xml:space="preserve">90 </w:t>
      </w:r>
      <w:r w:rsidRPr="00445752">
        <w:rPr>
          <w:rFonts w:hint="eastAsia"/>
        </w:rPr>
        <w:t>度转弯并平</w:t>
      </w:r>
      <w:r w:rsidRPr="00445752">
        <w:rPr>
          <w:rFonts w:ascii="微软雅黑" w:eastAsia="微软雅黑" w:hAnsi="微软雅黑" w:cs="微软雅黑" w:hint="eastAsia"/>
        </w:rPr>
        <w:t>⻜</w:t>
      </w:r>
      <w:r w:rsidRPr="00445752">
        <w:rPr>
          <w:rFonts w:hint="eastAsia"/>
        </w:rPr>
        <w:t>进</w:t>
      </w:r>
      <w:r w:rsidRPr="00445752">
        <w:rPr>
          <w:rFonts w:ascii="微软雅黑" w:eastAsia="微软雅黑" w:hAnsi="微软雅黑" w:cs="微软雅黑" w:hint="eastAsia"/>
        </w:rPr>
        <w:t>⼊</w:t>
      </w:r>
      <w:r w:rsidRPr="00445752">
        <w:rPr>
          <w:rFonts w:hint="eastAsia"/>
        </w:rPr>
        <w:t>第四边继续下降</w:t>
      </w:r>
      <w:r w:rsidRPr="00445752">
        <w:rPr>
          <w:rFonts w:ascii="微软雅黑" w:eastAsia="微软雅黑" w:hAnsi="微软雅黑" w:cs="微软雅黑" w:hint="eastAsia"/>
        </w:rPr>
        <w:t>⾼</w:t>
      </w:r>
      <w:r w:rsidRPr="00445752">
        <w:rPr>
          <w:rFonts w:hint="eastAsia"/>
        </w:rPr>
        <w:t>度。接第四个</w:t>
      </w:r>
      <w:r w:rsidRPr="00445752">
        <w:t xml:space="preserve">90 </w:t>
      </w:r>
      <w:r w:rsidRPr="00445752">
        <w:rPr>
          <w:rFonts w:hint="eastAsia"/>
        </w:rPr>
        <w:t>度转弯并对准跑道，此时调整好下滑</w:t>
      </w:r>
      <w:r w:rsidRPr="00445752">
        <w:rPr>
          <w:rFonts w:ascii="微软雅黑" w:eastAsia="微软雅黑" w:hAnsi="微软雅黑" w:cs="微软雅黑" w:hint="eastAsia"/>
        </w:rPr>
        <w:t>⻆</w:t>
      </w:r>
      <w:r w:rsidRPr="00445752">
        <w:rPr>
          <w:rFonts w:hint="eastAsia"/>
        </w:rPr>
        <w:t>在接近跑道时拉平模型</w:t>
      </w:r>
      <w:r w:rsidRPr="00445752">
        <w:rPr>
          <w:rFonts w:ascii="微软雅黑" w:eastAsia="微软雅黑" w:hAnsi="微软雅黑" w:cs="微软雅黑" w:hint="eastAsia"/>
        </w:rPr>
        <w:t>⻜</w:t>
      </w:r>
      <w:r w:rsidRPr="00445752">
        <w:rPr>
          <w:rFonts w:hint="eastAsia"/>
        </w:rPr>
        <w:t>机</w:t>
      </w:r>
      <w:r w:rsidRPr="00445752">
        <w:rPr>
          <w:rFonts w:ascii="微软雅黑" w:eastAsia="微软雅黑" w:hAnsi="微软雅黑" w:cs="微软雅黑" w:hint="eastAsia"/>
        </w:rPr>
        <w:t>⾄</w:t>
      </w:r>
      <w:r w:rsidRPr="00445752">
        <w:rPr>
          <w:rFonts w:hint="eastAsia"/>
        </w:rPr>
        <w:t>着陆区柔和接地滑跑</w:t>
      </w:r>
      <w:r w:rsidRPr="00445752">
        <w:rPr>
          <w:rFonts w:ascii="微软雅黑" w:eastAsia="微软雅黑" w:hAnsi="微软雅黑" w:cs="微软雅黑" w:hint="eastAsia"/>
        </w:rPr>
        <w:t>⾄</w:t>
      </w:r>
      <w:r w:rsidRPr="00445752">
        <w:rPr>
          <w:rFonts w:hint="eastAsia"/>
        </w:rPr>
        <w:t>停</w:t>
      </w:r>
      <w:r w:rsidRPr="00445752">
        <w:rPr>
          <w:rFonts w:ascii="微软雅黑" w:eastAsia="微软雅黑" w:hAnsi="微软雅黑" w:cs="微软雅黑" w:hint="eastAsia"/>
        </w:rPr>
        <w:t>⽌</w:t>
      </w:r>
      <w:r w:rsidRPr="00445752">
        <w:rPr>
          <w:rFonts w:hint="eastAsia"/>
        </w:rPr>
        <w:t>。着陆区为</w:t>
      </w:r>
      <w:r w:rsidRPr="00445752">
        <w:t>100</w:t>
      </w:r>
      <w:r w:rsidRPr="00445752">
        <w:rPr>
          <w:rFonts w:hint="eastAsia"/>
        </w:rPr>
        <w:t>米长的跑道</w:t>
      </w:r>
      <w:r w:rsidR="00211CB4">
        <w:rPr>
          <w:rFonts w:hint="eastAsia"/>
        </w:rPr>
        <w:t>。</w:t>
      </w:r>
    </w:p>
    <w:p w14:paraId="53E6E9E9" w14:textId="52047EC5" w:rsidR="00445752" w:rsidRPr="00445752" w:rsidRDefault="00445752" w:rsidP="00761BB2">
      <w:pPr>
        <w:pStyle w:val="af2"/>
      </w:pPr>
      <w:r w:rsidRPr="00445752">
        <w:rPr>
          <w:rFonts w:hint="eastAsia"/>
        </w:rPr>
        <w:t>滑降轨迹不平缓扣5分</w:t>
      </w:r>
      <w:r w:rsidR="00211CB4">
        <w:rPr>
          <w:rFonts w:hint="eastAsia"/>
        </w:rPr>
        <w:t>。</w:t>
      </w:r>
    </w:p>
    <w:p w14:paraId="5CA87DF0" w14:textId="09CE8600" w:rsidR="00445752" w:rsidRPr="00445752" w:rsidRDefault="00445752" w:rsidP="00761BB2">
      <w:pPr>
        <w:pStyle w:val="af2"/>
      </w:pPr>
      <w:r w:rsidRPr="00445752">
        <w:rPr>
          <w:rFonts w:hint="eastAsia"/>
        </w:rPr>
        <w:t>着陆</w:t>
      </w:r>
      <w:proofErr w:type="gramStart"/>
      <w:r w:rsidRPr="00445752">
        <w:rPr>
          <w:rFonts w:hint="eastAsia"/>
        </w:rPr>
        <w:t>距离超</w:t>
      </w:r>
      <w:proofErr w:type="gramEnd"/>
      <w:r w:rsidRPr="00445752">
        <w:rPr>
          <w:rFonts w:hint="eastAsia"/>
        </w:rPr>
        <w:t>范围扣5分</w:t>
      </w:r>
      <w:r w:rsidR="00211CB4">
        <w:rPr>
          <w:rFonts w:hint="eastAsia"/>
        </w:rPr>
        <w:t>。</w:t>
      </w:r>
    </w:p>
    <w:p w14:paraId="46F4486A" w14:textId="01265C5D" w:rsidR="00445752" w:rsidRPr="00445752" w:rsidRDefault="00445752" w:rsidP="00761BB2">
      <w:pPr>
        <w:pStyle w:val="af2"/>
      </w:pPr>
      <w:r w:rsidRPr="00445752">
        <w:rPr>
          <w:rFonts w:hint="eastAsia"/>
        </w:rPr>
        <w:t>着陆弹跳扣5分</w:t>
      </w:r>
      <w:r w:rsidR="00211CB4">
        <w:rPr>
          <w:rFonts w:hint="eastAsia"/>
        </w:rPr>
        <w:t>。</w:t>
      </w:r>
    </w:p>
    <w:p w14:paraId="248AD763" w14:textId="5ED7B7AA" w:rsidR="00445752" w:rsidRDefault="00445752" w:rsidP="00761BB2">
      <w:pPr>
        <w:pStyle w:val="af2"/>
      </w:pPr>
      <w:r w:rsidRPr="00445752">
        <w:rPr>
          <w:rFonts w:hint="eastAsia"/>
        </w:rPr>
        <w:t>倾覆扣10分。</w:t>
      </w:r>
    </w:p>
    <w:p w14:paraId="14ADDB30" w14:textId="5185E05B" w:rsidR="008836CE" w:rsidRDefault="008836CE" w:rsidP="00761BB2">
      <w:pPr>
        <w:pStyle w:val="af2"/>
      </w:pPr>
      <w:r>
        <w:rPr>
          <w:rFonts w:hint="eastAsia"/>
        </w:rPr>
        <w:t>着陆示意图见图H</w:t>
      </w:r>
      <w:r>
        <w:t>.12</w:t>
      </w:r>
      <w:r>
        <w:rPr>
          <w:rFonts w:hint="eastAsia"/>
        </w:rPr>
        <w:t>。</w:t>
      </w:r>
    </w:p>
    <w:p w14:paraId="518C1824" w14:textId="2AF0173A" w:rsidR="002F3180" w:rsidRDefault="002F3180" w:rsidP="002F3180">
      <w:pPr>
        <w:pStyle w:val="af2"/>
        <w:numPr>
          <w:ilvl w:val="0"/>
          <w:numId w:val="0"/>
        </w:numPr>
        <w:ind w:left="1419" w:hanging="426"/>
      </w:pPr>
    </w:p>
    <w:p w14:paraId="57B7CB4F" w14:textId="5FF5E4EE" w:rsidR="002F3180" w:rsidRDefault="002F3180" w:rsidP="008836CE">
      <w:pPr>
        <w:pStyle w:val="af2"/>
        <w:numPr>
          <w:ilvl w:val="0"/>
          <w:numId w:val="0"/>
        </w:numPr>
        <w:ind w:left="1419" w:hanging="426"/>
        <w:jc w:val="center"/>
      </w:pPr>
      <w:r>
        <w:rPr>
          <w:noProof/>
        </w:rPr>
        <w:drawing>
          <wp:inline distT="0" distB="0" distL="0" distR="0" wp14:anchorId="775C6F13" wp14:editId="4B14414E">
            <wp:extent cx="3169403" cy="1898251"/>
            <wp:effectExtent l="0" t="0" r="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88189" cy="1909502"/>
                    </a:xfrm>
                    <a:prstGeom prst="rect">
                      <a:avLst/>
                    </a:prstGeom>
                    <a:noFill/>
                    <a:ln>
                      <a:noFill/>
                    </a:ln>
                  </pic:spPr>
                </pic:pic>
              </a:graphicData>
            </a:graphic>
          </wp:inline>
        </w:drawing>
      </w:r>
    </w:p>
    <w:p w14:paraId="64385291" w14:textId="11F6FF86" w:rsidR="002F3180" w:rsidRDefault="008836CE" w:rsidP="008836CE">
      <w:pPr>
        <w:pStyle w:val="af9"/>
        <w:spacing w:before="120" w:after="120"/>
      </w:pPr>
      <w:r>
        <w:rPr>
          <w:rFonts w:hint="eastAsia"/>
        </w:rPr>
        <w:t>遥控固定</w:t>
      </w:r>
      <w:proofErr w:type="gramStart"/>
      <w:r>
        <w:rPr>
          <w:rFonts w:hint="eastAsia"/>
        </w:rPr>
        <w:t>翼</w:t>
      </w:r>
      <w:proofErr w:type="gramEnd"/>
      <w:r>
        <w:rPr>
          <w:rFonts w:hint="eastAsia"/>
        </w:rPr>
        <w:t>模型飞机飞行（三）着陆示意图</w:t>
      </w:r>
    </w:p>
    <w:p w14:paraId="4BB57785" w14:textId="77777777" w:rsidR="008836CE" w:rsidRPr="00445752" w:rsidRDefault="008836CE" w:rsidP="002F3180">
      <w:pPr>
        <w:pStyle w:val="af2"/>
        <w:numPr>
          <w:ilvl w:val="0"/>
          <w:numId w:val="0"/>
        </w:numPr>
        <w:ind w:left="1419" w:hanging="426"/>
      </w:pPr>
    </w:p>
    <w:p w14:paraId="7D75B260" w14:textId="723DB580" w:rsidR="00445752" w:rsidRPr="00445752" w:rsidRDefault="00445752" w:rsidP="0096503D">
      <w:pPr>
        <w:pStyle w:val="afff8"/>
      </w:pPr>
      <w:r w:rsidRPr="00445752">
        <w:rPr>
          <w:rFonts w:hint="eastAsia"/>
        </w:rPr>
        <w:t>以上扣分标准为各项指标的最高扣分值。</w:t>
      </w:r>
    </w:p>
    <w:p w14:paraId="11F7CE0D" w14:textId="57D3435F" w:rsidR="003041BF" w:rsidRPr="002F3180" w:rsidRDefault="00445752" w:rsidP="002F3180">
      <w:pPr>
        <w:pStyle w:val="affd"/>
        <w:spacing w:before="120" w:after="120"/>
        <w:rPr>
          <w:rFonts w:ascii="宋体" w:eastAsia="宋体" w:hAnsi="宋体"/>
        </w:rPr>
      </w:pPr>
      <w:r w:rsidRPr="00761BB2">
        <w:rPr>
          <w:rFonts w:ascii="宋体" w:eastAsia="宋体" w:hAnsi="宋体" w:hint="eastAsia"/>
        </w:rPr>
        <w:lastRenderedPageBreak/>
        <w:t>飞行全程有飞越安全线的情况，测试不合格。</w:t>
      </w:r>
    </w:p>
    <w:p w14:paraId="0ECD4621" w14:textId="7E6FB364" w:rsidR="00EC1D96" w:rsidRDefault="00EC1D96" w:rsidP="00EC1D96">
      <w:pPr>
        <w:pStyle w:val="affc"/>
        <w:spacing w:before="120" w:after="120"/>
      </w:pPr>
      <w:r>
        <w:rPr>
          <w:rFonts w:hint="eastAsia"/>
        </w:rPr>
        <w:t>场地要求</w:t>
      </w:r>
    </w:p>
    <w:p w14:paraId="464F1DCF" w14:textId="1B904265" w:rsidR="007E661F" w:rsidRPr="00873C47" w:rsidRDefault="00A73410" w:rsidP="00873C47">
      <w:pPr>
        <w:pStyle w:val="afffffffffff2"/>
      </w:pPr>
      <w:r>
        <w:rPr>
          <w:rFonts w:hint="eastAsia"/>
        </w:rPr>
        <w:t>测试场地</w:t>
      </w:r>
      <w:r w:rsidR="007E661F" w:rsidRPr="00873C47">
        <w:rPr>
          <w:rFonts w:hint="eastAsia"/>
        </w:rPr>
        <w:t>为室外，</w:t>
      </w:r>
      <w:r w:rsidR="00D664CE" w:rsidRPr="00873C47">
        <w:rPr>
          <w:rFonts w:hint="eastAsia"/>
        </w:rPr>
        <w:t>须具备</w:t>
      </w:r>
      <w:r w:rsidR="007E661F" w:rsidRPr="00873C47">
        <w:rPr>
          <w:rFonts w:hint="eastAsia"/>
        </w:rPr>
        <w:t>以起降场中心为圆心半径200</w:t>
      </w:r>
      <w:r w:rsidR="00550833" w:rsidRPr="00873C47">
        <w:rPr>
          <w:rFonts w:hint="eastAsia"/>
        </w:rPr>
        <w:t>m</w:t>
      </w:r>
      <w:r w:rsidR="007E661F" w:rsidRPr="00873C47">
        <w:rPr>
          <w:rFonts w:hint="eastAsia"/>
        </w:rPr>
        <w:t>、真高100</w:t>
      </w:r>
      <w:r w:rsidR="00550833" w:rsidRPr="00873C47">
        <w:rPr>
          <w:rFonts w:hint="eastAsia"/>
        </w:rPr>
        <w:t>m</w:t>
      </w:r>
      <w:r w:rsidR="007E661F" w:rsidRPr="00873C47">
        <w:rPr>
          <w:rFonts w:hint="eastAsia"/>
        </w:rPr>
        <w:t>的空域。</w:t>
      </w:r>
    </w:p>
    <w:p w14:paraId="6437706E" w14:textId="6F9ADB74" w:rsidR="007E661F" w:rsidRPr="00873C47" w:rsidRDefault="007E661F" w:rsidP="00873C47">
      <w:pPr>
        <w:pStyle w:val="afffffffffff2"/>
      </w:pPr>
      <w:r w:rsidRPr="00873C47">
        <w:rPr>
          <w:rFonts w:hint="eastAsia"/>
        </w:rPr>
        <w:t>测试场地飞行跑道宽20</w:t>
      </w:r>
      <w:r w:rsidR="00550833" w:rsidRPr="00873C47">
        <w:rPr>
          <w:rFonts w:hint="eastAsia"/>
        </w:rPr>
        <w:t>m</w:t>
      </w:r>
      <w:r w:rsidRPr="00873C47">
        <w:rPr>
          <w:rFonts w:hint="eastAsia"/>
        </w:rPr>
        <w:t>、长150</w:t>
      </w:r>
      <w:r w:rsidR="00550833" w:rsidRPr="00873C47">
        <w:rPr>
          <w:rFonts w:hint="eastAsia"/>
        </w:rPr>
        <w:t>m</w:t>
      </w:r>
      <w:r w:rsidRPr="00873C47">
        <w:rPr>
          <w:rFonts w:hint="eastAsia"/>
        </w:rPr>
        <w:t>；</w:t>
      </w:r>
      <w:r w:rsidR="008A28CE">
        <w:rPr>
          <w:rFonts w:hint="eastAsia"/>
        </w:rPr>
        <w:t>测试场地</w:t>
      </w:r>
      <w:r w:rsidRPr="00873C47">
        <w:rPr>
          <w:rFonts w:hint="eastAsia"/>
        </w:rPr>
        <w:t>周边空域开阔，飞行跑道两端外延200</w:t>
      </w:r>
      <w:r w:rsidR="00550833" w:rsidRPr="00873C47">
        <w:rPr>
          <w:rFonts w:hint="eastAsia"/>
        </w:rPr>
        <w:t>m</w:t>
      </w:r>
      <w:r w:rsidRPr="00873C47">
        <w:rPr>
          <w:rFonts w:hint="eastAsia"/>
        </w:rPr>
        <w:t>、前方纵深200</w:t>
      </w:r>
      <w:r w:rsidR="00550833" w:rsidRPr="00873C47">
        <w:rPr>
          <w:rFonts w:hint="eastAsia"/>
        </w:rPr>
        <w:t>m</w:t>
      </w:r>
      <w:r w:rsidRPr="00873C47">
        <w:rPr>
          <w:rFonts w:hint="eastAsia"/>
        </w:rPr>
        <w:t>范围内无高于6</w:t>
      </w:r>
      <w:r w:rsidR="00550833" w:rsidRPr="00873C47">
        <w:rPr>
          <w:rFonts w:hint="eastAsia"/>
        </w:rPr>
        <w:t>m</w:t>
      </w:r>
      <w:r w:rsidRPr="00873C47">
        <w:rPr>
          <w:rFonts w:hint="eastAsia"/>
        </w:rPr>
        <w:t>的建筑物、树木等障碍物；跑道中心向外500</w:t>
      </w:r>
      <w:r w:rsidR="00550833" w:rsidRPr="00873C47">
        <w:rPr>
          <w:rFonts w:hint="eastAsia"/>
        </w:rPr>
        <w:t>m</w:t>
      </w:r>
      <w:r w:rsidRPr="00873C47">
        <w:rPr>
          <w:rFonts w:hint="eastAsia"/>
        </w:rPr>
        <w:t>半径范围内无高压线。</w:t>
      </w:r>
    </w:p>
    <w:p w14:paraId="3339E1B6" w14:textId="15BB2B98" w:rsidR="00761BB2" w:rsidRPr="00761BB2" w:rsidRDefault="007E661F" w:rsidP="002F3180">
      <w:pPr>
        <w:pStyle w:val="afffffffffff2"/>
      </w:pPr>
      <w:r w:rsidRPr="00873C47">
        <w:rPr>
          <w:rFonts w:hint="eastAsia"/>
        </w:rPr>
        <w:t>测试场地操纵区、起降区、飞行区、安全线等尺寸见图</w:t>
      </w:r>
      <w:r w:rsidR="00AA73E1">
        <w:rPr>
          <w:rFonts w:hint="eastAsia"/>
        </w:rPr>
        <w:t>H</w:t>
      </w:r>
      <w:r w:rsidR="00AA73E1">
        <w:t>.13</w:t>
      </w:r>
      <w:r w:rsidRPr="00873C47">
        <w:rPr>
          <w:rFonts w:hint="eastAsia"/>
        </w:rPr>
        <w:t>。</w:t>
      </w:r>
    </w:p>
    <w:p w14:paraId="4000684D" w14:textId="4E4630C5" w:rsidR="003041BF" w:rsidRDefault="003041BF" w:rsidP="003041BF">
      <w:pPr>
        <w:pStyle w:val="afffff1"/>
        <w:ind w:firstLine="420"/>
        <w:jc w:val="center"/>
      </w:pPr>
      <w:r>
        <w:drawing>
          <wp:inline distT="0" distB="0" distL="0" distR="0" wp14:anchorId="71D0C6CD" wp14:editId="39F90A75">
            <wp:extent cx="5432129" cy="265276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48730" cy="2709707"/>
                    </a:xfrm>
                    <a:prstGeom prst="rect">
                      <a:avLst/>
                    </a:prstGeom>
                    <a:noFill/>
                    <a:ln>
                      <a:noFill/>
                    </a:ln>
                  </pic:spPr>
                </pic:pic>
              </a:graphicData>
            </a:graphic>
          </wp:inline>
        </w:drawing>
      </w:r>
    </w:p>
    <w:p w14:paraId="75C9C80F" w14:textId="1BC8469C" w:rsidR="00D664CE" w:rsidRDefault="00761BB2" w:rsidP="00761BB2">
      <w:pPr>
        <w:pStyle w:val="af9"/>
        <w:spacing w:before="120" w:after="120"/>
      </w:pPr>
      <w:r w:rsidRPr="00761BB2">
        <w:rPr>
          <w:rFonts w:hint="eastAsia"/>
        </w:rPr>
        <w:t>遥控固定</w:t>
      </w:r>
      <w:proofErr w:type="gramStart"/>
      <w:r w:rsidRPr="00761BB2">
        <w:rPr>
          <w:rFonts w:hint="eastAsia"/>
        </w:rPr>
        <w:t>翼</w:t>
      </w:r>
      <w:proofErr w:type="gramEnd"/>
      <w:r w:rsidRPr="00761BB2">
        <w:rPr>
          <w:rFonts w:hint="eastAsia"/>
        </w:rPr>
        <w:t>模型飞机飞行</w:t>
      </w:r>
      <w:r>
        <w:rPr>
          <w:rFonts w:hint="eastAsia"/>
        </w:rPr>
        <w:t>（三）</w:t>
      </w:r>
      <w:r w:rsidRPr="00761BB2">
        <w:rPr>
          <w:rFonts w:hint="eastAsia"/>
        </w:rPr>
        <w:t>场地示意图</w:t>
      </w:r>
    </w:p>
    <w:p w14:paraId="6D4983F2" w14:textId="77777777" w:rsidR="00761BB2" w:rsidRPr="00761BB2" w:rsidRDefault="00761BB2" w:rsidP="00761BB2">
      <w:pPr>
        <w:pStyle w:val="afffff1"/>
        <w:ind w:firstLine="420"/>
      </w:pPr>
    </w:p>
    <w:p w14:paraId="74082119" w14:textId="3B03F4EF" w:rsidR="00EC1D96" w:rsidRDefault="00EC1D96" w:rsidP="00EC1D96">
      <w:pPr>
        <w:pStyle w:val="affc"/>
        <w:spacing w:before="120" w:after="120"/>
      </w:pPr>
      <w:r>
        <w:rPr>
          <w:rFonts w:hint="eastAsia"/>
        </w:rPr>
        <w:t>器材要求</w:t>
      </w:r>
    </w:p>
    <w:p w14:paraId="628FA6B3" w14:textId="3A145CD8" w:rsidR="007E661F" w:rsidRPr="00873C47" w:rsidRDefault="007E661F" w:rsidP="00873C47">
      <w:pPr>
        <w:pStyle w:val="afffffffffff2"/>
      </w:pPr>
      <w:r w:rsidRPr="00873C47">
        <w:rPr>
          <w:rFonts w:hint="eastAsia"/>
        </w:rPr>
        <w:t>模型飞机翼展不大于150</w:t>
      </w:r>
      <w:r w:rsidR="00DE2F77" w:rsidRPr="00873C47">
        <w:rPr>
          <w:rFonts w:hint="eastAsia"/>
        </w:rPr>
        <w:t>cm</w:t>
      </w:r>
      <w:r w:rsidRPr="00873C47">
        <w:rPr>
          <w:rFonts w:hint="eastAsia"/>
        </w:rPr>
        <w:t>。</w:t>
      </w:r>
    </w:p>
    <w:p w14:paraId="3BFB1518" w14:textId="70526F21" w:rsidR="007E661F" w:rsidRPr="00873C47" w:rsidRDefault="007E661F" w:rsidP="00873C47">
      <w:pPr>
        <w:pStyle w:val="afffffffffff2"/>
      </w:pPr>
      <w:r w:rsidRPr="00873C47">
        <w:rPr>
          <w:rFonts w:hint="eastAsia"/>
        </w:rPr>
        <w:t>使用电动机作为动力。</w:t>
      </w:r>
    </w:p>
    <w:p w14:paraId="21D841ED" w14:textId="3895B14C" w:rsidR="007E661F" w:rsidRPr="00873C47" w:rsidRDefault="007E661F" w:rsidP="00873C47">
      <w:pPr>
        <w:pStyle w:val="afffffffffff2"/>
      </w:pPr>
      <w:r w:rsidRPr="00873C47">
        <w:rPr>
          <w:rFonts w:hint="eastAsia"/>
        </w:rPr>
        <w:t>动力电池为标称电压不大于22.2</w:t>
      </w:r>
      <w:r w:rsidR="005B2C1F" w:rsidRPr="00873C47">
        <w:rPr>
          <w:rFonts w:hint="eastAsia"/>
        </w:rPr>
        <w:t>V</w:t>
      </w:r>
      <w:r w:rsidRPr="00873C47">
        <w:rPr>
          <w:rFonts w:hint="eastAsia"/>
        </w:rPr>
        <w:t>（6S）的锂聚合物电池。</w:t>
      </w:r>
    </w:p>
    <w:p w14:paraId="76EAB65D" w14:textId="77777777" w:rsidR="00EC1D96" w:rsidRDefault="00EC1D96" w:rsidP="00EC1D96">
      <w:pPr>
        <w:pStyle w:val="affa"/>
        <w:spacing w:before="120" w:after="120"/>
      </w:pPr>
      <w:bookmarkStart w:id="101" w:name="_Toc114149367"/>
      <w:r>
        <w:rPr>
          <w:rFonts w:hint="eastAsia"/>
        </w:rPr>
        <w:t>运动无人机</w:t>
      </w:r>
      <w:bookmarkEnd w:id="101"/>
    </w:p>
    <w:p w14:paraId="2562F869" w14:textId="029A1464" w:rsidR="00EC1D96" w:rsidRDefault="00EC1D96" w:rsidP="00EC1D96">
      <w:pPr>
        <w:pStyle w:val="affb"/>
        <w:spacing w:before="120" w:after="120"/>
      </w:pPr>
      <w:r>
        <w:rPr>
          <w:rFonts w:hint="eastAsia"/>
        </w:rPr>
        <w:t>测试内容：遥控多旋翼无人机目视飞行（</w:t>
      </w:r>
      <w:r w:rsidR="00500C5B">
        <w:rPr>
          <w:rFonts w:hint="eastAsia"/>
        </w:rPr>
        <w:t>三</w:t>
      </w:r>
      <w:r>
        <w:rPr>
          <w:rFonts w:hint="eastAsia"/>
        </w:rPr>
        <w:t>）</w:t>
      </w:r>
    </w:p>
    <w:p w14:paraId="60E099E7" w14:textId="6672E612" w:rsidR="00EC1D96" w:rsidRDefault="00302350" w:rsidP="00EC1D96">
      <w:pPr>
        <w:pStyle w:val="affc"/>
        <w:spacing w:before="120" w:after="120"/>
      </w:pPr>
      <w:r>
        <w:rPr>
          <w:rFonts w:hint="eastAsia"/>
        </w:rPr>
        <w:t>测试要求</w:t>
      </w:r>
    </w:p>
    <w:p w14:paraId="7F522D0F" w14:textId="2E87FBDA" w:rsidR="00FE45AA" w:rsidRPr="00873C47" w:rsidRDefault="00FE45AA" w:rsidP="00873C47">
      <w:pPr>
        <w:pStyle w:val="afffffffffff2"/>
      </w:pPr>
      <w:r w:rsidRPr="00873C47">
        <w:rPr>
          <w:rFonts w:hint="eastAsia"/>
        </w:rPr>
        <w:t>按照正确程序、使用无线电遥控设备操纵手动模式无人机完成起飞、环形航线、穿越拱门、穿越圆环、</w:t>
      </w:r>
      <w:r w:rsidR="004E2680">
        <w:rPr>
          <w:rFonts w:hint="eastAsia"/>
        </w:rPr>
        <w:t>着陆</w:t>
      </w:r>
      <w:r w:rsidRPr="00873C47">
        <w:rPr>
          <w:rFonts w:hint="eastAsia"/>
        </w:rPr>
        <w:t>5个规定动作的飞行</w:t>
      </w:r>
      <w:r w:rsidR="002F51EA" w:rsidRPr="00873C47">
        <w:rPr>
          <w:rFonts w:hint="eastAsia"/>
        </w:rPr>
        <w:t>。</w:t>
      </w:r>
    </w:p>
    <w:p w14:paraId="0E97A4A5" w14:textId="6DD5F2AF" w:rsidR="00FE45AA" w:rsidRPr="00873C47" w:rsidRDefault="00FE45AA" w:rsidP="00873C47">
      <w:pPr>
        <w:pStyle w:val="afffffffffff2"/>
      </w:pPr>
      <w:r w:rsidRPr="00873C47">
        <w:rPr>
          <w:rFonts w:hint="eastAsia"/>
        </w:rPr>
        <w:t>每次飞行时间90</w:t>
      </w:r>
      <w:r w:rsidR="00122614" w:rsidRPr="00873C47">
        <w:rPr>
          <w:rFonts w:hint="eastAsia"/>
        </w:rPr>
        <w:t>s</w:t>
      </w:r>
      <w:r w:rsidRPr="00873C47">
        <w:rPr>
          <w:rFonts w:hint="eastAsia"/>
        </w:rPr>
        <w:t>，超过飞行时间的飞行动作不计分</w:t>
      </w:r>
      <w:r w:rsidR="002F51EA" w:rsidRPr="00873C47">
        <w:rPr>
          <w:rFonts w:hint="eastAsia"/>
        </w:rPr>
        <w:t>。</w:t>
      </w:r>
    </w:p>
    <w:p w14:paraId="6A93FBB8" w14:textId="523AA0B9" w:rsidR="00FE45AA" w:rsidRPr="00873C47" w:rsidRDefault="00FE45AA" w:rsidP="00873C47">
      <w:pPr>
        <w:pStyle w:val="afffffffffff2"/>
      </w:pPr>
      <w:r w:rsidRPr="00873C47">
        <w:rPr>
          <w:rFonts w:hint="eastAsia"/>
        </w:rPr>
        <w:t>飞行</w:t>
      </w:r>
      <w:r w:rsidR="0069698C">
        <w:rPr>
          <w:rFonts w:hint="eastAsia"/>
        </w:rPr>
        <w:t>应</w:t>
      </w:r>
      <w:r w:rsidRPr="00873C47">
        <w:rPr>
          <w:rFonts w:hint="eastAsia"/>
        </w:rPr>
        <w:t>按照顺序做动作，未按照动作顺序飞行的，不予评分</w:t>
      </w:r>
      <w:r w:rsidR="002F51EA" w:rsidRPr="00873C47">
        <w:rPr>
          <w:rFonts w:hint="eastAsia"/>
        </w:rPr>
        <w:t>。</w:t>
      </w:r>
    </w:p>
    <w:p w14:paraId="4A2CC15F" w14:textId="4E67948B" w:rsidR="00FE45AA" w:rsidRPr="00873C47" w:rsidRDefault="00FE45AA" w:rsidP="00873C47">
      <w:pPr>
        <w:pStyle w:val="afffffffffff2"/>
      </w:pPr>
      <w:r w:rsidRPr="00873C47">
        <w:rPr>
          <w:rFonts w:hint="eastAsia"/>
        </w:rPr>
        <w:t>测试者可以跟随</w:t>
      </w:r>
      <w:r w:rsidR="0069698C">
        <w:rPr>
          <w:rFonts w:hint="eastAsia"/>
        </w:rPr>
        <w:t>无人机移动</w:t>
      </w:r>
      <w:r w:rsidR="002F51EA" w:rsidRPr="00873C47">
        <w:rPr>
          <w:rFonts w:hint="eastAsia"/>
        </w:rPr>
        <w:t>。</w:t>
      </w:r>
    </w:p>
    <w:p w14:paraId="12655946" w14:textId="30C2349D" w:rsidR="00FE45AA" w:rsidRPr="00873C47" w:rsidRDefault="0069698C" w:rsidP="00873C47">
      <w:pPr>
        <w:pStyle w:val="afffffffffff2"/>
      </w:pPr>
      <w:r w:rsidRPr="000950CE">
        <w:rPr>
          <w:rFonts w:hint="eastAsia"/>
        </w:rPr>
        <w:t>每名测试者有</w:t>
      </w:r>
      <w:r>
        <w:rPr>
          <w:rFonts w:hint="eastAsia"/>
        </w:rPr>
        <w:t>2</w:t>
      </w:r>
      <w:r w:rsidRPr="000950CE">
        <w:rPr>
          <w:rFonts w:hint="eastAsia"/>
        </w:rPr>
        <w:t>次完成机会，取单次最高得分作为测试成绩</w:t>
      </w:r>
      <w:r w:rsidR="00FE45AA" w:rsidRPr="00873C47">
        <w:rPr>
          <w:rFonts w:hint="eastAsia"/>
        </w:rPr>
        <w:t>。</w:t>
      </w:r>
    </w:p>
    <w:p w14:paraId="237D10E1" w14:textId="197ECDAE" w:rsidR="00EC1D96" w:rsidRDefault="00EC1D96" w:rsidP="00EC1D96">
      <w:pPr>
        <w:pStyle w:val="affc"/>
        <w:spacing w:before="120" w:after="120"/>
      </w:pPr>
      <w:r>
        <w:rPr>
          <w:rFonts w:hint="eastAsia"/>
        </w:rPr>
        <w:t>评分规则</w:t>
      </w:r>
    </w:p>
    <w:p w14:paraId="30A540F6" w14:textId="691D91DA" w:rsidR="00420D30" w:rsidRPr="00420D30" w:rsidRDefault="00420D30" w:rsidP="00420D30">
      <w:pPr>
        <w:pStyle w:val="affd"/>
        <w:spacing w:before="120" w:after="120"/>
      </w:pPr>
      <w:r>
        <w:rPr>
          <w:rFonts w:hint="eastAsia"/>
        </w:rPr>
        <w:t>总得分=起飞分+环形航线分+</w:t>
      </w:r>
      <w:r w:rsidR="004E2680">
        <w:rPr>
          <w:rFonts w:hint="eastAsia"/>
        </w:rPr>
        <w:t>着陆</w:t>
      </w:r>
      <w:r>
        <w:rPr>
          <w:rFonts w:hint="eastAsia"/>
        </w:rPr>
        <w:t>分。</w:t>
      </w:r>
    </w:p>
    <w:p w14:paraId="58E26CC6" w14:textId="34E2E036" w:rsidR="00FE45AA" w:rsidRDefault="00FE45AA" w:rsidP="00420D30">
      <w:pPr>
        <w:pStyle w:val="affd"/>
        <w:spacing w:before="120" w:after="120"/>
      </w:pPr>
      <w:r>
        <w:rPr>
          <w:rFonts w:hint="eastAsia"/>
        </w:rPr>
        <w:t>起飞（10分）：</w:t>
      </w:r>
    </w:p>
    <w:p w14:paraId="0173D089" w14:textId="77777777" w:rsidR="00FE45AA" w:rsidRDefault="00FE45AA" w:rsidP="00420D30">
      <w:pPr>
        <w:pStyle w:val="afffff1"/>
        <w:ind w:firstLine="420"/>
      </w:pPr>
      <w:r>
        <w:rPr>
          <w:rFonts w:hint="eastAsia"/>
        </w:rPr>
        <w:t>从起飞区中心起飞，起飞方向错误扣5分、起飞离陆不柔和扣5分。</w:t>
      </w:r>
    </w:p>
    <w:p w14:paraId="5313BAC3" w14:textId="24CED0C6" w:rsidR="00FE45AA" w:rsidRDefault="00FE45AA" w:rsidP="00420D30">
      <w:pPr>
        <w:pStyle w:val="affd"/>
        <w:spacing w:before="120" w:after="120"/>
      </w:pPr>
      <w:r>
        <w:rPr>
          <w:rFonts w:hint="eastAsia"/>
        </w:rPr>
        <w:lastRenderedPageBreak/>
        <w:t>环形航线（80分）：</w:t>
      </w:r>
    </w:p>
    <w:p w14:paraId="36F09E03" w14:textId="3D046C8F" w:rsidR="00FE45AA" w:rsidRDefault="00FE45AA" w:rsidP="00420D30">
      <w:pPr>
        <w:pStyle w:val="af2"/>
      </w:pPr>
      <w:r>
        <w:rPr>
          <w:rFonts w:hint="eastAsia"/>
        </w:rPr>
        <w:t>无人机</w:t>
      </w:r>
      <w:r w:rsidR="0069698C">
        <w:rPr>
          <w:rFonts w:hint="eastAsia"/>
        </w:rPr>
        <w:t>应</w:t>
      </w:r>
      <w:r>
        <w:rPr>
          <w:rFonts w:hint="eastAsia"/>
        </w:rPr>
        <w:t>环绕场地内中间两根</w:t>
      </w:r>
      <w:r w:rsidR="00567D51">
        <w:rPr>
          <w:rFonts w:hint="eastAsia"/>
        </w:rPr>
        <w:t>标志</w:t>
      </w:r>
      <w:r>
        <w:rPr>
          <w:rFonts w:hint="eastAsia"/>
        </w:rPr>
        <w:t>杆做1圈环形航线飞行</w:t>
      </w:r>
      <w:r w:rsidR="002F51EA">
        <w:rPr>
          <w:rFonts w:hint="eastAsia"/>
        </w:rPr>
        <w:t>。</w:t>
      </w:r>
    </w:p>
    <w:p w14:paraId="47EAAFDB" w14:textId="13A5D08F" w:rsidR="00FE45AA" w:rsidRDefault="00FE45AA" w:rsidP="00420D30">
      <w:pPr>
        <w:pStyle w:val="af2"/>
      </w:pPr>
      <w:r>
        <w:rPr>
          <w:rFonts w:hint="eastAsia"/>
        </w:rPr>
        <w:t>航线中间直线段要求飞行轨迹平直、柔和，高度起伏或停顿明显扣10分</w:t>
      </w:r>
      <w:r w:rsidR="002F51EA">
        <w:rPr>
          <w:rFonts w:hint="eastAsia"/>
        </w:rPr>
        <w:t>。</w:t>
      </w:r>
    </w:p>
    <w:p w14:paraId="11694B70" w14:textId="42B77A14" w:rsidR="00FE45AA" w:rsidRDefault="00FE45AA" w:rsidP="00420D30">
      <w:pPr>
        <w:pStyle w:val="af2"/>
      </w:pPr>
      <w:r>
        <w:rPr>
          <w:rFonts w:hint="eastAsia"/>
        </w:rPr>
        <w:t>航线U型转弯段要求围着中间</w:t>
      </w:r>
      <w:r w:rsidR="00567D51">
        <w:rPr>
          <w:rFonts w:hint="eastAsia"/>
        </w:rPr>
        <w:t>标志杆</w:t>
      </w:r>
      <w:r>
        <w:rPr>
          <w:rFonts w:hint="eastAsia"/>
        </w:rPr>
        <w:t>做半圆飞行，出现高度起伏明显、半圆轨迹不明显、撞到</w:t>
      </w:r>
      <w:r w:rsidR="00567D51">
        <w:rPr>
          <w:rFonts w:hint="eastAsia"/>
        </w:rPr>
        <w:t>标志杆</w:t>
      </w:r>
      <w:r>
        <w:rPr>
          <w:rFonts w:hint="eastAsia"/>
        </w:rPr>
        <w:t>等情况，每项扣10分</w:t>
      </w:r>
      <w:r w:rsidR="002F51EA">
        <w:rPr>
          <w:rFonts w:hint="eastAsia"/>
        </w:rPr>
        <w:t>。</w:t>
      </w:r>
    </w:p>
    <w:p w14:paraId="0F7FCA3A" w14:textId="151093BC" w:rsidR="00FE45AA" w:rsidRDefault="00FE45AA" w:rsidP="00420D30">
      <w:pPr>
        <w:pStyle w:val="af2"/>
      </w:pPr>
      <w:r>
        <w:rPr>
          <w:rFonts w:hint="eastAsia"/>
        </w:rPr>
        <w:t>穿越拱门、圆环障碍物要求平稳通过，出现碰撞障碍物、着地、漏过障碍物等情况，每项扣10分</w:t>
      </w:r>
      <w:r w:rsidR="002F51EA">
        <w:rPr>
          <w:rFonts w:hint="eastAsia"/>
        </w:rPr>
        <w:t>。</w:t>
      </w:r>
    </w:p>
    <w:p w14:paraId="347DD1F0" w14:textId="53CFAB37" w:rsidR="00FE45AA" w:rsidRDefault="00FE45AA" w:rsidP="00420D30">
      <w:pPr>
        <w:pStyle w:val="af2"/>
      </w:pPr>
      <w:r>
        <w:rPr>
          <w:rFonts w:hint="eastAsia"/>
        </w:rPr>
        <w:t>航线轨迹偏移明显扣10分。</w:t>
      </w:r>
    </w:p>
    <w:p w14:paraId="59EBA6DF" w14:textId="45B0D8B9" w:rsidR="00FE45AA" w:rsidRDefault="00FE45AA" w:rsidP="00420D30">
      <w:pPr>
        <w:pStyle w:val="affd"/>
        <w:spacing w:before="120" w:after="120"/>
      </w:pPr>
      <w:r>
        <w:rPr>
          <w:rFonts w:hint="eastAsia"/>
        </w:rPr>
        <w:t>降落（10分）：</w:t>
      </w:r>
    </w:p>
    <w:p w14:paraId="406DAC2D" w14:textId="660F2783" w:rsidR="00FE45AA" w:rsidRDefault="00FE45AA" w:rsidP="00FE45AA">
      <w:pPr>
        <w:pStyle w:val="afffff1"/>
        <w:ind w:firstLine="420"/>
      </w:pPr>
      <w:r>
        <w:rPr>
          <w:rFonts w:hint="eastAsia"/>
        </w:rPr>
        <w:t>无人机</w:t>
      </w:r>
      <w:r w:rsidR="00567D51">
        <w:rPr>
          <w:rFonts w:hint="eastAsia"/>
        </w:rPr>
        <w:t>着陆</w:t>
      </w:r>
      <w:r>
        <w:rPr>
          <w:rFonts w:hint="eastAsia"/>
        </w:rPr>
        <w:t>过程要求平缓、平稳降落在</w:t>
      </w:r>
      <w:r w:rsidR="00567D51">
        <w:rPr>
          <w:rFonts w:hint="eastAsia"/>
        </w:rPr>
        <w:t>着陆</w:t>
      </w:r>
      <w:r>
        <w:rPr>
          <w:rFonts w:hint="eastAsia"/>
        </w:rPr>
        <w:t>区中心，下降过程偏移扣5分，着陆粗暴扣5分，超出</w:t>
      </w:r>
      <w:r w:rsidR="00567D51">
        <w:rPr>
          <w:rFonts w:hint="eastAsia"/>
        </w:rPr>
        <w:t>着陆</w:t>
      </w:r>
      <w:r>
        <w:rPr>
          <w:rFonts w:hint="eastAsia"/>
        </w:rPr>
        <w:t>区范围扣5分，着陆弹跳扣5分。</w:t>
      </w:r>
    </w:p>
    <w:p w14:paraId="4A731B28" w14:textId="60FBE004" w:rsidR="00FE45AA" w:rsidRDefault="00FE45AA" w:rsidP="00420D30">
      <w:pPr>
        <w:pStyle w:val="afff8"/>
      </w:pPr>
      <w:r>
        <w:rPr>
          <w:rFonts w:hint="eastAsia"/>
        </w:rPr>
        <w:t>以上扣分标准为各项指标的最高扣分值</w:t>
      </w:r>
      <w:r w:rsidR="0069698C">
        <w:rPr>
          <w:rFonts w:hint="eastAsia"/>
        </w:rPr>
        <w:t>，无负分</w:t>
      </w:r>
      <w:r>
        <w:rPr>
          <w:rFonts w:hint="eastAsia"/>
        </w:rPr>
        <w:t>。</w:t>
      </w:r>
    </w:p>
    <w:p w14:paraId="0D82268C" w14:textId="77315B01" w:rsidR="00FE45AA" w:rsidRPr="00420D30" w:rsidRDefault="00FE45AA" w:rsidP="00420D30">
      <w:pPr>
        <w:pStyle w:val="affd"/>
        <w:spacing w:before="120" w:after="120"/>
        <w:jc w:val="left"/>
        <w:rPr>
          <w:rFonts w:ascii="宋体" w:eastAsia="宋体" w:hAnsi="宋体"/>
        </w:rPr>
      </w:pPr>
      <w:r w:rsidRPr="00420D30">
        <w:rPr>
          <w:rFonts w:ascii="宋体" w:eastAsia="宋体" w:hAnsi="宋体" w:hint="eastAsia"/>
        </w:rPr>
        <w:t>着陆翻倒或着陆在</w:t>
      </w:r>
      <w:r w:rsidR="00567D51">
        <w:rPr>
          <w:rFonts w:ascii="宋体" w:eastAsia="宋体" w:hAnsi="宋体" w:hint="eastAsia"/>
        </w:rPr>
        <w:t>着陆</w:t>
      </w:r>
      <w:r w:rsidRPr="00420D30">
        <w:rPr>
          <w:rFonts w:ascii="宋体" w:eastAsia="宋体" w:hAnsi="宋体" w:hint="eastAsia"/>
        </w:rPr>
        <w:t>区外、飞行全程有飞越安全线的情况，测试不合格。</w:t>
      </w:r>
      <w:r w:rsidR="00420D30" w:rsidRPr="00420D30">
        <w:rPr>
          <w:rFonts w:ascii="宋体" w:eastAsia="宋体" w:hAnsi="宋体"/>
        </w:rPr>
        <w:t xml:space="preserve"> </w:t>
      </w:r>
    </w:p>
    <w:p w14:paraId="0FFD590A" w14:textId="1A61325E" w:rsidR="00EC1D96" w:rsidRDefault="00EC1D96" w:rsidP="00EC1D96">
      <w:pPr>
        <w:pStyle w:val="affc"/>
        <w:spacing w:before="120" w:after="120"/>
      </w:pPr>
      <w:r>
        <w:rPr>
          <w:rFonts w:hint="eastAsia"/>
        </w:rPr>
        <w:t>场地要求</w:t>
      </w:r>
    </w:p>
    <w:p w14:paraId="1DD5EE88" w14:textId="61E386FD" w:rsidR="00FE45AA" w:rsidRPr="00567D51" w:rsidRDefault="00F447B4" w:rsidP="00567D51">
      <w:pPr>
        <w:pStyle w:val="affd"/>
        <w:spacing w:before="120" w:after="120"/>
        <w:jc w:val="left"/>
        <w:rPr>
          <w:rFonts w:ascii="宋体" w:eastAsia="宋体" w:hAnsi="宋体"/>
        </w:rPr>
      </w:pPr>
      <w:r w:rsidRPr="00F62843">
        <w:rPr>
          <w:rFonts w:ascii="宋体" w:eastAsia="宋体" w:hAnsi="宋体" w:hint="eastAsia"/>
        </w:rPr>
        <w:t>飞行场地</w:t>
      </w:r>
      <w:r w:rsidR="00F62AFE" w:rsidRPr="00F62843">
        <w:rPr>
          <w:rFonts w:ascii="宋体" w:eastAsia="宋体" w:hAnsi="宋体" w:hint="eastAsia"/>
        </w:rPr>
        <w:t>宜</w:t>
      </w:r>
      <w:r w:rsidRPr="00F62843">
        <w:rPr>
          <w:rFonts w:ascii="宋体" w:eastAsia="宋体" w:hAnsi="宋体" w:hint="eastAsia"/>
        </w:rPr>
        <w:t>为室内场地</w:t>
      </w:r>
      <w:r w:rsidR="002F51EA">
        <w:rPr>
          <w:rFonts w:ascii="宋体" w:eastAsia="宋体" w:hAnsi="宋体" w:hint="eastAsia"/>
        </w:rPr>
        <w:t>。</w:t>
      </w:r>
      <w:r w:rsidR="0069698C" w:rsidRPr="0069698C">
        <w:rPr>
          <w:rFonts w:ascii="宋体" w:eastAsia="宋体" w:hAnsi="宋体" w:hint="eastAsia"/>
        </w:rPr>
        <w:t>场地及飞行轨迹示意图</w:t>
      </w:r>
      <w:r w:rsidRPr="00567D51">
        <w:rPr>
          <w:rFonts w:ascii="宋体" w:eastAsia="宋体" w:hAnsi="宋体" w:hint="eastAsia"/>
        </w:rPr>
        <w:t>见</w:t>
      </w:r>
      <w:r w:rsidR="00567D51">
        <w:rPr>
          <w:rFonts w:ascii="宋体" w:eastAsia="宋体" w:hAnsi="宋体" w:hint="eastAsia"/>
        </w:rPr>
        <w:t>H</w:t>
      </w:r>
      <w:r w:rsidR="00567D51">
        <w:rPr>
          <w:rFonts w:ascii="宋体" w:eastAsia="宋体" w:hAnsi="宋体"/>
        </w:rPr>
        <w:t>.</w:t>
      </w:r>
      <w:r w:rsidR="0069698C">
        <w:rPr>
          <w:rFonts w:ascii="宋体" w:eastAsia="宋体" w:hAnsi="宋体"/>
        </w:rPr>
        <w:t>4</w:t>
      </w:r>
      <w:r w:rsidRPr="00567D51">
        <w:rPr>
          <w:rFonts w:ascii="宋体" w:eastAsia="宋体" w:hAnsi="宋体" w:hint="eastAsia"/>
        </w:rPr>
        <w:t>。</w:t>
      </w:r>
    </w:p>
    <w:p w14:paraId="13E46BCF" w14:textId="3225C564" w:rsidR="00A85A88" w:rsidRDefault="00567D51" w:rsidP="00F447B4">
      <w:pPr>
        <w:pStyle w:val="afffff1"/>
        <w:ind w:firstLine="420"/>
      </w:pPr>
      <w:r w:rsidRPr="00567D51">
        <w:drawing>
          <wp:inline distT="0" distB="0" distL="0" distR="0" wp14:anchorId="46EFD2CC" wp14:editId="0BB5C766">
            <wp:extent cx="5565913" cy="271274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0400" cy="2719804"/>
                    </a:xfrm>
                    <a:prstGeom prst="rect">
                      <a:avLst/>
                    </a:prstGeom>
                    <a:noFill/>
                    <a:ln>
                      <a:noFill/>
                    </a:ln>
                  </pic:spPr>
                </pic:pic>
              </a:graphicData>
            </a:graphic>
          </wp:inline>
        </w:drawing>
      </w:r>
    </w:p>
    <w:p w14:paraId="6A523559" w14:textId="3B005D79" w:rsidR="00AA40A1" w:rsidRPr="00A85A88" w:rsidRDefault="00AA40A1" w:rsidP="00AA40A1">
      <w:pPr>
        <w:pStyle w:val="af9"/>
        <w:spacing w:before="120" w:after="120"/>
      </w:pPr>
      <w:r>
        <w:rPr>
          <w:rFonts w:hint="eastAsia"/>
        </w:rPr>
        <w:t>遥控多旋翼无人机目视飞行（三）</w:t>
      </w:r>
      <w:bookmarkStart w:id="102" w:name="_Hlk113360114"/>
      <w:r>
        <w:rPr>
          <w:rFonts w:hint="eastAsia"/>
        </w:rPr>
        <w:t>场地</w:t>
      </w:r>
      <w:r w:rsidR="0069698C">
        <w:rPr>
          <w:rFonts w:hint="eastAsia"/>
        </w:rPr>
        <w:t>及</w:t>
      </w:r>
      <w:r>
        <w:rPr>
          <w:rFonts w:hint="eastAsia"/>
        </w:rPr>
        <w:t>飞行轨迹示意图</w:t>
      </w:r>
      <w:bookmarkEnd w:id="102"/>
    </w:p>
    <w:p w14:paraId="1F18C890" w14:textId="77777777" w:rsidR="00F62AFE" w:rsidRPr="00AA40A1" w:rsidRDefault="00F62AFE" w:rsidP="00F447B4">
      <w:pPr>
        <w:pStyle w:val="afffff1"/>
        <w:ind w:firstLine="420"/>
      </w:pPr>
    </w:p>
    <w:p w14:paraId="054D8B2F" w14:textId="2924CD79" w:rsidR="00EC1D96" w:rsidRDefault="00EC1D96" w:rsidP="00EC1D96">
      <w:pPr>
        <w:pStyle w:val="affc"/>
        <w:spacing w:before="120" w:after="120"/>
      </w:pPr>
      <w:r>
        <w:rPr>
          <w:rFonts w:hint="eastAsia"/>
        </w:rPr>
        <w:t>器材要求</w:t>
      </w:r>
    </w:p>
    <w:p w14:paraId="52BAF7C2" w14:textId="0E1E1F50" w:rsidR="00F447B4" w:rsidRPr="00873C47" w:rsidRDefault="00F447B4" w:rsidP="00873C47">
      <w:pPr>
        <w:pStyle w:val="afffffffffff2"/>
      </w:pPr>
      <w:r w:rsidRPr="00873C47">
        <w:rPr>
          <w:rFonts w:hint="eastAsia"/>
        </w:rPr>
        <w:t>无人机不得具有高度保持和位置保持的飞行功能</w:t>
      </w:r>
      <w:r w:rsidR="002F51EA" w:rsidRPr="00873C47">
        <w:rPr>
          <w:rFonts w:hint="eastAsia"/>
        </w:rPr>
        <w:t>。</w:t>
      </w:r>
    </w:p>
    <w:p w14:paraId="69BF9EEC" w14:textId="46B45418" w:rsidR="00F447B4" w:rsidRPr="00873C47" w:rsidRDefault="00F447B4" w:rsidP="00873C47">
      <w:pPr>
        <w:pStyle w:val="afffffffffff2"/>
      </w:pPr>
      <w:r w:rsidRPr="00873C47">
        <w:rPr>
          <w:rFonts w:hint="eastAsia"/>
        </w:rPr>
        <w:t>轴距不小于110</w:t>
      </w:r>
      <w:r w:rsidR="00550833" w:rsidRPr="00873C47">
        <w:rPr>
          <w:rFonts w:hint="eastAsia"/>
        </w:rPr>
        <w:t>mm</w:t>
      </w:r>
      <w:r w:rsidR="002F51EA" w:rsidRPr="00873C47">
        <w:rPr>
          <w:rFonts w:hint="eastAsia"/>
        </w:rPr>
        <w:t>。</w:t>
      </w:r>
    </w:p>
    <w:p w14:paraId="03EB52DC" w14:textId="0F6C2B9F" w:rsidR="00F447B4" w:rsidRPr="00873C47" w:rsidRDefault="00F447B4" w:rsidP="00873C47">
      <w:pPr>
        <w:pStyle w:val="afffffffffff2"/>
      </w:pPr>
      <w:r w:rsidRPr="00873C47">
        <w:rPr>
          <w:rFonts w:hint="eastAsia"/>
        </w:rPr>
        <w:t>必须带有半包围或全包围桨叶保护架（圈）</w:t>
      </w:r>
      <w:r w:rsidR="002F51EA" w:rsidRPr="00873C47">
        <w:rPr>
          <w:rFonts w:hint="eastAsia"/>
        </w:rPr>
        <w:t>。</w:t>
      </w:r>
    </w:p>
    <w:p w14:paraId="61E9A87E" w14:textId="3DACBBB4" w:rsidR="009970E1" w:rsidRPr="00F447B4" w:rsidRDefault="009970E1" w:rsidP="00F447B4">
      <w:pPr>
        <w:pStyle w:val="afffff1"/>
        <w:ind w:firstLine="420"/>
      </w:pPr>
    </w:p>
    <w:p w14:paraId="0AE1468B" w14:textId="41A9A794" w:rsidR="00EC1D96" w:rsidRPr="00EC1D96" w:rsidRDefault="00EC1D96" w:rsidP="00EC1D96">
      <w:pPr>
        <w:pStyle w:val="affb"/>
        <w:spacing w:before="120" w:after="120"/>
      </w:pPr>
      <w:r>
        <w:rPr>
          <w:rFonts w:hint="eastAsia"/>
        </w:rPr>
        <w:t>测试内容：</w:t>
      </w:r>
      <w:r>
        <w:rPr>
          <w:rFonts w:hint="eastAsia"/>
          <w:color w:val="000000"/>
        </w:rPr>
        <w:t>遥控多旋翼无人机FPV飞行（</w:t>
      </w:r>
      <w:r w:rsidR="00500C5B">
        <w:rPr>
          <w:rFonts w:hint="eastAsia"/>
          <w:color w:val="000000"/>
        </w:rPr>
        <w:t>三</w:t>
      </w:r>
      <w:r>
        <w:rPr>
          <w:rFonts w:hint="eastAsia"/>
          <w:color w:val="000000"/>
        </w:rPr>
        <w:t>）</w:t>
      </w:r>
    </w:p>
    <w:p w14:paraId="7F5C0C5F" w14:textId="525BCEB0" w:rsidR="00EC1D96" w:rsidRDefault="00302350" w:rsidP="00EC1D96">
      <w:pPr>
        <w:pStyle w:val="affc"/>
        <w:spacing w:before="120" w:after="120"/>
      </w:pPr>
      <w:r>
        <w:rPr>
          <w:rFonts w:hint="eastAsia"/>
        </w:rPr>
        <w:t>测试要求</w:t>
      </w:r>
    </w:p>
    <w:p w14:paraId="4012330D" w14:textId="518BD5F9" w:rsidR="00F447B4" w:rsidRPr="00F62843" w:rsidRDefault="00F447B4" w:rsidP="00873C47">
      <w:pPr>
        <w:pStyle w:val="afffffffffff2"/>
      </w:pPr>
      <w:r w:rsidRPr="00F62843">
        <w:rPr>
          <w:rFonts w:hint="eastAsia"/>
        </w:rPr>
        <w:t>按照正确程序、使用无线电遥控设备操纵手动模式FPV无人机完成起飞、环形航线、穿越障碍、水平绕标、</w:t>
      </w:r>
      <w:r w:rsidR="0009482E">
        <w:rPr>
          <w:rFonts w:hint="eastAsia"/>
        </w:rPr>
        <w:t>着陆</w:t>
      </w:r>
      <w:r w:rsidRPr="00F62843">
        <w:rPr>
          <w:rFonts w:hint="eastAsia"/>
        </w:rPr>
        <w:t>5个规定动作的飞行</w:t>
      </w:r>
      <w:r w:rsidR="002F51EA">
        <w:rPr>
          <w:rFonts w:hint="eastAsia"/>
        </w:rPr>
        <w:t>。</w:t>
      </w:r>
    </w:p>
    <w:p w14:paraId="153D5CC8" w14:textId="7FAA8088" w:rsidR="00F447B4" w:rsidRPr="00F62843" w:rsidRDefault="00F447B4" w:rsidP="0009482E">
      <w:pPr>
        <w:pStyle w:val="afffffffffff2"/>
      </w:pPr>
      <w:r w:rsidRPr="00F62843">
        <w:rPr>
          <w:rFonts w:hint="eastAsia"/>
        </w:rPr>
        <w:t>每次飞行时间</w:t>
      </w:r>
      <w:r w:rsidR="0009482E">
        <w:t>60s</w:t>
      </w:r>
      <w:r w:rsidRPr="00F62843">
        <w:rPr>
          <w:rFonts w:hint="eastAsia"/>
        </w:rPr>
        <w:t>，超过飞行时间的飞行动作不计分</w:t>
      </w:r>
      <w:r w:rsidR="002F51EA">
        <w:rPr>
          <w:rFonts w:hint="eastAsia"/>
        </w:rPr>
        <w:t>。</w:t>
      </w:r>
    </w:p>
    <w:p w14:paraId="6E1D1D13" w14:textId="636544E1" w:rsidR="00F447B4" w:rsidRPr="00F62843" w:rsidRDefault="00F447B4" w:rsidP="00873C47">
      <w:pPr>
        <w:pStyle w:val="afffffffffff2"/>
      </w:pPr>
      <w:r w:rsidRPr="00F62843">
        <w:rPr>
          <w:rFonts w:hint="eastAsia"/>
        </w:rPr>
        <w:lastRenderedPageBreak/>
        <w:t>飞行</w:t>
      </w:r>
      <w:r w:rsidR="0069698C">
        <w:rPr>
          <w:rFonts w:hint="eastAsia"/>
        </w:rPr>
        <w:t>应</w:t>
      </w:r>
      <w:r w:rsidRPr="00F62843">
        <w:rPr>
          <w:rFonts w:hint="eastAsia"/>
        </w:rPr>
        <w:t>按照顺序做动作，未按照动作顺序飞行的，不予评分</w:t>
      </w:r>
      <w:r w:rsidR="002F51EA">
        <w:rPr>
          <w:rFonts w:hint="eastAsia"/>
        </w:rPr>
        <w:t>。</w:t>
      </w:r>
    </w:p>
    <w:p w14:paraId="6DF1597C" w14:textId="619E8BD1" w:rsidR="00F447B4" w:rsidRPr="00F62843" w:rsidRDefault="00F447B4" w:rsidP="00873C47">
      <w:pPr>
        <w:pStyle w:val="afffffffffff2"/>
      </w:pPr>
      <w:r w:rsidRPr="00F62843">
        <w:rPr>
          <w:rFonts w:hint="eastAsia"/>
        </w:rPr>
        <w:t>测试者佩戴FPV眼镜、全程在操纵区内完成测试飞行</w:t>
      </w:r>
      <w:r w:rsidR="002F51EA">
        <w:rPr>
          <w:rFonts w:hint="eastAsia"/>
        </w:rPr>
        <w:t>。</w:t>
      </w:r>
    </w:p>
    <w:p w14:paraId="5082F584" w14:textId="193F7CDB" w:rsidR="00F447B4" w:rsidRPr="00F62843" w:rsidRDefault="0069698C" w:rsidP="00873C47">
      <w:pPr>
        <w:pStyle w:val="afffffffffff2"/>
      </w:pPr>
      <w:r w:rsidRPr="000950CE">
        <w:rPr>
          <w:rFonts w:hint="eastAsia"/>
        </w:rPr>
        <w:t>每名测试者有</w:t>
      </w:r>
      <w:r>
        <w:rPr>
          <w:rFonts w:hint="eastAsia"/>
        </w:rPr>
        <w:t>2</w:t>
      </w:r>
      <w:r w:rsidRPr="000950CE">
        <w:rPr>
          <w:rFonts w:hint="eastAsia"/>
        </w:rPr>
        <w:t>次完成机会，取单次最高得分作为测试成绩</w:t>
      </w:r>
      <w:r w:rsidR="00F447B4" w:rsidRPr="00F62843">
        <w:rPr>
          <w:rFonts w:hint="eastAsia"/>
        </w:rPr>
        <w:t>。</w:t>
      </w:r>
    </w:p>
    <w:p w14:paraId="09539C77" w14:textId="15F6C42F" w:rsidR="00EC1D96" w:rsidRDefault="00EC1D96" w:rsidP="00EC1D96">
      <w:pPr>
        <w:pStyle w:val="affc"/>
        <w:spacing w:before="120" w:after="120"/>
      </w:pPr>
      <w:r>
        <w:rPr>
          <w:rFonts w:hint="eastAsia"/>
        </w:rPr>
        <w:t>评分规则</w:t>
      </w:r>
    </w:p>
    <w:p w14:paraId="36D10AE7" w14:textId="13CAB6DD" w:rsidR="004C31D8" w:rsidRPr="004C31D8" w:rsidRDefault="004C31D8" w:rsidP="004C31D8">
      <w:pPr>
        <w:pStyle w:val="affd"/>
        <w:spacing w:before="120" w:after="120"/>
      </w:pPr>
      <w:r>
        <w:rPr>
          <w:rFonts w:hint="eastAsia"/>
        </w:rPr>
        <w:t>总得分=环形航线飞行任务分。</w:t>
      </w:r>
    </w:p>
    <w:p w14:paraId="7D2BCDC0" w14:textId="25B2501A" w:rsidR="00F447B4" w:rsidRDefault="00F447B4" w:rsidP="004C31D8">
      <w:pPr>
        <w:pStyle w:val="affd"/>
        <w:spacing w:before="120" w:after="120"/>
      </w:pPr>
      <w:r>
        <w:rPr>
          <w:rFonts w:hint="eastAsia"/>
        </w:rPr>
        <w:t>环形航线飞行任务（100分）</w:t>
      </w:r>
    </w:p>
    <w:p w14:paraId="1481342A" w14:textId="5112FD6E" w:rsidR="00F447B4" w:rsidRDefault="00F447B4" w:rsidP="004C31D8">
      <w:pPr>
        <w:pStyle w:val="af2"/>
      </w:pPr>
      <w:r>
        <w:rPr>
          <w:rFonts w:hint="eastAsia"/>
        </w:rPr>
        <w:t>无人机</w:t>
      </w:r>
      <w:r w:rsidR="0069698C">
        <w:rPr>
          <w:rFonts w:hint="eastAsia"/>
        </w:rPr>
        <w:t>应</w:t>
      </w:r>
      <w:r>
        <w:rPr>
          <w:rFonts w:hint="eastAsia"/>
        </w:rPr>
        <w:t>环绕场地内两根</w:t>
      </w:r>
      <w:r w:rsidR="0009482E">
        <w:rPr>
          <w:rFonts w:hint="eastAsia"/>
        </w:rPr>
        <w:t>标志</w:t>
      </w:r>
      <w:r>
        <w:rPr>
          <w:rFonts w:hint="eastAsia"/>
        </w:rPr>
        <w:t>杆做1圈环形航线飞行</w:t>
      </w:r>
      <w:r w:rsidR="002F51EA">
        <w:rPr>
          <w:rFonts w:hint="eastAsia"/>
        </w:rPr>
        <w:t>。</w:t>
      </w:r>
    </w:p>
    <w:p w14:paraId="3BBAFB03" w14:textId="6058E550" w:rsidR="00F447B4" w:rsidRDefault="00F447B4" w:rsidP="004C31D8">
      <w:pPr>
        <w:pStyle w:val="af2"/>
      </w:pPr>
      <w:r>
        <w:rPr>
          <w:rFonts w:hint="eastAsia"/>
        </w:rPr>
        <w:t>起飞方向错误扣5分</w:t>
      </w:r>
      <w:r w:rsidR="002F51EA">
        <w:rPr>
          <w:rFonts w:hint="eastAsia"/>
        </w:rPr>
        <w:t>。</w:t>
      </w:r>
    </w:p>
    <w:p w14:paraId="0F3C6E12" w14:textId="63B2371D" w:rsidR="00F447B4" w:rsidRDefault="00F447B4" w:rsidP="004C31D8">
      <w:pPr>
        <w:pStyle w:val="af2"/>
      </w:pPr>
      <w:r>
        <w:rPr>
          <w:rFonts w:hint="eastAsia"/>
        </w:rPr>
        <w:t>航线中间直线段要求飞行轨迹平直、柔和，高度起伏或停顿明显扣10分</w:t>
      </w:r>
      <w:r w:rsidR="002F51EA">
        <w:rPr>
          <w:rFonts w:hint="eastAsia"/>
        </w:rPr>
        <w:t>。</w:t>
      </w:r>
    </w:p>
    <w:p w14:paraId="1C576310" w14:textId="511CFCEB" w:rsidR="00F447B4" w:rsidRDefault="00F447B4" w:rsidP="004C31D8">
      <w:pPr>
        <w:pStyle w:val="af2"/>
      </w:pPr>
      <w:r>
        <w:rPr>
          <w:rFonts w:hint="eastAsia"/>
        </w:rPr>
        <w:t>航线U型转弯段要求飞行轨迹高度不能超过</w:t>
      </w:r>
      <w:r w:rsidR="0009482E">
        <w:rPr>
          <w:rFonts w:hint="eastAsia"/>
        </w:rPr>
        <w:t>标志杆</w:t>
      </w:r>
      <w:r>
        <w:rPr>
          <w:rFonts w:hint="eastAsia"/>
        </w:rPr>
        <w:t>高度，高低起伏明显扣10分</w:t>
      </w:r>
      <w:r w:rsidR="002F51EA">
        <w:rPr>
          <w:rFonts w:hint="eastAsia"/>
        </w:rPr>
        <w:t>。</w:t>
      </w:r>
    </w:p>
    <w:p w14:paraId="5F800AF7" w14:textId="5729AE6A" w:rsidR="00F447B4" w:rsidRDefault="00F447B4" w:rsidP="004C31D8">
      <w:pPr>
        <w:pStyle w:val="af2"/>
      </w:pPr>
      <w:r>
        <w:rPr>
          <w:rFonts w:hint="eastAsia"/>
        </w:rPr>
        <w:t>穿越拱门障碍物要求平稳通过，出现碰撞拱门、着地、漏过拱门等情况，每项最高扣10分</w:t>
      </w:r>
    </w:p>
    <w:p w14:paraId="4E31A1BC" w14:textId="5CFE4E55" w:rsidR="00F447B4" w:rsidRDefault="00F447B4" w:rsidP="004C31D8">
      <w:pPr>
        <w:pStyle w:val="af2"/>
      </w:pPr>
      <w:r>
        <w:rPr>
          <w:rFonts w:hint="eastAsia"/>
        </w:rPr>
        <w:t>穿越圆环障碍物要求平稳通过，出现碰撞圆环、漏过圆环等情况，每项最高扣10分</w:t>
      </w:r>
    </w:p>
    <w:p w14:paraId="61169ABD" w14:textId="6D50F34F" w:rsidR="00F447B4" w:rsidRDefault="00F447B4" w:rsidP="004C31D8">
      <w:pPr>
        <w:pStyle w:val="af2"/>
      </w:pPr>
      <w:r>
        <w:rPr>
          <w:rFonts w:hint="eastAsia"/>
        </w:rPr>
        <w:t>限距绕</w:t>
      </w:r>
      <w:proofErr w:type="gramStart"/>
      <w:r>
        <w:rPr>
          <w:rFonts w:hint="eastAsia"/>
        </w:rPr>
        <w:t>标要求</w:t>
      </w:r>
      <w:proofErr w:type="gramEnd"/>
      <w:r>
        <w:rPr>
          <w:rFonts w:hint="eastAsia"/>
        </w:rPr>
        <w:t>按顺序平稳通过，出现停顿、碰撞</w:t>
      </w:r>
      <w:r w:rsidR="0009482E">
        <w:rPr>
          <w:rFonts w:hint="eastAsia"/>
        </w:rPr>
        <w:t>标志杆</w:t>
      </w:r>
      <w:r>
        <w:rPr>
          <w:rFonts w:hint="eastAsia"/>
        </w:rPr>
        <w:t>、着地、漏过障碍物、飞行高度超过道旗、轨迹弧度不明显等情况，每项扣10分</w:t>
      </w:r>
      <w:r w:rsidR="002F51EA">
        <w:rPr>
          <w:rFonts w:hint="eastAsia"/>
        </w:rPr>
        <w:t>。</w:t>
      </w:r>
    </w:p>
    <w:p w14:paraId="3B3B1EA6" w14:textId="0B9F88DF" w:rsidR="00F447B4" w:rsidRDefault="00F447B4" w:rsidP="004C31D8">
      <w:pPr>
        <w:pStyle w:val="af2"/>
      </w:pPr>
      <w:r>
        <w:rPr>
          <w:rFonts w:hint="eastAsia"/>
        </w:rPr>
        <w:t>航线轨迹偏移明显扣10分</w:t>
      </w:r>
      <w:r w:rsidR="002F51EA">
        <w:rPr>
          <w:rFonts w:hint="eastAsia"/>
        </w:rPr>
        <w:t>。</w:t>
      </w:r>
    </w:p>
    <w:p w14:paraId="6613A5E9" w14:textId="4ACF53BE" w:rsidR="00F447B4" w:rsidRDefault="00F447B4" w:rsidP="004C31D8">
      <w:pPr>
        <w:pStyle w:val="af2"/>
      </w:pPr>
      <w:r>
        <w:rPr>
          <w:rFonts w:hint="eastAsia"/>
        </w:rPr>
        <w:t>超出</w:t>
      </w:r>
      <w:r w:rsidR="0009482E">
        <w:rPr>
          <w:rFonts w:hint="eastAsia"/>
        </w:rPr>
        <w:t>着陆</w:t>
      </w:r>
      <w:r>
        <w:rPr>
          <w:rFonts w:hint="eastAsia"/>
        </w:rPr>
        <w:t>区范围扣10分。</w:t>
      </w:r>
    </w:p>
    <w:p w14:paraId="1AD0D328" w14:textId="4A5F27F6" w:rsidR="00F447B4" w:rsidRDefault="00F447B4" w:rsidP="004C31D8">
      <w:pPr>
        <w:pStyle w:val="afff8"/>
      </w:pPr>
      <w:r>
        <w:rPr>
          <w:rFonts w:hint="eastAsia"/>
        </w:rPr>
        <w:t>以上扣分标准为各项指标的最高扣分值</w:t>
      </w:r>
      <w:r w:rsidR="00421467">
        <w:rPr>
          <w:rFonts w:hint="eastAsia"/>
        </w:rPr>
        <w:t>，无负分</w:t>
      </w:r>
      <w:r>
        <w:rPr>
          <w:rFonts w:hint="eastAsia"/>
        </w:rPr>
        <w:t>。</w:t>
      </w:r>
    </w:p>
    <w:p w14:paraId="40034596" w14:textId="76927B4F" w:rsidR="00F447B4" w:rsidRPr="00873C47" w:rsidRDefault="00F447B4" w:rsidP="00873C47">
      <w:pPr>
        <w:pStyle w:val="afffffffffff2"/>
      </w:pPr>
      <w:r w:rsidRPr="00873C47">
        <w:rPr>
          <w:rFonts w:hint="eastAsia"/>
        </w:rPr>
        <w:t>飞行全程有飞越安全线的情况，测试不合格。</w:t>
      </w:r>
      <w:r w:rsidR="004C31D8" w:rsidRPr="00873C47">
        <w:t xml:space="preserve"> </w:t>
      </w:r>
    </w:p>
    <w:p w14:paraId="67A62FC2" w14:textId="7FDD4818" w:rsidR="00EC1D96" w:rsidRDefault="00EC1D96" w:rsidP="00EC1D96">
      <w:pPr>
        <w:pStyle w:val="affc"/>
        <w:spacing w:before="120" w:after="120"/>
      </w:pPr>
      <w:r>
        <w:rPr>
          <w:rFonts w:hint="eastAsia"/>
        </w:rPr>
        <w:t>场地要求</w:t>
      </w:r>
    </w:p>
    <w:p w14:paraId="38A0F270" w14:textId="1800E64A" w:rsidR="00F447B4" w:rsidRPr="00873C47" w:rsidRDefault="00F447B4" w:rsidP="00873C47">
      <w:pPr>
        <w:pStyle w:val="afffffffffff2"/>
      </w:pPr>
      <w:r w:rsidRPr="00873C47">
        <w:rPr>
          <w:rFonts w:hint="eastAsia"/>
        </w:rPr>
        <w:t>飞行场地</w:t>
      </w:r>
      <w:r w:rsidR="00F62AFE" w:rsidRPr="00873C47">
        <w:rPr>
          <w:rFonts w:hint="eastAsia"/>
        </w:rPr>
        <w:t>宜</w:t>
      </w:r>
      <w:r w:rsidRPr="00873C47">
        <w:rPr>
          <w:rFonts w:hint="eastAsia"/>
        </w:rPr>
        <w:t>为室内场地</w:t>
      </w:r>
      <w:r w:rsidR="002F51EA" w:rsidRPr="00873C47">
        <w:rPr>
          <w:rFonts w:hint="eastAsia"/>
        </w:rPr>
        <w:t>。</w:t>
      </w:r>
    </w:p>
    <w:p w14:paraId="3D42DD2F" w14:textId="4CF8A13B" w:rsidR="0009482E" w:rsidRPr="00873C47" w:rsidRDefault="00F447B4" w:rsidP="0009482E">
      <w:pPr>
        <w:pStyle w:val="afffffffffff2"/>
      </w:pPr>
      <w:r w:rsidRPr="00873C47">
        <w:rPr>
          <w:rFonts w:hint="eastAsia"/>
        </w:rPr>
        <w:t>场地安全线上设立围网，高度不低于3</w:t>
      </w:r>
      <w:r w:rsidR="00550833" w:rsidRPr="00873C47">
        <w:rPr>
          <w:rFonts w:hint="eastAsia"/>
        </w:rPr>
        <w:t>m</w:t>
      </w:r>
      <w:r w:rsidRPr="00873C47">
        <w:rPr>
          <w:rFonts w:hint="eastAsia"/>
        </w:rPr>
        <w:t>。</w:t>
      </w:r>
    </w:p>
    <w:p w14:paraId="6723ACEA" w14:textId="483AC26B" w:rsidR="00F447B4" w:rsidRPr="00873C47" w:rsidRDefault="0009482E" w:rsidP="00873C47">
      <w:pPr>
        <w:pStyle w:val="afffffffffff2"/>
      </w:pPr>
      <w:r>
        <w:rPr>
          <w:rFonts w:hint="eastAsia"/>
        </w:rPr>
        <w:t>飞行</w:t>
      </w:r>
      <w:r w:rsidR="00421467">
        <w:rPr>
          <w:rFonts w:hint="eastAsia"/>
        </w:rPr>
        <w:t>场地及飞行轨迹示意图</w:t>
      </w:r>
      <w:r w:rsidRPr="00873C47">
        <w:rPr>
          <w:rFonts w:hint="eastAsia"/>
        </w:rPr>
        <w:t>见</w:t>
      </w:r>
      <w:r>
        <w:rPr>
          <w:rFonts w:hint="eastAsia"/>
        </w:rPr>
        <w:t>H</w:t>
      </w:r>
      <w:r>
        <w:t>.</w:t>
      </w:r>
      <w:r w:rsidR="00421467">
        <w:t>5</w:t>
      </w:r>
      <w:r w:rsidRPr="00873C47">
        <w:rPr>
          <w:rFonts w:hint="eastAsia"/>
        </w:rPr>
        <w:t>。</w:t>
      </w:r>
    </w:p>
    <w:p w14:paraId="070C16E6" w14:textId="4539E93E" w:rsidR="00A85A88" w:rsidRDefault="0009482E" w:rsidP="00F447B4">
      <w:pPr>
        <w:pStyle w:val="afffff1"/>
        <w:ind w:firstLine="420"/>
      </w:pPr>
      <w:r w:rsidRPr="0009482E">
        <w:drawing>
          <wp:inline distT="0" distB="0" distL="0" distR="0" wp14:anchorId="29D56841" wp14:editId="7CF7ED16">
            <wp:extent cx="5625548" cy="2966132"/>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27911" cy="2967378"/>
                    </a:xfrm>
                    <a:prstGeom prst="rect">
                      <a:avLst/>
                    </a:prstGeom>
                    <a:noFill/>
                    <a:ln>
                      <a:noFill/>
                    </a:ln>
                  </pic:spPr>
                </pic:pic>
              </a:graphicData>
            </a:graphic>
          </wp:inline>
        </w:drawing>
      </w:r>
    </w:p>
    <w:p w14:paraId="45B0FF32" w14:textId="0C326F87" w:rsidR="00AA40A1" w:rsidRPr="00A85A88" w:rsidRDefault="00AA40A1" w:rsidP="00AA40A1">
      <w:pPr>
        <w:pStyle w:val="af9"/>
        <w:spacing w:before="120" w:after="120"/>
      </w:pPr>
      <w:r>
        <w:rPr>
          <w:rFonts w:hint="eastAsia"/>
        </w:rPr>
        <w:t>遥控多旋翼无人机FPV飞行（三）场地</w:t>
      </w:r>
      <w:r w:rsidR="00421467">
        <w:rPr>
          <w:rFonts w:hint="eastAsia"/>
        </w:rPr>
        <w:t>及</w:t>
      </w:r>
      <w:r>
        <w:rPr>
          <w:rFonts w:hint="eastAsia"/>
        </w:rPr>
        <w:t>飞行轨迹示意图</w:t>
      </w:r>
    </w:p>
    <w:p w14:paraId="50D83797" w14:textId="77777777" w:rsidR="00AA40A1" w:rsidRPr="00AA40A1" w:rsidRDefault="00AA40A1" w:rsidP="00F447B4">
      <w:pPr>
        <w:pStyle w:val="afffff1"/>
        <w:ind w:firstLine="420"/>
      </w:pPr>
    </w:p>
    <w:p w14:paraId="6D831DF5" w14:textId="6445B01F" w:rsidR="00EC1D96" w:rsidRDefault="00EC1D96" w:rsidP="00EC1D96">
      <w:pPr>
        <w:pStyle w:val="affc"/>
        <w:spacing w:before="120" w:after="120"/>
      </w:pPr>
      <w:r>
        <w:rPr>
          <w:rFonts w:hint="eastAsia"/>
        </w:rPr>
        <w:t>器材要求</w:t>
      </w:r>
    </w:p>
    <w:p w14:paraId="1DCDFE70" w14:textId="68701A51" w:rsidR="00F447B4" w:rsidRPr="00873C47" w:rsidRDefault="00F447B4" w:rsidP="00873C47">
      <w:pPr>
        <w:pStyle w:val="afffffffffff2"/>
      </w:pPr>
      <w:r w:rsidRPr="00873C47">
        <w:rPr>
          <w:rFonts w:hint="eastAsia"/>
        </w:rPr>
        <w:t>无人机不得具有高度保持和位置保持的飞行功能</w:t>
      </w:r>
      <w:r w:rsidR="002F51EA" w:rsidRPr="00873C47">
        <w:rPr>
          <w:rFonts w:hint="eastAsia"/>
        </w:rPr>
        <w:t>。</w:t>
      </w:r>
    </w:p>
    <w:p w14:paraId="02A6C577" w14:textId="36D9A6B2" w:rsidR="00F447B4" w:rsidRPr="00873C47" w:rsidRDefault="00F447B4" w:rsidP="00873C47">
      <w:pPr>
        <w:pStyle w:val="afffffffffff2"/>
      </w:pPr>
      <w:r w:rsidRPr="00873C47">
        <w:rPr>
          <w:rFonts w:hint="eastAsia"/>
        </w:rPr>
        <w:lastRenderedPageBreak/>
        <w:t>轴距不小于110</w:t>
      </w:r>
      <w:r w:rsidR="00550833" w:rsidRPr="00873C47">
        <w:rPr>
          <w:rFonts w:hint="eastAsia"/>
        </w:rPr>
        <w:t>mm</w:t>
      </w:r>
      <w:r w:rsidR="002F51EA" w:rsidRPr="00873C47">
        <w:rPr>
          <w:rFonts w:hint="eastAsia"/>
        </w:rPr>
        <w:t>。</w:t>
      </w:r>
    </w:p>
    <w:p w14:paraId="52F2113D" w14:textId="7CBF7F90" w:rsidR="00F447B4" w:rsidRPr="00873C47" w:rsidRDefault="00F447B4" w:rsidP="00873C47">
      <w:pPr>
        <w:pStyle w:val="afffffffffff2"/>
      </w:pPr>
      <w:r w:rsidRPr="00873C47">
        <w:rPr>
          <w:rFonts w:hint="eastAsia"/>
        </w:rPr>
        <w:t>动力电池标称电压不小于3.7</w:t>
      </w:r>
      <w:r w:rsidR="005B2C1F" w:rsidRPr="00873C47">
        <w:rPr>
          <w:rFonts w:hint="eastAsia"/>
        </w:rPr>
        <w:t>V</w:t>
      </w:r>
      <w:r w:rsidRPr="00873C47">
        <w:rPr>
          <w:rFonts w:hint="eastAsia"/>
        </w:rPr>
        <w:t>（1S）</w:t>
      </w:r>
      <w:r w:rsidR="002F51EA" w:rsidRPr="00873C47">
        <w:rPr>
          <w:rFonts w:hint="eastAsia"/>
        </w:rPr>
        <w:t>。</w:t>
      </w:r>
    </w:p>
    <w:p w14:paraId="60828BB9" w14:textId="75E22D3A" w:rsidR="00F447B4" w:rsidRPr="00873C47" w:rsidRDefault="00F447B4" w:rsidP="00873C47">
      <w:pPr>
        <w:pStyle w:val="afffffffffff2"/>
      </w:pPr>
      <w:r w:rsidRPr="00873C47">
        <w:rPr>
          <w:rFonts w:hint="eastAsia"/>
        </w:rPr>
        <w:t>使用模拟</w:t>
      </w:r>
      <w:proofErr w:type="gramStart"/>
      <w:r w:rsidRPr="00873C47">
        <w:rPr>
          <w:rFonts w:hint="eastAsia"/>
        </w:rPr>
        <w:t>制式图传发射器</w:t>
      </w:r>
      <w:proofErr w:type="gramEnd"/>
      <w:r w:rsidRPr="00873C47">
        <w:rPr>
          <w:rFonts w:hint="eastAsia"/>
        </w:rPr>
        <w:t>，中心频点5.8Ghz，发射功率</w:t>
      </w:r>
      <w:r w:rsidR="00421467">
        <w:rPr>
          <w:rFonts w:hint="eastAsia"/>
        </w:rPr>
        <w:t>不大于</w:t>
      </w:r>
      <w:r w:rsidRPr="00873C47">
        <w:rPr>
          <w:rFonts w:hint="eastAsia"/>
        </w:rPr>
        <w:t>25mw</w:t>
      </w:r>
      <w:r w:rsidR="002F51EA" w:rsidRPr="00873C47">
        <w:rPr>
          <w:rFonts w:hint="eastAsia"/>
        </w:rPr>
        <w:t>。</w:t>
      </w:r>
    </w:p>
    <w:p w14:paraId="5A214334" w14:textId="77777777" w:rsidR="00EC1D96" w:rsidRPr="00FD6765" w:rsidRDefault="00EC1D96" w:rsidP="00EC1D96">
      <w:pPr>
        <w:pStyle w:val="afffff1"/>
        <w:ind w:firstLine="420"/>
      </w:pPr>
    </w:p>
    <w:p w14:paraId="491BFDD4" w14:textId="32A15CDA" w:rsidR="00EC1D96" w:rsidRDefault="00EC1D96" w:rsidP="00EC1D96">
      <w:pPr>
        <w:pStyle w:val="afffff1"/>
        <w:ind w:firstLine="420"/>
      </w:pPr>
    </w:p>
    <w:p w14:paraId="51E582FC" w14:textId="77777777" w:rsidR="00EC1D96" w:rsidRPr="00FD6765" w:rsidRDefault="00EC1D96" w:rsidP="00EC1D96">
      <w:pPr>
        <w:pStyle w:val="afffff1"/>
        <w:ind w:firstLine="420"/>
      </w:pPr>
    </w:p>
    <w:p w14:paraId="6CDED6A2" w14:textId="77777777" w:rsidR="00EC1D96" w:rsidRPr="00FD6765" w:rsidRDefault="00EC1D96" w:rsidP="00EC1D96">
      <w:pPr>
        <w:pStyle w:val="afffff1"/>
        <w:ind w:firstLine="420"/>
      </w:pPr>
    </w:p>
    <w:p w14:paraId="2A220DDE" w14:textId="2F9B70D1" w:rsidR="00FD6765" w:rsidRPr="00FD6765" w:rsidRDefault="00FD6765" w:rsidP="00FD6765">
      <w:pPr>
        <w:pStyle w:val="afffff1"/>
        <w:ind w:firstLine="420"/>
      </w:pPr>
    </w:p>
    <w:p w14:paraId="7943D132" w14:textId="6F7D0B51" w:rsidR="00FD6765" w:rsidRDefault="00FD6765" w:rsidP="00FD6765">
      <w:pPr>
        <w:pStyle w:val="afffff1"/>
        <w:ind w:firstLine="420"/>
      </w:pPr>
    </w:p>
    <w:p w14:paraId="2B281DD6" w14:textId="77777777" w:rsidR="00FD6765" w:rsidRPr="00FD6765" w:rsidRDefault="00FD6765" w:rsidP="00FD6765">
      <w:pPr>
        <w:pStyle w:val="afffff1"/>
        <w:ind w:firstLine="420"/>
      </w:pPr>
    </w:p>
    <w:p w14:paraId="6216774F" w14:textId="77777777" w:rsidR="00FD6765" w:rsidRPr="004C31D8" w:rsidRDefault="00FD6765" w:rsidP="004C31D8">
      <w:pPr>
        <w:pStyle w:val="afffff1"/>
        <w:ind w:firstLineChars="0" w:firstLine="0"/>
        <w:sectPr w:rsidR="00FD6765" w:rsidRPr="004C31D8" w:rsidSect="008A7450">
          <w:pgSz w:w="11906" w:h="16838" w:code="9"/>
          <w:pgMar w:top="1928" w:right="1134" w:bottom="1134" w:left="1134" w:header="1418" w:footer="1134" w:gutter="284"/>
          <w:cols w:space="425"/>
          <w:formProt w:val="0"/>
          <w:docGrid w:linePitch="312"/>
        </w:sectPr>
      </w:pPr>
    </w:p>
    <w:p w14:paraId="582C6903" w14:textId="5B3897DF" w:rsidR="00FD6765" w:rsidRDefault="00FD6765" w:rsidP="00FD6765">
      <w:pPr>
        <w:pStyle w:val="af8"/>
        <w:rPr>
          <w:vanish w:val="0"/>
        </w:rPr>
      </w:pPr>
    </w:p>
    <w:p w14:paraId="25273642" w14:textId="0BFDDC4B" w:rsidR="00FD6765" w:rsidRDefault="00FD6765" w:rsidP="00FD6765">
      <w:pPr>
        <w:pStyle w:val="afe"/>
        <w:rPr>
          <w:vanish w:val="0"/>
        </w:rPr>
      </w:pPr>
    </w:p>
    <w:p w14:paraId="24F8E81D" w14:textId="61992B7C" w:rsidR="00FD6765" w:rsidRDefault="00FD6765" w:rsidP="00FD6765">
      <w:pPr>
        <w:pStyle w:val="aff9"/>
        <w:spacing w:after="120"/>
      </w:pPr>
      <w:r>
        <w:br/>
      </w:r>
      <w:bookmarkStart w:id="103" w:name="_Toc114149368"/>
      <w:r>
        <w:rPr>
          <w:rFonts w:hint="eastAsia"/>
        </w:rPr>
        <w:t>（规范性）</w:t>
      </w:r>
      <w:r>
        <w:br/>
      </w:r>
      <w:r>
        <w:rPr>
          <w:rFonts w:hint="eastAsia"/>
        </w:rPr>
        <w:t>等级九科目测试方法</w:t>
      </w:r>
      <w:bookmarkEnd w:id="103"/>
    </w:p>
    <w:p w14:paraId="7A12927D" w14:textId="77777777" w:rsidR="00E77DC2" w:rsidRDefault="00E77DC2" w:rsidP="00E77DC2">
      <w:pPr>
        <w:pStyle w:val="affa"/>
        <w:spacing w:before="120" w:after="120"/>
      </w:pPr>
      <w:bookmarkStart w:id="104" w:name="_Toc114149369"/>
      <w:r>
        <w:rPr>
          <w:rFonts w:hint="eastAsia"/>
        </w:rPr>
        <w:t>线操纵类模型飞机</w:t>
      </w:r>
      <w:bookmarkEnd w:id="104"/>
    </w:p>
    <w:p w14:paraId="358AB9ED" w14:textId="1858B11B" w:rsidR="00E77DC2" w:rsidRDefault="00E77DC2" w:rsidP="00E77DC2">
      <w:pPr>
        <w:pStyle w:val="affb"/>
        <w:spacing w:before="120" w:after="120"/>
      </w:pPr>
      <w:r>
        <w:rPr>
          <w:rFonts w:hint="eastAsia"/>
        </w:rPr>
        <w:t>测试内容：线操纵类模型飞机飞行（四）</w:t>
      </w:r>
    </w:p>
    <w:p w14:paraId="260B7DF5" w14:textId="5FBC33B3" w:rsidR="00E77DC2" w:rsidRDefault="00302350" w:rsidP="00E77DC2">
      <w:pPr>
        <w:pStyle w:val="affc"/>
        <w:spacing w:before="120" w:after="120"/>
      </w:pPr>
      <w:r>
        <w:rPr>
          <w:rFonts w:hint="eastAsia"/>
        </w:rPr>
        <w:t>测试要求</w:t>
      </w:r>
    </w:p>
    <w:p w14:paraId="00163D43" w14:textId="2957BDDB" w:rsidR="009D5A0B" w:rsidRPr="00873C47" w:rsidRDefault="009D5A0B" w:rsidP="00873C47">
      <w:pPr>
        <w:pStyle w:val="afffffffffff2"/>
      </w:pPr>
      <w:r w:rsidRPr="00873C47">
        <w:rPr>
          <w:rFonts w:hint="eastAsia"/>
        </w:rPr>
        <w:t>在规定时间和场地内按顺序完成</w:t>
      </w:r>
      <w:r w:rsidR="00416E42">
        <w:rPr>
          <w:rFonts w:hint="eastAsia"/>
        </w:rPr>
        <w:t>滑跑</w:t>
      </w:r>
      <w:r w:rsidRPr="00873C47">
        <w:rPr>
          <w:rFonts w:hint="eastAsia"/>
        </w:rPr>
        <w:t>起飞、平飞、单过顶、内筋斗、倒飞、外筋斗、着陆7个规定动作的飞行。</w:t>
      </w:r>
    </w:p>
    <w:p w14:paraId="7038DD39" w14:textId="68CA3976" w:rsidR="009D5A0B" w:rsidRPr="00873C47" w:rsidRDefault="009D5A0B" w:rsidP="00873C47">
      <w:pPr>
        <w:pStyle w:val="afffffffffff2"/>
      </w:pPr>
      <w:r w:rsidRPr="00873C47">
        <w:rPr>
          <w:rFonts w:hint="eastAsia"/>
        </w:rPr>
        <w:t>每次飞行时间5</w:t>
      </w:r>
      <w:r w:rsidR="00DE2F77" w:rsidRPr="00873C47">
        <w:rPr>
          <w:rFonts w:hint="eastAsia"/>
        </w:rPr>
        <w:t>min</w:t>
      </w:r>
      <w:r w:rsidRPr="00873C47">
        <w:rPr>
          <w:rFonts w:hint="eastAsia"/>
        </w:rPr>
        <w:t>。超过飞行时间的飞行动作不计分。</w:t>
      </w:r>
    </w:p>
    <w:p w14:paraId="508BC227" w14:textId="0F546ADB" w:rsidR="009D5A0B" w:rsidRPr="00873C47" w:rsidRDefault="009D5A0B" w:rsidP="00873C47">
      <w:pPr>
        <w:pStyle w:val="afffffffffff2"/>
      </w:pPr>
      <w:r w:rsidRPr="00873C47">
        <w:rPr>
          <w:rFonts w:hint="eastAsia"/>
        </w:rPr>
        <w:t>飞行需按照顺序做动作，未按照动作顺序飞行的，不予评分。</w:t>
      </w:r>
    </w:p>
    <w:p w14:paraId="1CA42FC2" w14:textId="779F6DE8" w:rsidR="009D5A0B" w:rsidRPr="00873C47" w:rsidRDefault="009D5A0B" w:rsidP="00873C47">
      <w:pPr>
        <w:pStyle w:val="afffffffffff2"/>
      </w:pPr>
      <w:r w:rsidRPr="00873C47">
        <w:rPr>
          <w:rFonts w:hint="eastAsia"/>
        </w:rPr>
        <w:t>每个评分动作之间需平飞2圈作为过渡；未完成过渡圈的飞行后一个动作不计分。</w:t>
      </w:r>
    </w:p>
    <w:p w14:paraId="20BD477B" w14:textId="2E2C08FC" w:rsidR="009D5A0B" w:rsidRPr="00873C47" w:rsidRDefault="009D5A0B" w:rsidP="00873C47">
      <w:pPr>
        <w:pStyle w:val="afffffffffff2"/>
      </w:pPr>
      <w:r w:rsidRPr="00873C47">
        <w:rPr>
          <w:rFonts w:hint="eastAsia"/>
        </w:rPr>
        <w:t>每名测试者有</w:t>
      </w:r>
      <w:r w:rsidR="00BA053A">
        <w:rPr>
          <w:rFonts w:hint="eastAsia"/>
        </w:rPr>
        <w:t>2</w:t>
      </w:r>
      <w:r w:rsidRPr="00873C47">
        <w:rPr>
          <w:rFonts w:hint="eastAsia"/>
        </w:rPr>
        <w:t>次飞行机会，取高的一次飞行得分作为测试成绩。</w:t>
      </w:r>
    </w:p>
    <w:p w14:paraId="21EBF713" w14:textId="06EFB7CE" w:rsidR="00E77DC2" w:rsidRDefault="00E77DC2" w:rsidP="00E77DC2">
      <w:pPr>
        <w:pStyle w:val="affc"/>
        <w:spacing w:before="120" w:after="120"/>
      </w:pPr>
      <w:r>
        <w:rPr>
          <w:rFonts w:hint="eastAsia"/>
        </w:rPr>
        <w:t>评分规则</w:t>
      </w:r>
    </w:p>
    <w:p w14:paraId="356B1182" w14:textId="1787F994" w:rsidR="004C31D8" w:rsidRPr="004C31D8" w:rsidRDefault="004C31D8" w:rsidP="004C31D8">
      <w:pPr>
        <w:pStyle w:val="affd"/>
        <w:spacing w:before="120" w:after="120"/>
      </w:pPr>
      <w:r>
        <w:rPr>
          <w:rFonts w:hint="eastAsia"/>
        </w:rPr>
        <w:t>总得分=飞行动作分。</w:t>
      </w:r>
    </w:p>
    <w:p w14:paraId="545012FA" w14:textId="52FCF4E7" w:rsidR="009D5A0B" w:rsidRDefault="00416E42" w:rsidP="004C31D8">
      <w:pPr>
        <w:pStyle w:val="affd"/>
        <w:spacing w:before="120" w:after="120"/>
      </w:pPr>
      <w:r>
        <w:rPr>
          <w:rFonts w:hint="eastAsia"/>
        </w:rPr>
        <w:t>滑跑</w:t>
      </w:r>
      <w:r w:rsidR="009D5A0B">
        <w:rPr>
          <w:rFonts w:hint="eastAsia"/>
        </w:rPr>
        <w:t>起飞：满分为5分。</w:t>
      </w:r>
    </w:p>
    <w:p w14:paraId="1EF4E65A" w14:textId="6882C271" w:rsidR="009D5A0B" w:rsidRDefault="009D5A0B" w:rsidP="004C31D8">
      <w:pPr>
        <w:pStyle w:val="af2"/>
      </w:pPr>
      <w:r>
        <w:rPr>
          <w:rFonts w:hint="eastAsia"/>
        </w:rPr>
        <w:t>模型平稳滑跑不短于4.5</w:t>
      </w:r>
      <w:r w:rsidR="00550833">
        <w:rPr>
          <w:rFonts w:hint="eastAsia"/>
        </w:rPr>
        <w:t>m</w:t>
      </w:r>
      <w:r>
        <w:rPr>
          <w:rFonts w:hint="eastAsia"/>
        </w:rPr>
        <w:t>的距离，但不超过l/4 圈。然后平稳地逐渐上升，并在开始滑跑点上方柔和地进入正常平飞高度。模型在正常平飞高度继续飞行 2 圈，至原来改平点为止</w:t>
      </w:r>
      <w:r w:rsidR="004C31D8">
        <w:rPr>
          <w:rFonts w:hint="eastAsia"/>
        </w:rPr>
        <w:t>。</w:t>
      </w:r>
    </w:p>
    <w:p w14:paraId="3435C2E5" w14:textId="3E205B6C" w:rsidR="009D5A0B" w:rsidRDefault="009D5A0B" w:rsidP="004C31D8">
      <w:pPr>
        <w:pStyle w:val="af2"/>
      </w:pPr>
      <w:r>
        <w:rPr>
          <w:rFonts w:hint="eastAsia"/>
        </w:rPr>
        <w:t>模型有跳跃、离地太早或太晚。不是逐渐和平稳地进行起飞、上升和</w:t>
      </w:r>
      <w:proofErr w:type="gramStart"/>
      <w:r>
        <w:rPr>
          <w:rFonts w:hint="eastAsia"/>
        </w:rPr>
        <w:t>改平扣2分</w:t>
      </w:r>
      <w:proofErr w:type="gramEnd"/>
      <w:r>
        <w:rPr>
          <w:rFonts w:hint="eastAsia"/>
        </w:rPr>
        <w:t>。</w:t>
      </w:r>
    </w:p>
    <w:p w14:paraId="0D828783" w14:textId="750907C7" w:rsidR="009D5A0B" w:rsidRDefault="009D5A0B" w:rsidP="004C31D8">
      <w:pPr>
        <w:pStyle w:val="affd"/>
        <w:spacing w:before="120" w:after="120"/>
      </w:pPr>
      <w:r>
        <w:rPr>
          <w:rFonts w:hint="eastAsia"/>
        </w:rPr>
        <w:t>平飞2圈：满分为5分。</w:t>
      </w:r>
    </w:p>
    <w:p w14:paraId="63956888" w14:textId="70E5ECC2" w:rsidR="009D5A0B" w:rsidRDefault="009D5A0B" w:rsidP="004C31D8">
      <w:pPr>
        <w:pStyle w:val="af2"/>
      </w:pPr>
      <w:r>
        <w:rPr>
          <w:rFonts w:hint="eastAsia"/>
        </w:rPr>
        <w:t>模型在正常平飞高度（1.2</w:t>
      </w:r>
      <w:r w:rsidR="00550833">
        <w:rPr>
          <w:rFonts w:hint="eastAsia"/>
        </w:rPr>
        <w:t>m</w:t>
      </w:r>
      <w:r w:rsidR="00C00A3D">
        <w:rPr>
          <w:rFonts w:hint="eastAsia"/>
        </w:rPr>
        <w:t>～</w:t>
      </w:r>
      <w:r>
        <w:rPr>
          <w:rFonts w:hint="eastAsia"/>
        </w:rPr>
        <w:t>1.8</w:t>
      </w:r>
      <w:r w:rsidR="00550833">
        <w:rPr>
          <w:rFonts w:hint="eastAsia"/>
        </w:rPr>
        <w:t>m</w:t>
      </w:r>
      <w:r>
        <w:rPr>
          <w:rFonts w:hint="eastAsia"/>
        </w:rPr>
        <w:t>之间）柔和而平稳地飞行2圈</w:t>
      </w:r>
      <w:r w:rsidR="004C31D8">
        <w:rPr>
          <w:rFonts w:hint="eastAsia"/>
        </w:rPr>
        <w:t>。</w:t>
      </w:r>
    </w:p>
    <w:p w14:paraId="75D80F3B" w14:textId="0442C293" w:rsidR="009D5A0B" w:rsidRDefault="009D5A0B" w:rsidP="004C31D8">
      <w:pPr>
        <w:pStyle w:val="af2"/>
      </w:pPr>
      <w:r>
        <w:rPr>
          <w:rFonts w:hint="eastAsia"/>
        </w:rPr>
        <w:t>平飞飞行轨迹有较明显波动扣2分。</w:t>
      </w:r>
    </w:p>
    <w:p w14:paraId="7CCD44DD" w14:textId="0B859328" w:rsidR="009D5A0B" w:rsidRDefault="009D5A0B" w:rsidP="004C31D8">
      <w:pPr>
        <w:pStyle w:val="affd"/>
        <w:spacing w:before="120" w:after="120"/>
      </w:pPr>
      <w:r>
        <w:rPr>
          <w:rFonts w:hint="eastAsia"/>
        </w:rPr>
        <w:t>单过顶：满分为10分。</w:t>
      </w:r>
    </w:p>
    <w:p w14:paraId="69D7CAFE" w14:textId="08DB8CEA" w:rsidR="009D5A0B" w:rsidRDefault="009D5A0B" w:rsidP="004C31D8">
      <w:pPr>
        <w:pStyle w:val="af2"/>
      </w:pPr>
      <w:r>
        <w:rPr>
          <w:rFonts w:hint="eastAsia"/>
        </w:rPr>
        <w:t>从正常平</w:t>
      </w:r>
      <w:proofErr w:type="gramStart"/>
      <w:r>
        <w:rPr>
          <w:rFonts w:hint="eastAsia"/>
        </w:rPr>
        <w:t>飞高度</w:t>
      </w:r>
      <w:proofErr w:type="gramEnd"/>
      <w:r>
        <w:rPr>
          <w:rFonts w:hint="eastAsia"/>
        </w:rPr>
        <w:t>开始，进入垂直上升和俯冲，飞越头顶正上方，</w:t>
      </w:r>
      <w:proofErr w:type="gramStart"/>
      <w:r>
        <w:rPr>
          <w:rFonts w:hint="eastAsia"/>
        </w:rPr>
        <w:t>将底圆一分为二</w:t>
      </w:r>
      <w:proofErr w:type="gramEnd"/>
      <w:r>
        <w:rPr>
          <w:rFonts w:hint="eastAsia"/>
        </w:rPr>
        <w:t>，在正常平</w:t>
      </w:r>
      <w:proofErr w:type="gramStart"/>
      <w:r>
        <w:rPr>
          <w:rFonts w:hint="eastAsia"/>
        </w:rPr>
        <w:t>飞高度</w:t>
      </w:r>
      <w:proofErr w:type="gramEnd"/>
      <w:r>
        <w:rPr>
          <w:rFonts w:hint="eastAsia"/>
        </w:rPr>
        <w:t>改出进入平飞</w:t>
      </w:r>
      <w:r w:rsidR="00211CB4">
        <w:rPr>
          <w:rFonts w:hint="eastAsia"/>
        </w:rPr>
        <w:t>。</w:t>
      </w:r>
    </w:p>
    <w:p w14:paraId="16936418" w14:textId="307C6E4A" w:rsidR="009D5A0B" w:rsidRDefault="009D5A0B" w:rsidP="004C31D8">
      <w:pPr>
        <w:pStyle w:val="af2"/>
      </w:pPr>
      <w:r>
        <w:rPr>
          <w:rFonts w:hint="eastAsia"/>
        </w:rPr>
        <w:t>模型不是从正常平飞高度进入扣1分</w:t>
      </w:r>
      <w:r w:rsidR="00211CB4">
        <w:rPr>
          <w:rFonts w:hint="eastAsia"/>
        </w:rPr>
        <w:t>。</w:t>
      </w:r>
    </w:p>
    <w:p w14:paraId="2F739CD3" w14:textId="3E3877E6" w:rsidR="009D5A0B" w:rsidRDefault="009D5A0B" w:rsidP="004C31D8">
      <w:pPr>
        <w:pStyle w:val="af2"/>
      </w:pPr>
      <w:r>
        <w:rPr>
          <w:rFonts w:hint="eastAsia"/>
        </w:rPr>
        <w:t>模型飞行轨迹相对地面垂直投影不是直线扣2分</w:t>
      </w:r>
      <w:r w:rsidR="00211CB4">
        <w:rPr>
          <w:rFonts w:hint="eastAsia"/>
        </w:rPr>
        <w:t>。</w:t>
      </w:r>
    </w:p>
    <w:p w14:paraId="015415A9" w14:textId="350C3D70" w:rsidR="009D5A0B" w:rsidRDefault="009D5A0B" w:rsidP="004C31D8">
      <w:pPr>
        <w:pStyle w:val="af2"/>
      </w:pPr>
      <w:r>
        <w:rPr>
          <w:rFonts w:hint="eastAsia"/>
        </w:rPr>
        <w:t>模型没有经过操纵者头顶正上方扣2分</w:t>
      </w:r>
      <w:r w:rsidR="00211CB4">
        <w:rPr>
          <w:rFonts w:hint="eastAsia"/>
        </w:rPr>
        <w:t>。</w:t>
      </w:r>
    </w:p>
    <w:p w14:paraId="11CFA10E" w14:textId="21105A89" w:rsidR="009D5A0B" w:rsidRDefault="009D5A0B" w:rsidP="004C31D8">
      <w:pPr>
        <w:pStyle w:val="af2"/>
      </w:pPr>
      <w:r>
        <w:rPr>
          <w:rFonts w:hint="eastAsia"/>
        </w:rPr>
        <w:t>改出时不在正常平飞高度扣1分。</w:t>
      </w:r>
    </w:p>
    <w:p w14:paraId="65625374" w14:textId="23F4376B" w:rsidR="009D5A0B" w:rsidRDefault="009D5A0B" w:rsidP="004C31D8">
      <w:pPr>
        <w:pStyle w:val="affd"/>
        <w:spacing w:before="120" w:after="120"/>
      </w:pPr>
      <w:r>
        <w:rPr>
          <w:rFonts w:hint="eastAsia"/>
        </w:rPr>
        <w:t>连续内筋斗2个：满分为20分。</w:t>
      </w:r>
    </w:p>
    <w:p w14:paraId="0828656B" w14:textId="7DDE61A9" w:rsidR="009D5A0B" w:rsidRDefault="009D5A0B" w:rsidP="004C31D8">
      <w:pPr>
        <w:pStyle w:val="af2"/>
      </w:pPr>
      <w:r>
        <w:rPr>
          <w:rFonts w:hint="eastAsia"/>
        </w:rPr>
        <w:t>模型从正常平飞高度开始连做两个圆滑而柔和的筋斗(两个筋斗都在同一个位置)，筋斗的底部应在正常平飞高度线上，顶部应在45</w:t>
      </w:r>
      <w:r w:rsidR="00716D08">
        <w:rPr>
          <w:rFonts w:hint="eastAsia"/>
        </w:rPr>
        <w:t>°</w:t>
      </w:r>
      <w:r>
        <w:rPr>
          <w:rFonts w:hint="eastAsia"/>
        </w:rPr>
        <w:t>仰角线上。然后模型继续做另外半个筋斗改出至倒飞到正常平飞高度</w:t>
      </w:r>
      <w:r w:rsidR="00211CB4">
        <w:rPr>
          <w:rFonts w:hint="eastAsia"/>
        </w:rPr>
        <w:t>。</w:t>
      </w:r>
    </w:p>
    <w:p w14:paraId="10C7749E" w14:textId="443A5280" w:rsidR="009D5A0B" w:rsidRDefault="009D5A0B" w:rsidP="004C31D8">
      <w:pPr>
        <w:pStyle w:val="af2"/>
      </w:pPr>
      <w:r>
        <w:rPr>
          <w:rFonts w:hint="eastAsia"/>
        </w:rPr>
        <w:t>筋斗不圆扣5分</w:t>
      </w:r>
      <w:r w:rsidR="00211CB4">
        <w:rPr>
          <w:rFonts w:hint="eastAsia"/>
        </w:rPr>
        <w:t>。</w:t>
      </w:r>
    </w:p>
    <w:p w14:paraId="4ED19475" w14:textId="043C27D2" w:rsidR="009D5A0B" w:rsidRDefault="009D5A0B" w:rsidP="004C31D8">
      <w:pPr>
        <w:pStyle w:val="af2"/>
      </w:pPr>
      <w:r>
        <w:rPr>
          <w:rFonts w:hint="eastAsia"/>
        </w:rPr>
        <w:t>筋斗底部高度与平飞高度差值较大扣5分</w:t>
      </w:r>
      <w:r w:rsidR="00BA053A">
        <w:rPr>
          <w:rFonts w:hint="eastAsia"/>
        </w:rPr>
        <w:t>。</w:t>
      </w:r>
    </w:p>
    <w:p w14:paraId="59393C25" w14:textId="7BB543D9" w:rsidR="009D5A0B" w:rsidRDefault="009D5A0B" w:rsidP="004C31D8">
      <w:pPr>
        <w:pStyle w:val="af2"/>
      </w:pPr>
      <w:r>
        <w:rPr>
          <w:rFonts w:hint="eastAsia"/>
        </w:rPr>
        <w:t>顶部与45</w:t>
      </w:r>
      <w:r w:rsidR="00716D08">
        <w:rPr>
          <w:rFonts w:hint="eastAsia"/>
        </w:rPr>
        <w:t>°</w:t>
      </w:r>
      <w:r>
        <w:rPr>
          <w:rFonts w:hint="eastAsia"/>
        </w:rPr>
        <w:t>仰角线差值较大扣5分</w:t>
      </w:r>
      <w:r w:rsidR="00BA053A">
        <w:rPr>
          <w:rFonts w:hint="eastAsia"/>
        </w:rPr>
        <w:t>。</w:t>
      </w:r>
    </w:p>
    <w:p w14:paraId="03C54A03" w14:textId="7A0B9625" w:rsidR="009D5A0B" w:rsidRDefault="009D5A0B" w:rsidP="004C31D8">
      <w:pPr>
        <w:pStyle w:val="af2"/>
      </w:pPr>
      <w:r>
        <w:rPr>
          <w:rFonts w:hint="eastAsia"/>
        </w:rPr>
        <w:t xml:space="preserve">两个筋斗的轨迹不一致扣5分。  </w:t>
      </w:r>
    </w:p>
    <w:p w14:paraId="42B4FE27" w14:textId="61F069D1" w:rsidR="009D5A0B" w:rsidRDefault="009D5A0B" w:rsidP="004C31D8">
      <w:pPr>
        <w:pStyle w:val="affd"/>
        <w:spacing w:before="120" w:after="120"/>
      </w:pPr>
      <w:r>
        <w:rPr>
          <w:rFonts w:hint="eastAsia"/>
        </w:rPr>
        <w:t>倒飞2圈：满分为25分。</w:t>
      </w:r>
    </w:p>
    <w:p w14:paraId="3486E653" w14:textId="4543FCD8" w:rsidR="009D5A0B" w:rsidRDefault="009D5A0B" w:rsidP="004C31D8">
      <w:pPr>
        <w:pStyle w:val="af2"/>
      </w:pPr>
      <w:r>
        <w:rPr>
          <w:rFonts w:hint="eastAsia"/>
        </w:rPr>
        <w:t>模型在正常平飞高度（1.2</w:t>
      </w:r>
      <w:r w:rsidR="00550833">
        <w:rPr>
          <w:rFonts w:hint="eastAsia"/>
        </w:rPr>
        <w:t>m</w:t>
      </w:r>
      <w:r w:rsidR="00C00A3D">
        <w:rPr>
          <w:rFonts w:hint="eastAsia"/>
        </w:rPr>
        <w:t>～</w:t>
      </w:r>
      <w:r>
        <w:rPr>
          <w:rFonts w:hint="eastAsia"/>
        </w:rPr>
        <w:t>1.8</w:t>
      </w:r>
      <w:r w:rsidR="00550833">
        <w:rPr>
          <w:rFonts w:hint="eastAsia"/>
        </w:rPr>
        <w:t>m</w:t>
      </w:r>
      <w:r>
        <w:rPr>
          <w:rFonts w:hint="eastAsia"/>
        </w:rPr>
        <w:t>之间）柔和而平稳地飞行2圈</w:t>
      </w:r>
      <w:r w:rsidR="00BA053A">
        <w:rPr>
          <w:rFonts w:hint="eastAsia"/>
        </w:rPr>
        <w:t>。</w:t>
      </w:r>
    </w:p>
    <w:p w14:paraId="363ED4EC" w14:textId="7A398065" w:rsidR="009D5A0B" w:rsidRDefault="009D5A0B" w:rsidP="004C31D8">
      <w:pPr>
        <w:pStyle w:val="af2"/>
      </w:pPr>
      <w:r>
        <w:rPr>
          <w:rFonts w:hint="eastAsia"/>
        </w:rPr>
        <w:lastRenderedPageBreak/>
        <w:t>平飞飞行轨迹有较明显波动扣5分。</w:t>
      </w:r>
    </w:p>
    <w:p w14:paraId="0AFFAE83" w14:textId="508CA467" w:rsidR="00BA053A" w:rsidRDefault="00C80363" w:rsidP="004C31D8">
      <w:pPr>
        <w:pStyle w:val="af2"/>
      </w:pPr>
      <w:r>
        <w:rPr>
          <w:rFonts w:hint="eastAsia"/>
        </w:rPr>
        <w:t>倒飞2圈示意图见图I</w:t>
      </w:r>
      <w:r>
        <w:t>.1</w:t>
      </w:r>
      <w:r>
        <w:rPr>
          <w:rFonts w:hint="eastAsia"/>
        </w:rPr>
        <w:t>。</w:t>
      </w:r>
    </w:p>
    <w:p w14:paraId="3E8BDDC8" w14:textId="77777777" w:rsidR="00C80363" w:rsidRDefault="00C80363" w:rsidP="00C80363">
      <w:pPr>
        <w:pStyle w:val="af2"/>
        <w:numPr>
          <w:ilvl w:val="0"/>
          <w:numId w:val="0"/>
        </w:numPr>
        <w:ind w:left="1419"/>
      </w:pPr>
    </w:p>
    <w:p w14:paraId="42F3A82A" w14:textId="14FFC5A3" w:rsidR="00813184" w:rsidRDefault="00813184" w:rsidP="004C31D8">
      <w:pPr>
        <w:pStyle w:val="afffff1"/>
        <w:ind w:firstLine="420"/>
        <w:jc w:val="center"/>
      </w:pPr>
      <w:r>
        <w:drawing>
          <wp:inline distT="0" distB="0" distL="0" distR="0" wp14:anchorId="71366DDD" wp14:editId="5D86DC9E">
            <wp:extent cx="2563091" cy="2286992"/>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6255" cy="2289815"/>
                    </a:xfrm>
                    <a:prstGeom prst="rect">
                      <a:avLst/>
                    </a:prstGeom>
                    <a:noFill/>
                    <a:ln>
                      <a:noFill/>
                    </a:ln>
                  </pic:spPr>
                </pic:pic>
              </a:graphicData>
            </a:graphic>
          </wp:inline>
        </w:drawing>
      </w:r>
    </w:p>
    <w:p w14:paraId="334DB79C" w14:textId="7961237B" w:rsidR="00BA053A" w:rsidRDefault="00C80363" w:rsidP="00C80363">
      <w:pPr>
        <w:pStyle w:val="af9"/>
        <w:spacing w:before="120" w:after="120"/>
      </w:pPr>
      <w:r>
        <w:rPr>
          <w:rFonts w:hint="eastAsia"/>
        </w:rPr>
        <w:t>线操纵类模型飞机飞行（四）倒飞2圈示意图</w:t>
      </w:r>
    </w:p>
    <w:p w14:paraId="1E9B0E5C" w14:textId="77777777" w:rsidR="00C80363" w:rsidRPr="00C80363" w:rsidRDefault="00C80363" w:rsidP="00C80363">
      <w:pPr>
        <w:pStyle w:val="afffff1"/>
        <w:ind w:firstLine="420"/>
      </w:pPr>
    </w:p>
    <w:p w14:paraId="237B2240" w14:textId="4A3C656F" w:rsidR="009D5A0B" w:rsidRDefault="009D5A0B" w:rsidP="004C31D8">
      <w:pPr>
        <w:pStyle w:val="affd"/>
        <w:spacing w:before="120" w:after="120"/>
      </w:pPr>
      <w:r>
        <w:rPr>
          <w:rFonts w:hint="eastAsia"/>
        </w:rPr>
        <w:t>外筋斗</w:t>
      </w:r>
      <w:r w:rsidR="00687339">
        <w:t>2</w:t>
      </w:r>
      <w:r>
        <w:rPr>
          <w:rFonts w:hint="eastAsia"/>
        </w:rPr>
        <w:t>个：满分为30分。</w:t>
      </w:r>
    </w:p>
    <w:p w14:paraId="45DDB3C9" w14:textId="563206B6" w:rsidR="009D5A0B" w:rsidRDefault="009D5A0B" w:rsidP="004C31D8">
      <w:pPr>
        <w:pStyle w:val="af2"/>
      </w:pPr>
      <w:r>
        <w:rPr>
          <w:rFonts w:hint="eastAsia"/>
        </w:rPr>
        <w:t>模型以正常平飞高度的倒飞开始，</w:t>
      </w:r>
      <w:r w:rsidR="00687339">
        <w:rPr>
          <w:rFonts w:hint="eastAsia"/>
        </w:rPr>
        <w:t>连续</w:t>
      </w:r>
      <w:r>
        <w:rPr>
          <w:rFonts w:hint="eastAsia"/>
        </w:rPr>
        <w:t>做</w:t>
      </w:r>
      <w:r w:rsidR="00687339">
        <w:rPr>
          <w:rFonts w:hint="eastAsia"/>
        </w:rPr>
        <w:t>2</w:t>
      </w:r>
      <w:r>
        <w:rPr>
          <w:rFonts w:hint="eastAsia"/>
        </w:rPr>
        <w:t>个圆滑而柔和的筋斗，筋斗底部在正常平飞高度线上，顶部在45</w:t>
      </w:r>
      <w:r w:rsidR="00716D08">
        <w:rPr>
          <w:rFonts w:hint="eastAsia"/>
        </w:rPr>
        <w:t>°</w:t>
      </w:r>
      <w:r>
        <w:rPr>
          <w:rFonts w:hint="eastAsia"/>
        </w:rPr>
        <w:t>仰角线上。然后模型继续做另外半个筋斗，恢复到正常平飞高度</w:t>
      </w:r>
      <w:r w:rsidR="00687339">
        <w:rPr>
          <w:rFonts w:hint="eastAsia"/>
        </w:rPr>
        <w:t>。</w:t>
      </w:r>
    </w:p>
    <w:p w14:paraId="65470B3F" w14:textId="7034CC60" w:rsidR="009D5A0B" w:rsidRDefault="009D5A0B" w:rsidP="004C31D8">
      <w:pPr>
        <w:pStyle w:val="af2"/>
      </w:pPr>
      <w:r>
        <w:rPr>
          <w:rFonts w:hint="eastAsia"/>
        </w:rPr>
        <w:t>筋斗不圆扣10分</w:t>
      </w:r>
      <w:r w:rsidR="00687339">
        <w:rPr>
          <w:rFonts w:hint="eastAsia"/>
        </w:rPr>
        <w:t>。</w:t>
      </w:r>
    </w:p>
    <w:p w14:paraId="718758EF" w14:textId="2DC5B5A2" w:rsidR="009D5A0B" w:rsidRDefault="009D5A0B" w:rsidP="004C31D8">
      <w:pPr>
        <w:pStyle w:val="af2"/>
      </w:pPr>
      <w:r>
        <w:rPr>
          <w:rFonts w:hint="eastAsia"/>
        </w:rPr>
        <w:t>筋斗底部高度不在1.2</w:t>
      </w:r>
      <w:r w:rsidR="00550833">
        <w:rPr>
          <w:rFonts w:hint="eastAsia"/>
        </w:rPr>
        <w:t>m</w:t>
      </w:r>
      <w:r w:rsidR="00C00A3D">
        <w:rPr>
          <w:rFonts w:hint="eastAsia"/>
        </w:rPr>
        <w:t>～</w:t>
      </w:r>
      <w:r>
        <w:rPr>
          <w:rFonts w:hint="eastAsia"/>
        </w:rPr>
        <w:t>1.8</w:t>
      </w:r>
      <w:r w:rsidR="00550833">
        <w:rPr>
          <w:rFonts w:hint="eastAsia"/>
        </w:rPr>
        <w:t>m</w:t>
      </w:r>
      <w:proofErr w:type="gramStart"/>
      <w:r>
        <w:rPr>
          <w:rFonts w:hint="eastAsia"/>
        </w:rPr>
        <w:t>间扣5分</w:t>
      </w:r>
      <w:proofErr w:type="gramEnd"/>
      <w:r w:rsidR="00687339">
        <w:rPr>
          <w:rFonts w:hint="eastAsia"/>
        </w:rPr>
        <w:t>。</w:t>
      </w:r>
    </w:p>
    <w:p w14:paraId="706BBBFD" w14:textId="14DACE74" w:rsidR="009D5A0B" w:rsidRDefault="009D5A0B" w:rsidP="004C31D8">
      <w:pPr>
        <w:pStyle w:val="af2"/>
      </w:pPr>
      <w:r>
        <w:rPr>
          <w:rFonts w:hint="eastAsia"/>
        </w:rPr>
        <w:t>顶部与45</w:t>
      </w:r>
      <w:r w:rsidR="00716D08">
        <w:rPr>
          <w:rFonts w:hint="eastAsia"/>
        </w:rPr>
        <w:t>°</w:t>
      </w:r>
      <w:r>
        <w:rPr>
          <w:rFonts w:hint="eastAsia"/>
        </w:rPr>
        <w:t>仰角线差值较大扣5分。</w:t>
      </w:r>
    </w:p>
    <w:p w14:paraId="292F076B" w14:textId="3CB859EC" w:rsidR="00BA053A" w:rsidRDefault="00C80363" w:rsidP="004C31D8">
      <w:pPr>
        <w:pStyle w:val="af2"/>
      </w:pPr>
      <w:r>
        <w:rPr>
          <w:rFonts w:hint="eastAsia"/>
        </w:rPr>
        <w:t>外筋斗</w:t>
      </w:r>
      <w:r>
        <w:t>2</w:t>
      </w:r>
      <w:r>
        <w:rPr>
          <w:rFonts w:hint="eastAsia"/>
        </w:rPr>
        <w:t>个示意图见图I</w:t>
      </w:r>
      <w:r>
        <w:t>.2</w:t>
      </w:r>
      <w:r>
        <w:rPr>
          <w:rFonts w:hint="eastAsia"/>
        </w:rPr>
        <w:t>。</w:t>
      </w:r>
    </w:p>
    <w:p w14:paraId="075E84EF" w14:textId="77777777" w:rsidR="00C80363" w:rsidRDefault="00C80363" w:rsidP="00C80363">
      <w:pPr>
        <w:pStyle w:val="af2"/>
        <w:numPr>
          <w:ilvl w:val="0"/>
          <w:numId w:val="0"/>
        </w:numPr>
        <w:ind w:left="1419"/>
      </w:pPr>
    </w:p>
    <w:p w14:paraId="3F2CCFDB" w14:textId="0E10F0E9" w:rsidR="00813184" w:rsidRDefault="00813184" w:rsidP="004C31D8">
      <w:pPr>
        <w:pStyle w:val="afffff1"/>
        <w:ind w:firstLine="420"/>
        <w:jc w:val="center"/>
      </w:pPr>
      <w:r>
        <w:drawing>
          <wp:inline distT="0" distB="0" distL="0" distR="0" wp14:anchorId="3F87483C" wp14:editId="4F168A51">
            <wp:extent cx="2994660" cy="269875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4660" cy="2698750"/>
                    </a:xfrm>
                    <a:prstGeom prst="rect">
                      <a:avLst/>
                    </a:prstGeom>
                    <a:noFill/>
                    <a:ln>
                      <a:noFill/>
                    </a:ln>
                  </pic:spPr>
                </pic:pic>
              </a:graphicData>
            </a:graphic>
          </wp:inline>
        </w:drawing>
      </w:r>
    </w:p>
    <w:p w14:paraId="3AF6E3A0" w14:textId="39F159B6" w:rsidR="00BA053A" w:rsidRDefault="00C80363" w:rsidP="00C80363">
      <w:pPr>
        <w:pStyle w:val="af9"/>
        <w:spacing w:before="120" w:after="120"/>
      </w:pPr>
      <w:r>
        <w:rPr>
          <w:rFonts w:hint="eastAsia"/>
        </w:rPr>
        <w:t>线操纵类模型飞机飞行（四）外筋斗</w:t>
      </w:r>
      <w:r>
        <w:t>2</w:t>
      </w:r>
      <w:r>
        <w:rPr>
          <w:rFonts w:hint="eastAsia"/>
        </w:rPr>
        <w:t>个</w:t>
      </w:r>
    </w:p>
    <w:p w14:paraId="7B0B6FC9" w14:textId="77777777" w:rsidR="00C80363" w:rsidRPr="00C80363" w:rsidRDefault="00C80363" w:rsidP="00C80363">
      <w:pPr>
        <w:pStyle w:val="afffff1"/>
        <w:ind w:firstLine="420"/>
      </w:pPr>
    </w:p>
    <w:p w14:paraId="7017B9CA" w14:textId="7BC4797C" w:rsidR="009D5A0B" w:rsidRDefault="009D5A0B" w:rsidP="004C31D8">
      <w:pPr>
        <w:pStyle w:val="affd"/>
        <w:spacing w:before="120" w:after="120"/>
      </w:pPr>
      <w:r>
        <w:rPr>
          <w:rFonts w:hint="eastAsia"/>
        </w:rPr>
        <w:t>着陆：满分为5分。</w:t>
      </w:r>
    </w:p>
    <w:p w14:paraId="593F7557" w14:textId="2BCF2A92" w:rsidR="009D5A0B" w:rsidRDefault="009D5A0B" w:rsidP="004C31D8">
      <w:pPr>
        <w:pStyle w:val="af2"/>
      </w:pPr>
      <w:r>
        <w:rPr>
          <w:rFonts w:hint="eastAsia"/>
        </w:rPr>
        <w:lastRenderedPageBreak/>
        <w:t>模型从正常平飞高度柔和地下降着陆，没有反跳或不正常的粗暴动作。除了起落架外，模型的任何部分都不得与地面接触。模型从触地点起1圈内即应停止</w:t>
      </w:r>
      <w:r w:rsidR="00687339">
        <w:rPr>
          <w:rFonts w:hint="eastAsia"/>
        </w:rPr>
        <w:t>。</w:t>
      </w:r>
    </w:p>
    <w:p w14:paraId="7285674A" w14:textId="61160904" w:rsidR="009D5A0B" w:rsidRDefault="009D5A0B" w:rsidP="004C31D8">
      <w:pPr>
        <w:pStyle w:val="af2"/>
      </w:pPr>
      <w:r>
        <w:rPr>
          <w:rFonts w:hint="eastAsia"/>
        </w:rPr>
        <w:t>滑降轨迹不平缓扣分、着陆弹跳扣1分</w:t>
      </w:r>
      <w:r w:rsidR="00687339">
        <w:rPr>
          <w:rFonts w:hint="eastAsia"/>
        </w:rPr>
        <w:t>。</w:t>
      </w:r>
    </w:p>
    <w:p w14:paraId="02D8762D" w14:textId="60EC4973" w:rsidR="009D5A0B" w:rsidRDefault="009D5A0B" w:rsidP="004C31D8">
      <w:pPr>
        <w:pStyle w:val="af2"/>
      </w:pPr>
      <w:r>
        <w:rPr>
          <w:rFonts w:hint="eastAsia"/>
        </w:rPr>
        <w:t>滑跑超过1圈、倾覆扣3分。</w:t>
      </w:r>
    </w:p>
    <w:p w14:paraId="5FA20594" w14:textId="7B5203F2" w:rsidR="009D5A0B" w:rsidRPr="009D5A0B" w:rsidRDefault="009D5A0B" w:rsidP="004C31D8">
      <w:pPr>
        <w:pStyle w:val="afff8"/>
      </w:pPr>
      <w:r>
        <w:rPr>
          <w:rFonts w:hint="eastAsia"/>
        </w:rPr>
        <w:t>以上扣分标准为各项指标的最高扣分值。</w:t>
      </w:r>
    </w:p>
    <w:p w14:paraId="747249EC" w14:textId="6BBAC635" w:rsidR="00E77DC2" w:rsidRDefault="00E77DC2" w:rsidP="00E77DC2">
      <w:pPr>
        <w:pStyle w:val="affc"/>
        <w:spacing w:before="120" w:after="120"/>
      </w:pPr>
      <w:r>
        <w:rPr>
          <w:rFonts w:hint="eastAsia"/>
        </w:rPr>
        <w:t>场地要求</w:t>
      </w:r>
    </w:p>
    <w:p w14:paraId="7752E17A" w14:textId="23A04E0E" w:rsidR="009D5A0B" w:rsidRDefault="008A28CE" w:rsidP="008A28CE">
      <w:pPr>
        <w:pStyle w:val="afffffffffff2"/>
      </w:pPr>
      <w:r>
        <w:rPr>
          <w:rFonts w:hint="eastAsia"/>
        </w:rPr>
        <w:t>测试</w:t>
      </w:r>
      <w:r w:rsidR="009D5A0B" w:rsidRPr="00873C47">
        <w:rPr>
          <w:rFonts w:hint="eastAsia"/>
        </w:rPr>
        <w:t>场地为室外场地，直径不小于50</w:t>
      </w:r>
      <w:r w:rsidR="00550833" w:rsidRPr="00873C47">
        <w:rPr>
          <w:rFonts w:hint="eastAsia"/>
        </w:rPr>
        <w:t>m</w:t>
      </w:r>
      <w:r w:rsidR="009D5A0B" w:rsidRPr="00873C47">
        <w:rPr>
          <w:rFonts w:hint="eastAsia"/>
        </w:rPr>
        <w:t>的圆形场地</w:t>
      </w:r>
      <w:r>
        <w:rPr>
          <w:rFonts w:hint="eastAsia"/>
        </w:rPr>
        <w:t>；</w:t>
      </w:r>
      <w:r w:rsidR="009D5A0B" w:rsidRPr="00873C47">
        <w:rPr>
          <w:rFonts w:hint="eastAsia"/>
        </w:rPr>
        <w:t>测试场地示意图</w:t>
      </w:r>
      <w:r w:rsidRPr="00C80363">
        <w:rPr>
          <w:rFonts w:hint="eastAsia"/>
        </w:rPr>
        <w:t>见图</w:t>
      </w:r>
      <w:r w:rsidR="00C80363" w:rsidRPr="00C80363">
        <w:rPr>
          <w:rFonts w:hint="eastAsia"/>
        </w:rPr>
        <w:t>I</w:t>
      </w:r>
      <w:r w:rsidR="00C80363" w:rsidRPr="00C80363">
        <w:t>.</w:t>
      </w:r>
      <w:r w:rsidR="00C80363">
        <w:t>3</w:t>
      </w:r>
      <w:r w:rsidR="009D5A0B" w:rsidRPr="00873C47">
        <w:rPr>
          <w:rFonts w:hint="eastAsia"/>
        </w:rPr>
        <w:t>。</w:t>
      </w:r>
    </w:p>
    <w:p w14:paraId="5D0532E8" w14:textId="1411E53F" w:rsidR="00BA053A" w:rsidRDefault="00BA053A" w:rsidP="00BA053A">
      <w:pPr>
        <w:pStyle w:val="afffffffffff2"/>
        <w:numPr>
          <w:ilvl w:val="0"/>
          <w:numId w:val="0"/>
        </w:numPr>
        <w:jc w:val="center"/>
      </w:pPr>
      <w:r w:rsidRPr="00BA053A">
        <w:rPr>
          <w:noProof/>
        </w:rPr>
        <w:drawing>
          <wp:inline distT="0" distB="0" distL="0" distR="0" wp14:anchorId="00A3711F" wp14:editId="454C80B8">
            <wp:extent cx="3269673" cy="3340305"/>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6632" cy="3347414"/>
                    </a:xfrm>
                    <a:prstGeom prst="rect">
                      <a:avLst/>
                    </a:prstGeom>
                    <a:noFill/>
                    <a:ln>
                      <a:noFill/>
                    </a:ln>
                  </pic:spPr>
                </pic:pic>
              </a:graphicData>
            </a:graphic>
          </wp:inline>
        </w:drawing>
      </w:r>
    </w:p>
    <w:p w14:paraId="7CE8769A" w14:textId="44842A0E" w:rsidR="00C80363" w:rsidRDefault="00C80363" w:rsidP="00C80363">
      <w:pPr>
        <w:pStyle w:val="af9"/>
        <w:spacing w:before="120" w:after="120"/>
      </w:pPr>
      <w:r>
        <w:rPr>
          <w:rFonts w:hint="eastAsia"/>
        </w:rPr>
        <w:t>线操纵类模型飞机飞行（四）测试场地示意图</w:t>
      </w:r>
    </w:p>
    <w:p w14:paraId="1D4E2A70" w14:textId="77777777" w:rsidR="00C80363" w:rsidRPr="00C80363" w:rsidRDefault="00C80363" w:rsidP="00C80363">
      <w:pPr>
        <w:pStyle w:val="afffff1"/>
        <w:ind w:firstLine="420"/>
      </w:pPr>
    </w:p>
    <w:p w14:paraId="5F8AE183" w14:textId="730AB5AC" w:rsidR="00E77DC2" w:rsidRDefault="00E77DC2" w:rsidP="00E77DC2">
      <w:pPr>
        <w:pStyle w:val="affc"/>
        <w:spacing w:before="120" w:after="120"/>
      </w:pPr>
      <w:r>
        <w:rPr>
          <w:rFonts w:hint="eastAsia"/>
        </w:rPr>
        <w:t>器材要求</w:t>
      </w:r>
    </w:p>
    <w:p w14:paraId="60A7A81E" w14:textId="6F9D2AFE" w:rsidR="009D5A0B" w:rsidRPr="00DF6329" w:rsidRDefault="009D5A0B" w:rsidP="00DF6329">
      <w:pPr>
        <w:pStyle w:val="afffffffffff2"/>
      </w:pPr>
      <w:r w:rsidRPr="00DF6329">
        <w:rPr>
          <w:rFonts w:hint="eastAsia"/>
        </w:rPr>
        <w:t>模型以电动机为动力。</w:t>
      </w:r>
    </w:p>
    <w:p w14:paraId="1AE979B1" w14:textId="27B94A3B" w:rsidR="009D5A0B" w:rsidRPr="00DF6329" w:rsidRDefault="009D5A0B" w:rsidP="00DF6329">
      <w:pPr>
        <w:pStyle w:val="afffffffffff2"/>
      </w:pPr>
      <w:r w:rsidRPr="00DF6329">
        <w:rPr>
          <w:rFonts w:hint="eastAsia"/>
        </w:rPr>
        <w:t>动力电池为标称电压不大于11.1</w:t>
      </w:r>
      <w:r w:rsidR="005B2C1F" w:rsidRPr="00DF6329">
        <w:rPr>
          <w:rFonts w:hint="eastAsia"/>
        </w:rPr>
        <w:t>V</w:t>
      </w:r>
      <w:r w:rsidRPr="00DF6329">
        <w:rPr>
          <w:rFonts w:hint="eastAsia"/>
        </w:rPr>
        <w:t>(3S)的锂聚合物电池。</w:t>
      </w:r>
    </w:p>
    <w:p w14:paraId="09EE3945" w14:textId="76C1E4DF" w:rsidR="009D5A0B" w:rsidRPr="00DF6329" w:rsidRDefault="009D5A0B" w:rsidP="00DF6329">
      <w:pPr>
        <w:pStyle w:val="afffffffffff2"/>
      </w:pPr>
      <w:r w:rsidRPr="00DF6329">
        <w:rPr>
          <w:rFonts w:hint="eastAsia"/>
        </w:rPr>
        <w:t>模型的飞行重量不大于500</w:t>
      </w:r>
      <w:r w:rsidR="00DE2F77" w:rsidRPr="00DF6329">
        <w:rPr>
          <w:rFonts w:hint="eastAsia"/>
        </w:rPr>
        <w:t>g</w:t>
      </w:r>
      <w:r w:rsidRPr="00DF6329">
        <w:rPr>
          <w:rFonts w:hint="eastAsia"/>
        </w:rPr>
        <w:t>。</w:t>
      </w:r>
    </w:p>
    <w:p w14:paraId="1317C7DD" w14:textId="703D892E" w:rsidR="009D5A0B" w:rsidRPr="00DF6329" w:rsidRDefault="009D5A0B" w:rsidP="00DF6329">
      <w:pPr>
        <w:pStyle w:val="afffffffffff2"/>
      </w:pPr>
      <w:proofErr w:type="gramStart"/>
      <w:r w:rsidRPr="00DF6329">
        <w:rPr>
          <w:rFonts w:hint="eastAsia"/>
        </w:rPr>
        <w:t>操纵线</w:t>
      </w:r>
      <w:proofErr w:type="gramEnd"/>
      <w:r w:rsidRPr="00DF6329">
        <w:rPr>
          <w:rFonts w:hint="eastAsia"/>
        </w:rPr>
        <w:t>长度不大于14</w:t>
      </w:r>
      <w:r w:rsidR="00550833" w:rsidRPr="00DF6329">
        <w:rPr>
          <w:rFonts w:hint="eastAsia"/>
        </w:rPr>
        <w:t>m</w:t>
      </w:r>
      <w:r w:rsidRPr="00DF6329">
        <w:rPr>
          <w:rFonts w:hint="eastAsia"/>
        </w:rPr>
        <w:t>。</w:t>
      </w:r>
    </w:p>
    <w:p w14:paraId="1DB904AF" w14:textId="5432EBA5" w:rsidR="009D5A0B" w:rsidRPr="00DF6329" w:rsidRDefault="009D5A0B" w:rsidP="00DF6329">
      <w:pPr>
        <w:pStyle w:val="afffffffffff2"/>
      </w:pPr>
      <w:proofErr w:type="gramStart"/>
      <w:r w:rsidRPr="00DF6329">
        <w:rPr>
          <w:rFonts w:hint="eastAsia"/>
        </w:rPr>
        <w:t>操纵线</w:t>
      </w:r>
      <w:proofErr w:type="gramEnd"/>
      <w:r w:rsidRPr="00DF6329">
        <w:rPr>
          <w:rFonts w:hint="eastAsia"/>
        </w:rPr>
        <w:t>抗拉强度不低于模型重量</w:t>
      </w:r>
      <w:r w:rsidR="00BA053A" w:rsidRPr="00DF6329">
        <w:rPr>
          <w:rFonts w:hint="eastAsia"/>
        </w:rPr>
        <w:t>2倍</w:t>
      </w:r>
      <w:r w:rsidRPr="00DF6329">
        <w:rPr>
          <w:rFonts w:hint="eastAsia"/>
        </w:rPr>
        <w:t>的拉力；操纵手柄必须有</w:t>
      </w:r>
      <w:proofErr w:type="gramStart"/>
      <w:r w:rsidRPr="00DF6329">
        <w:rPr>
          <w:rFonts w:hint="eastAsia"/>
        </w:rPr>
        <w:t>安全索与</w:t>
      </w:r>
      <w:proofErr w:type="gramEnd"/>
      <w:r w:rsidRPr="00DF6329">
        <w:rPr>
          <w:rFonts w:hint="eastAsia"/>
        </w:rPr>
        <w:t>测试者手腕部连接。</w:t>
      </w:r>
    </w:p>
    <w:p w14:paraId="6DFA4550" w14:textId="77777777" w:rsidR="00E77DC2" w:rsidRDefault="00E77DC2" w:rsidP="00E77DC2">
      <w:pPr>
        <w:pStyle w:val="affa"/>
        <w:spacing w:before="120" w:after="120"/>
      </w:pPr>
      <w:bookmarkStart w:id="105" w:name="_Toc114149370"/>
      <w:r>
        <w:rPr>
          <w:rFonts w:hint="eastAsia"/>
        </w:rPr>
        <w:t>无线电遥控类模型飞机</w:t>
      </w:r>
      <w:bookmarkEnd w:id="105"/>
    </w:p>
    <w:p w14:paraId="35420F64" w14:textId="0F259B6B" w:rsidR="00E77DC2" w:rsidRDefault="00E77DC2" w:rsidP="00E77DC2">
      <w:pPr>
        <w:pStyle w:val="affb"/>
        <w:spacing w:before="120" w:after="120"/>
      </w:pPr>
      <w:r>
        <w:rPr>
          <w:rFonts w:hint="eastAsia"/>
        </w:rPr>
        <w:t>测试内容：遥控模型直升机飞行（四）</w:t>
      </w:r>
    </w:p>
    <w:p w14:paraId="42553696" w14:textId="7F68FCE2" w:rsidR="00E77DC2" w:rsidRDefault="00302350" w:rsidP="00E77DC2">
      <w:pPr>
        <w:pStyle w:val="affc"/>
        <w:spacing w:before="120" w:after="120"/>
      </w:pPr>
      <w:r>
        <w:rPr>
          <w:rFonts w:hint="eastAsia"/>
        </w:rPr>
        <w:t>测试要求</w:t>
      </w:r>
    </w:p>
    <w:p w14:paraId="353CC76E" w14:textId="645BB0F4" w:rsidR="009D5A0B" w:rsidRPr="00DF6329" w:rsidRDefault="009D5A0B" w:rsidP="00DF6329">
      <w:pPr>
        <w:pStyle w:val="afffffffffff2"/>
      </w:pPr>
      <w:r w:rsidRPr="00DF6329">
        <w:rPr>
          <w:rFonts w:hint="eastAsia"/>
        </w:rPr>
        <w:t>在规定场地内按顺序完成四位悬停、垂直矩形、水平航线、失速倒转4个规定动作的飞行。</w:t>
      </w:r>
    </w:p>
    <w:p w14:paraId="117B5F02" w14:textId="2D1DC8E4" w:rsidR="008003BF" w:rsidRPr="00DF6329" w:rsidRDefault="009D5A0B" w:rsidP="00DF6329">
      <w:pPr>
        <w:pStyle w:val="afffffffffff2"/>
      </w:pPr>
      <w:r w:rsidRPr="00DF6329">
        <w:rPr>
          <w:rFonts w:hint="eastAsia"/>
        </w:rPr>
        <w:t xml:space="preserve">未按照动作顺序飞行的，不予评分。                                          </w:t>
      </w:r>
    </w:p>
    <w:p w14:paraId="77BBA465" w14:textId="7DB1893C" w:rsidR="009D5A0B" w:rsidRPr="00DF6329" w:rsidRDefault="009D5A0B" w:rsidP="00DF6329">
      <w:pPr>
        <w:pStyle w:val="afffffffffff2"/>
      </w:pPr>
      <w:r w:rsidRPr="00DF6329">
        <w:rPr>
          <w:rFonts w:hint="eastAsia"/>
        </w:rPr>
        <w:t>每次飞行时间6</w:t>
      </w:r>
      <w:r w:rsidR="00DE2F77" w:rsidRPr="00DF6329">
        <w:rPr>
          <w:rFonts w:hint="eastAsia"/>
        </w:rPr>
        <w:t>min</w:t>
      </w:r>
      <w:r w:rsidRPr="00DF6329">
        <w:rPr>
          <w:rFonts w:hint="eastAsia"/>
        </w:rPr>
        <w:t>。超过飞行时间的飞行动作不计分。</w:t>
      </w:r>
    </w:p>
    <w:p w14:paraId="16C23F8E" w14:textId="7DFF5D34" w:rsidR="009D5A0B" w:rsidRPr="00DF6329" w:rsidRDefault="009D5A0B" w:rsidP="00DF6329">
      <w:pPr>
        <w:pStyle w:val="afffffffffff2"/>
      </w:pPr>
      <w:r w:rsidRPr="00DF6329">
        <w:rPr>
          <w:rFonts w:hint="eastAsia"/>
        </w:rPr>
        <w:t>每名测试者有</w:t>
      </w:r>
      <w:r w:rsidR="00243B68">
        <w:rPr>
          <w:rFonts w:hint="eastAsia"/>
        </w:rPr>
        <w:t>2次</w:t>
      </w:r>
      <w:r w:rsidRPr="00DF6329">
        <w:rPr>
          <w:rFonts w:hint="eastAsia"/>
        </w:rPr>
        <w:t>飞行机会，取高的一次飞行得分作为测试成绩。</w:t>
      </w:r>
    </w:p>
    <w:p w14:paraId="5A1BE85D" w14:textId="2BAC4403" w:rsidR="00E77DC2" w:rsidRDefault="00E77DC2" w:rsidP="00E77DC2">
      <w:pPr>
        <w:pStyle w:val="affc"/>
        <w:spacing w:before="120" w:after="120"/>
      </w:pPr>
      <w:r>
        <w:rPr>
          <w:rFonts w:hint="eastAsia"/>
        </w:rPr>
        <w:t>评分规则</w:t>
      </w:r>
    </w:p>
    <w:p w14:paraId="044C738E" w14:textId="3918FB45" w:rsidR="009D5A0B" w:rsidRDefault="009D5A0B" w:rsidP="00CF070D">
      <w:pPr>
        <w:pStyle w:val="affd"/>
        <w:spacing w:before="120" w:after="120"/>
      </w:pPr>
      <w:r>
        <w:rPr>
          <w:rFonts w:hint="eastAsia"/>
        </w:rPr>
        <w:lastRenderedPageBreak/>
        <w:t>四位悬停：满分为20分。</w:t>
      </w:r>
    </w:p>
    <w:p w14:paraId="03F9B601" w14:textId="03BE5881" w:rsidR="009D5A0B" w:rsidRDefault="009D5A0B" w:rsidP="00CF070D">
      <w:pPr>
        <w:pStyle w:val="af2"/>
      </w:pPr>
      <w:r>
        <w:rPr>
          <w:rFonts w:hint="eastAsia"/>
        </w:rPr>
        <w:t>侧位起飞至2</w:t>
      </w:r>
      <w:r w:rsidR="00550833">
        <w:rPr>
          <w:rFonts w:hint="eastAsia"/>
        </w:rPr>
        <w:t>m</w:t>
      </w:r>
      <w:r>
        <w:rPr>
          <w:rFonts w:hint="eastAsia"/>
        </w:rPr>
        <w:t>高度，悬停不少于2</w:t>
      </w:r>
      <w:r w:rsidR="00122614">
        <w:rPr>
          <w:rFonts w:hint="eastAsia"/>
        </w:rPr>
        <w:t>s</w:t>
      </w:r>
      <w:r>
        <w:rPr>
          <w:rFonts w:hint="eastAsia"/>
        </w:rPr>
        <w:t>，机体向同方向依次做4次90</w:t>
      </w:r>
      <w:r w:rsidR="00716D08">
        <w:rPr>
          <w:rFonts w:hint="eastAsia"/>
        </w:rPr>
        <w:t>°</w:t>
      </w:r>
      <w:r>
        <w:rPr>
          <w:rFonts w:hint="eastAsia"/>
        </w:rPr>
        <w:t>缓慢自转并在每个90</w:t>
      </w:r>
      <w:r w:rsidR="00716D08">
        <w:rPr>
          <w:rFonts w:hint="eastAsia"/>
        </w:rPr>
        <w:t>°</w:t>
      </w:r>
      <w:r>
        <w:rPr>
          <w:rFonts w:hint="eastAsia"/>
        </w:rPr>
        <w:t>位置悬停不少于2</w:t>
      </w:r>
      <w:r w:rsidR="00122614">
        <w:rPr>
          <w:rFonts w:hint="eastAsia"/>
        </w:rPr>
        <w:t>s</w:t>
      </w:r>
      <w:r>
        <w:rPr>
          <w:rFonts w:hint="eastAsia"/>
        </w:rPr>
        <w:t>，然后降落在起降区内</w:t>
      </w:r>
      <w:r w:rsidR="00CF070D">
        <w:rPr>
          <w:rFonts w:hint="eastAsia"/>
        </w:rPr>
        <w:t>。</w:t>
      </w:r>
    </w:p>
    <w:p w14:paraId="1DC7E64F" w14:textId="531A1B6B" w:rsidR="009D5A0B" w:rsidRDefault="009D5A0B" w:rsidP="00CF070D">
      <w:pPr>
        <w:pStyle w:val="af2"/>
      </w:pPr>
      <w:r>
        <w:rPr>
          <w:rFonts w:hint="eastAsia"/>
        </w:rPr>
        <w:t>自转90</w:t>
      </w:r>
      <w:r w:rsidR="00716D08">
        <w:rPr>
          <w:rFonts w:hint="eastAsia"/>
        </w:rPr>
        <w:t>°</w:t>
      </w:r>
      <w:r>
        <w:rPr>
          <w:rFonts w:hint="eastAsia"/>
        </w:rPr>
        <w:t>不准确扣5分</w:t>
      </w:r>
      <w:r w:rsidR="00CF070D">
        <w:rPr>
          <w:rFonts w:hint="eastAsia"/>
        </w:rPr>
        <w:t>。</w:t>
      </w:r>
    </w:p>
    <w:p w14:paraId="18DB230B" w14:textId="21B65975" w:rsidR="009D5A0B" w:rsidRDefault="009D5A0B" w:rsidP="00CF070D">
      <w:pPr>
        <w:pStyle w:val="af2"/>
      </w:pPr>
      <w:r>
        <w:rPr>
          <w:rFonts w:hint="eastAsia"/>
        </w:rPr>
        <w:t>悬停点位移扣5分</w:t>
      </w:r>
      <w:r w:rsidR="00CF070D">
        <w:rPr>
          <w:rFonts w:hint="eastAsia"/>
        </w:rPr>
        <w:t>。</w:t>
      </w:r>
    </w:p>
    <w:p w14:paraId="34594E1C" w14:textId="5ED4C5A8" w:rsidR="00417476" w:rsidRDefault="009D5A0B" w:rsidP="00CF070D">
      <w:pPr>
        <w:pStyle w:val="af2"/>
      </w:pPr>
      <w:r>
        <w:rPr>
          <w:rFonts w:hint="eastAsia"/>
        </w:rPr>
        <w:t>悬停点位置悬停时间不足2</w:t>
      </w:r>
      <w:r w:rsidR="00122614">
        <w:rPr>
          <w:rFonts w:hint="eastAsia"/>
        </w:rPr>
        <w:t>s</w:t>
      </w:r>
      <w:r>
        <w:rPr>
          <w:rFonts w:hint="eastAsia"/>
        </w:rPr>
        <w:t>扣5分。</w:t>
      </w:r>
    </w:p>
    <w:p w14:paraId="23AFAAFB" w14:textId="745C7A11" w:rsidR="00C80363" w:rsidRDefault="00C80363" w:rsidP="00CF070D">
      <w:pPr>
        <w:pStyle w:val="af2"/>
      </w:pPr>
      <w:r>
        <w:rPr>
          <w:rFonts w:hint="eastAsia"/>
        </w:rPr>
        <w:t>四位悬停示意图见图I</w:t>
      </w:r>
      <w:r>
        <w:t>.4</w:t>
      </w:r>
      <w:r>
        <w:rPr>
          <w:rFonts w:hint="eastAsia"/>
        </w:rPr>
        <w:t>。</w:t>
      </w:r>
    </w:p>
    <w:p w14:paraId="1AC3D9BC" w14:textId="77777777" w:rsidR="00C80363" w:rsidRDefault="00C80363" w:rsidP="00C80363">
      <w:pPr>
        <w:pStyle w:val="af2"/>
        <w:numPr>
          <w:ilvl w:val="0"/>
          <w:numId w:val="0"/>
        </w:numPr>
        <w:ind w:left="1419"/>
      </w:pPr>
    </w:p>
    <w:p w14:paraId="29DC1545" w14:textId="3AB68B4B" w:rsidR="009D5A0B" w:rsidRDefault="00417476" w:rsidP="00417476">
      <w:pPr>
        <w:pStyle w:val="afffff1"/>
        <w:ind w:firstLine="420"/>
        <w:jc w:val="center"/>
      </w:pPr>
      <w:r w:rsidRPr="00417476">
        <w:drawing>
          <wp:inline distT="0" distB="0" distL="0" distR="0" wp14:anchorId="02904C3C" wp14:editId="24ADE8BF">
            <wp:extent cx="2713257" cy="2147027"/>
            <wp:effectExtent l="0" t="0" r="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1376" cy="2153451"/>
                    </a:xfrm>
                    <a:prstGeom prst="rect">
                      <a:avLst/>
                    </a:prstGeom>
                    <a:noFill/>
                    <a:ln>
                      <a:noFill/>
                    </a:ln>
                  </pic:spPr>
                </pic:pic>
              </a:graphicData>
            </a:graphic>
          </wp:inline>
        </w:drawing>
      </w:r>
    </w:p>
    <w:p w14:paraId="080AA23A" w14:textId="1EB5C4E8" w:rsidR="00C80363" w:rsidRDefault="00C80363" w:rsidP="00C80363">
      <w:pPr>
        <w:pStyle w:val="af9"/>
        <w:spacing w:before="120" w:after="120"/>
      </w:pPr>
      <w:r>
        <w:rPr>
          <w:rFonts w:hint="eastAsia"/>
        </w:rPr>
        <w:t>遥控模型直升机飞行（四）四位悬停示意图</w:t>
      </w:r>
    </w:p>
    <w:p w14:paraId="2525522F" w14:textId="77777777" w:rsidR="00C80363" w:rsidRDefault="00C80363" w:rsidP="00417476">
      <w:pPr>
        <w:pStyle w:val="afffff1"/>
        <w:ind w:firstLine="420"/>
        <w:jc w:val="center"/>
      </w:pPr>
    </w:p>
    <w:p w14:paraId="7B28BB59" w14:textId="361C7EDA" w:rsidR="009D5A0B" w:rsidRDefault="009D5A0B" w:rsidP="00CF070D">
      <w:pPr>
        <w:pStyle w:val="affd"/>
        <w:spacing w:before="120" w:after="120"/>
      </w:pPr>
      <w:r>
        <w:rPr>
          <w:rFonts w:hint="eastAsia"/>
        </w:rPr>
        <w:t>垂直矩形：满分为30分。</w:t>
      </w:r>
    </w:p>
    <w:p w14:paraId="64A849E1" w14:textId="1919C960" w:rsidR="009D5A0B" w:rsidRDefault="009D5A0B" w:rsidP="00D0540B">
      <w:pPr>
        <w:pStyle w:val="af2"/>
      </w:pPr>
      <w:r>
        <w:rPr>
          <w:rFonts w:hint="eastAsia"/>
        </w:rPr>
        <w:t>侧位起飞至2</w:t>
      </w:r>
      <w:r w:rsidR="00550833">
        <w:rPr>
          <w:rFonts w:hint="eastAsia"/>
        </w:rPr>
        <w:t>m</w:t>
      </w:r>
      <w:r>
        <w:rPr>
          <w:rFonts w:hint="eastAsia"/>
        </w:rPr>
        <w:t>高度，悬停不少于2</w:t>
      </w:r>
      <w:r w:rsidR="00122614">
        <w:rPr>
          <w:rFonts w:hint="eastAsia"/>
        </w:rPr>
        <w:t>s</w:t>
      </w:r>
      <w:r>
        <w:rPr>
          <w:rFonts w:hint="eastAsia"/>
        </w:rPr>
        <w:t>，后退5</w:t>
      </w:r>
      <w:r w:rsidR="00550833">
        <w:rPr>
          <w:rFonts w:hint="eastAsia"/>
        </w:rPr>
        <w:t>m</w:t>
      </w:r>
      <w:r>
        <w:rPr>
          <w:rFonts w:hint="eastAsia"/>
        </w:rPr>
        <w:t>至1（或2）号旗正上方悬停不少于2</w:t>
      </w:r>
      <w:r w:rsidR="00122614">
        <w:rPr>
          <w:rFonts w:hint="eastAsia"/>
        </w:rPr>
        <w:t>s</w:t>
      </w:r>
      <w:r>
        <w:rPr>
          <w:rFonts w:hint="eastAsia"/>
        </w:rPr>
        <w:t>，垂直上升至7</w:t>
      </w:r>
      <w:r w:rsidR="00550833">
        <w:rPr>
          <w:rFonts w:hint="eastAsia"/>
        </w:rPr>
        <w:t>m</w:t>
      </w:r>
      <w:r>
        <w:rPr>
          <w:rFonts w:hint="eastAsia"/>
        </w:rPr>
        <w:t>高度悬停不少于2</w:t>
      </w:r>
      <w:r w:rsidR="00122614">
        <w:rPr>
          <w:rFonts w:hint="eastAsia"/>
        </w:rPr>
        <w:t>s</w:t>
      </w:r>
      <w:r>
        <w:rPr>
          <w:rFonts w:hint="eastAsia"/>
        </w:rPr>
        <w:t>，前进10</w:t>
      </w:r>
      <w:r w:rsidR="00550833">
        <w:rPr>
          <w:rFonts w:hint="eastAsia"/>
        </w:rPr>
        <w:t>m</w:t>
      </w:r>
      <w:r>
        <w:rPr>
          <w:rFonts w:hint="eastAsia"/>
        </w:rPr>
        <w:t>至2（或1）号旗正上方悬停不少于2</w:t>
      </w:r>
      <w:r w:rsidR="00122614">
        <w:rPr>
          <w:rFonts w:hint="eastAsia"/>
        </w:rPr>
        <w:t>s</w:t>
      </w:r>
      <w:r>
        <w:rPr>
          <w:rFonts w:hint="eastAsia"/>
        </w:rPr>
        <w:t>，垂直下降至2</w:t>
      </w:r>
      <w:r w:rsidR="00550833">
        <w:rPr>
          <w:rFonts w:hint="eastAsia"/>
        </w:rPr>
        <w:t>m</w:t>
      </w:r>
      <w:r>
        <w:rPr>
          <w:rFonts w:hint="eastAsia"/>
        </w:rPr>
        <w:t>高度悬停不少于2</w:t>
      </w:r>
      <w:r w:rsidR="00122614">
        <w:rPr>
          <w:rFonts w:hint="eastAsia"/>
        </w:rPr>
        <w:t>s</w:t>
      </w:r>
      <w:r>
        <w:rPr>
          <w:rFonts w:hint="eastAsia"/>
        </w:rPr>
        <w:t>，前进5</w:t>
      </w:r>
      <w:r w:rsidR="00550833">
        <w:rPr>
          <w:rFonts w:hint="eastAsia"/>
        </w:rPr>
        <w:t>m</w:t>
      </w:r>
      <w:r>
        <w:rPr>
          <w:rFonts w:hint="eastAsia"/>
        </w:rPr>
        <w:t>至起降区中心正上方悬停不少于2</w:t>
      </w:r>
      <w:r w:rsidR="00122614">
        <w:rPr>
          <w:rFonts w:hint="eastAsia"/>
        </w:rPr>
        <w:t>s</w:t>
      </w:r>
      <w:r>
        <w:rPr>
          <w:rFonts w:hint="eastAsia"/>
        </w:rPr>
        <w:t>，着陆</w:t>
      </w:r>
      <w:r w:rsidR="00D0540B">
        <w:rPr>
          <w:rFonts w:hint="eastAsia"/>
        </w:rPr>
        <w:t>。</w:t>
      </w:r>
    </w:p>
    <w:p w14:paraId="27272304" w14:textId="67A0D524" w:rsidR="009D5A0B" w:rsidRDefault="009D5A0B" w:rsidP="00D0540B">
      <w:pPr>
        <w:pStyle w:val="af2"/>
      </w:pPr>
      <w:r>
        <w:rPr>
          <w:rFonts w:hint="eastAsia"/>
        </w:rPr>
        <w:t>轨迹不准确扣10分</w:t>
      </w:r>
      <w:r w:rsidR="00D0540B">
        <w:rPr>
          <w:rFonts w:hint="eastAsia"/>
        </w:rPr>
        <w:t>。</w:t>
      </w:r>
    </w:p>
    <w:p w14:paraId="237727F9" w14:textId="439BE2A7" w:rsidR="009D5A0B" w:rsidRDefault="009D5A0B" w:rsidP="00D0540B">
      <w:pPr>
        <w:pStyle w:val="af2"/>
      </w:pPr>
      <w:r>
        <w:rPr>
          <w:rFonts w:hint="eastAsia"/>
        </w:rPr>
        <w:t>悬停点位移扣5分</w:t>
      </w:r>
      <w:r w:rsidR="00D0540B">
        <w:rPr>
          <w:rFonts w:hint="eastAsia"/>
        </w:rPr>
        <w:t>。</w:t>
      </w:r>
    </w:p>
    <w:p w14:paraId="0183F99D" w14:textId="550A067B" w:rsidR="00417476" w:rsidRDefault="009D5A0B" w:rsidP="00D0540B">
      <w:pPr>
        <w:pStyle w:val="af2"/>
      </w:pPr>
      <w:r>
        <w:rPr>
          <w:rFonts w:hint="eastAsia"/>
        </w:rPr>
        <w:t>悬停点悬停时间不足2</w:t>
      </w:r>
      <w:r w:rsidR="00122614">
        <w:rPr>
          <w:rFonts w:hint="eastAsia"/>
        </w:rPr>
        <w:t>s</w:t>
      </w:r>
      <w:r>
        <w:rPr>
          <w:rFonts w:hint="eastAsia"/>
        </w:rPr>
        <w:t>扣5分。</w:t>
      </w:r>
    </w:p>
    <w:p w14:paraId="7CA785F4" w14:textId="59DEA341" w:rsidR="00C80363" w:rsidRDefault="00C80363" w:rsidP="00D0540B">
      <w:pPr>
        <w:pStyle w:val="af2"/>
      </w:pPr>
      <w:r>
        <w:rPr>
          <w:rFonts w:hint="eastAsia"/>
        </w:rPr>
        <w:t>垂直矩形示意图见图I</w:t>
      </w:r>
      <w:r>
        <w:t>.5</w:t>
      </w:r>
      <w:r>
        <w:rPr>
          <w:rFonts w:hint="eastAsia"/>
        </w:rPr>
        <w:t>。</w:t>
      </w:r>
    </w:p>
    <w:p w14:paraId="1216A8A0" w14:textId="734F7EE2" w:rsidR="00417476" w:rsidRDefault="008003BF" w:rsidP="00417476">
      <w:pPr>
        <w:pStyle w:val="afffff1"/>
        <w:ind w:firstLine="420"/>
        <w:jc w:val="center"/>
      </w:pPr>
      <w:r w:rsidRPr="008003BF">
        <w:drawing>
          <wp:inline distT="0" distB="0" distL="0" distR="0" wp14:anchorId="01C2B2F3" wp14:editId="3E95FC46">
            <wp:extent cx="2331217" cy="2442372"/>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3951" cy="2455713"/>
                    </a:xfrm>
                    <a:prstGeom prst="rect">
                      <a:avLst/>
                    </a:prstGeom>
                    <a:noFill/>
                    <a:ln>
                      <a:noFill/>
                    </a:ln>
                  </pic:spPr>
                </pic:pic>
              </a:graphicData>
            </a:graphic>
          </wp:inline>
        </w:drawing>
      </w:r>
    </w:p>
    <w:p w14:paraId="175AA592" w14:textId="34C57557" w:rsidR="00C80363" w:rsidRDefault="00C80363" w:rsidP="00C80363">
      <w:pPr>
        <w:pStyle w:val="af9"/>
        <w:spacing w:before="120" w:after="120"/>
      </w:pPr>
      <w:r>
        <w:rPr>
          <w:rFonts w:hint="eastAsia"/>
        </w:rPr>
        <w:t>遥控模型直升机飞行（四）垂直矩形示意图</w:t>
      </w:r>
    </w:p>
    <w:p w14:paraId="530C4E26" w14:textId="25C0C351" w:rsidR="009D5A0B" w:rsidRDefault="009D5A0B" w:rsidP="00D0540B">
      <w:pPr>
        <w:pStyle w:val="affd"/>
        <w:spacing w:before="120" w:after="120"/>
      </w:pPr>
      <w:r>
        <w:rPr>
          <w:rFonts w:hint="eastAsia"/>
        </w:rPr>
        <w:lastRenderedPageBreak/>
        <w:t>水平航线：满分为20分。</w:t>
      </w:r>
    </w:p>
    <w:p w14:paraId="1A1EF0C8" w14:textId="28E4F480" w:rsidR="009D5A0B" w:rsidRDefault="009D5A0B" w:rsidP="00764ED4">
      <w:pPr>
        <w:pStyle w:val="af2"/>
      </w:pPr>
      <w:r>
        <w:rPr>
          <w:rFonts w:hint="eastAsia"/>
        </w:rPr>
        <w:t>模型侧位起飞，沿机头方向前进并逐步爬升高度至约15</w:t>
      </w:r>
      <w:r w:rsidR="00550833">
        <w:rPr>
          <w:rFonts w:hint="eastAsia"/>
        </w:rPr>
        <w:t>m</w:t>
      </w:r>
      <w:r>
        <w:rPr>
          <w:rFonts w:hint="eastAsia"/>
        </w:rPr>
        <w:t>，并向前做180</w:t>
      </w:r>
      <w:r w:rsidR="00716D08">
        <w:rPr>
          <w:rFonts w:hint="eastAsia"/>
        </w:rPr>
        <w:t>°</w:t>
      </w:r>
      <w:r>
        <w:rPr>
          <w:rFonts w:hint="eastAsia"/>
        </w:rPr>
        <w:t>转弯，在正前方大约50</w:t>
      </w:r>
      <w:r w:rsidR="00550833">
        <w:rPr>
          <w:rFonts w:hint="eastAsia"/>
        </w:rPr>
        <w:t>m</w:t>
      </w:r>
      <w:r w:rsidR="00C00A3D">
        <w:rPr>
          <w:rFonts w:hint="eastAsia"/>
        </w:rPr>
        <w:t>～</w:t>
      </w:r>
      <w:r>
        <w:rPr>
          <w:rFonts w:hint="eastAsia"/>
        </w:rPr>
        <w:t>80</w:t>
      </w:r>
      <w:r w:rsidR="00550833">
        <w:rPr>
          <w:rFonts w:hint="eastAsia"/>
        </w:rPr>
        <w:t>m</w:t>
      </w:r>
      <w:r>
        <w:rPr>
          <w:rFonts w:hint="eastAsia"/>
        </w:rPr>
        <w:t>、垂直方向约60</w:t>
      </w:r>
      <w:r w:rsidR="00716D08">
        <w:rPr>
          <w:rFonts w:hint="eastAsia"/>
        </w:rPr>
        <w:t>°</w:t>
      </w:r>
      <w:r>
        <w:rPr>
          <w:rFonts w:hint="eastAsia"/>
        </w:rPr>
        <w:t>、水平方向约120</w:t>
      </w:r>
      <w:r w:rsidR="00716D08">
        <w:rPr>
          <w:rFonts w:hint="eastAsia"/>
        </w:rPr>
        <w:t>°</w:t>
      </w:r>
      <w:r>
        <w:rPr>
          <w:rFonts w:hint="eastAsia"/>
        </w:rPr>
        <w:t>的空域内，以合适的速度做不少于30</w:t>
      </w:r>
      <w:r w:rsidR="00550833">
        <w:rPr>
          <w:rFonts w:hint="eastAsia"/>
        </w:rPr>
        <w:t>m</w:t>
      </w:r>
      <w:r>
        <w:rPr>
          <w:rFonts w:hint="eastAsia"/>
        </w:rPr>
        <w:t>的均</w:t>
      </w:r>
      <w:proofErr w:type="gramStart"/>
      <w:r>
        <w:rPr>
          <w:rFonts w:hint="eastAsia"/>
        </w:rPr>
        <w:t>速水平</w:t>
      </w:r>
      <w:proofErr w:type="gramEnd"/>
      <w:r>
        <w:rPr>
          <w:rFonts w:hint="eastAsia"/>
        </w:rPr>
        <w:t>直线飞行</w:t>
      </w:r>
      <w:r w:rsidR="00C80363">
        <w:rPr>
          <w:rFonts w:hint="eastAsia"/>
        </w:rPr>
        <w:t>。</w:t>
      </w:r>
    </w:p>
    <w:p w14:paraId="3007EE7E" w14:textId="03707613" w:rsidR="009D5A0B" w:rsidRDefault="009D5A0B" w:rsidP="00764ED4">
      <w:pPr>
        <w:pStyle w:val="af2"/>
      </w:pPr>
      <w:r>
        <w:rPr>
          <w:rFonts w:hint="eastAsia"/>
        </w:rPr>
        <w:t>高度起伏扣10分</w:t>
      </w:r>
      <w:r w:rsidR="00C80363">
        <w:rPr>
          <w:rFonts w:hint="eastAsia"/>
        </w:rPr>
        <w:t>。</w:t>
      </w:r>
    </w:p>
    <w:p w14:paraId="3B551657" w14:textId="0492F0F1" w:rsidR="009D5A0B" w:rsidRDefault="009D5A0B" w:rsidP="00764ED4">
      <w:pPr>
        <w:pStyle w:val="af2"/>
      </w:pPr>
      <w:r>
        <w:rPr>
          <w:rFonts w:hint="eastAsia"/>
        </w:rPr>
        <w:t>航线脱离</w:t>
      </w:r>
      <w:proofErr w:type="gramStart"/>
      <w:r>
        <w:rPr>
          <w:rFonts w:hint="eastAsia"/>
        </w:rPr>
        <w:t>展示面</w:t>
      </w:r>
      <w:proofErr w:type="gramEnd"/>
      <w:r>
        <w:rPr>
          <w:rFonts w:hint="eastAsia"/>
        </w:rPr>
        <w:t>出现偏移扣10分</w:t>
      </w:r>
      <w:r w:rsidR="00C80363">
        <w:rPr>
          <w:rFonts w:hint="eastAsia"/>
        </w:rPr>
        <w:t>。</w:t>
      </w:r>
    </w:p>
    <w:p w14:paraId="4A46D4C8" w14:textId="13286450" w:rsidR="009D5A0B" w:rsidRDefault="009D5A0B" w:rsidP="00764ED4">
      <w:pPr>
        <w:pStyle w:val="af2"/>
      </w:pPr>
      <w:r>
        <w:rPr>
          <w:rFonts w:hint="eastAsia"/>
        </w:rPr>
        <w:t>航线速度不稳出现停滞扣10分。</w:t>
      </w:r>
    </w:p>
    <w:p w14:paraId="0F9D0956" w14:textId="7EC80DB2" w:rsidR="00C80363" w:rsidRDefault="00C80363" w:rsidP="00764ED4">
      <w:pPr>
        <w:pStyle w:val="af2"/>
      </w:pPr>
      <w:r>
        <w:rPr>
          <w:rFonts w:hint="eastAsia"/>
        </w:rPr>
        <w:t>水平航线示意图见图I.</w:t>
      </w:r>
      <w:r>
        <w:t>6</w:t>
      </w:r>
      <w:r>
        <w:rPr>
          <w:rFonts w:hint="eastAsia"/>
        </w:rPr>
        <w:t>。</w:t>
      </w:r>
    </w:p>
    <w:p w14:paraId="58BB5B3D" w14:textId="3FF5C742" w:rsidR="009350F2" w:rsidRDefault="009350F2" w:rsidP="009350F2">
      <w:pPr>
        <w:pStyle w:val="afffff1"/>
        <w:ind w:firstLine="420"/>
        <w:jc w:val="center"/>
      </w:pPr>
      <w:r w:rsidRPr="009350F2">
        <w:drawing>
          <wp:inline distT="0" distB="0" distL="0" distR="0" wp14:anchorId="4255C29B" wp14:editId="7ECE7A85">
            <wp:extent cx="3443447" cy="1693377"/>
            <wp:effectExtent l="0" t="0" r="5080" b="25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63257" cy="1703119"/>
                    </a:xfrm>
                    <a:prstGeom prst="rect">
                      <a:avLst/>
                    </a:prstGeom>
                    <a:noFill/>
                    <a:ln>
                      <a:noFill/>
                    </a:ln>
                  </pic:spPr>
                </pic:pic>
              </a:graphicData>
            </a:graphic>
          </wp:inline>
        </w:drawing>
      </w:r>
    </w:p>
    <w:p w14:paraId="52EA13E7" w14:textId="7F8AA553" w:rsidR="00C80363" w:rsidRDefault="00C80363" w:rsidP="00C80363">
      <w:pPr>
        <w:pStyle w:val="af9"/>
        <w:spacing w:before="120" w:after="120"/>
      </w:pPr>
      <w:r>
        <w:rPr>
          <w:rFonts w:hint="eastAsia"/>
        </w:rPr>
        <w:t>遥控模型直升机飞行（四）水平航线示意图</w:t>
      </w:r>
    </w:p>
    <w:p w14:paraId="352F45E1" w14:textId="77777777" w:rsidR="00C80363" w:rsidRDefault="00C80363" w:rsidP="009350F2">
      <w:pPr>
        <w:pStyle w:val="afffff1"/>
        <w:ind w:firstLine="420"/>
        <w:jc w:val="center"/>
      </w:pPr>
    </w:p>
    <w:p w14:paraId="1A5DD9F2" w14:textId="5D99CF55" w:rsidR="009D5A0B" w:rsidRDefault="009D5A0B" w:rsidP="00D0540B">
      <w:pPr>
        <w:pStyle w:val="affd"/>
        <w:spacing w:before="120" w:after="120"/>
      </w:pPr>
      <w:r>
        <w:rPr>
          <w:rFonts w:hint="eastAsia"/>
        </w:rPr>
        <w:t>失速倒转：满分为30分 。</w:t>
      </w:r>
    </w:p>
    <w:p w14:paraId="1D7ED1DD" w14:textId="7C4DBE44" w:rsidR="009D5A0B" w:rsidRDefault="009D5A0B" w:rsidP="0032439E">
      <w:pPr>
        <w:pStyle w:val="af2"/>
      </w:pPr>
      <w:r>
        <w:rPr>
          <w:rFonts w:hint="eastAsia"/>
        </w:rPr>
        <w:t>约15</w:t>
      </w:r>
      <w:r w:rsidR="00550833">
        <w:rPr>
          <w:rFonts w:hint="eastAsia"/>
        </w:rPr>
        <w:t>m</w:t>
      </w:r>
      <w:r>
        <w:rPr>
          <w:rFonts w:hint="eastAsia"/>
        </w:rPr>
        <w:t>高度的航线上，在结束上一个动作后，拉起做1/4筋斗进入垂直上升，在上升的顶端模型失速状态下做180</w:t>
      </w:r>
      <w:r w:rsidR="00F0755C">
        <w:rPr>
          <w:rFonts w:hint="eastAsia"/>
        </w:rPr>
        <w:t>°</w:t>
      </w:r>
      <w:r>
        <w:rPr>
          <w:rFonts w:hint="eastAsia"/>
        </w:rPr>
        <w:t>自转，使机头垂直向下，在进入的高度以1/4内筋斗改出并保持10</w:t>
      </w:r>
      <w:r w:rsidR="00550833">
        <w:rPr>
          <w:rFonts w:hint="eastAsia"/>
        </w:rPr>
        <w:t>m</w:t>
      </w:r>
      <w:r>
        <w:rPr>
          <w:rFonts w:hint="eastAsia"/>
        </w:rPr>
        <w:t>以上水平直线飞行</w:t>
      </w:r>
      <w:r w:rsidR="0032439E">
        <w:rPr>
          <w:rFonts w:hint="eastAsia"/>
        </w:rPr>
        <w:t>。</w:t>
      </w:r>
    </w:p>
    <w:p w14:paraId="2545C090" w14:textId="0A258028" w:rsidR="009D5A0B" w:rsidRDefault="009D5A0B" w:rsidP="0032439E">
      <w:pPr>
        <w:pStyle w:val="af2"/>
      </w:pPr>
      <w:r>
        <w:rPr>
          <w:rFonts w:hint="eastAsia"/>
        </w:rPr>
        <w:t>不在失速状态下自转扣10分</w:t>
      </w:r>
      <w:r w:rsidR="0032439E">
        <w:rPr>
          <w:rFonts w:hint="eastAsia"/>
        </w:rPr>
        <w:t>。</w:t>
      </w:r>
    </w:p>
    <w:p w14:paraId="7FF90D67" w14:textId="7A57E313" w:rsidR="009D5A0B" w:rsidRDefault="009D5A0B" w:rsidP="0032439E">
      <w:pPr>
        <w:pStyle w:val="af2"/>
      </w:pPr>
      <w:r>
        <w:rPr>
          <w:rFonts w:hint="eastAsia"/>
        </w:rPr>
        <w:t>垂直航线不垂直扣5分</w:t>
      </w:r>
      <w:r w:rsidR="0032439E">
        <w:rPr>
          <w:rFonts w:hint="eastAsia"/>
        </w:rPr>
        <w:t>。</w:t>
      </w:r>
    </w:p>
    <w:p w14:paraId="1084385C" w14:textId="78CD07AA" w:rsidR="009D5A0B" w:rsidRDefault="009D5A0B" w:rsidP="0032439E">
      <w:pPr>
        <w:pStyle w:val="af2"/>
      </w:pPr>
      <w:r>
        <w:rPr>
          <w:rFonts w:hint="eastAsia"/>
        </w:rPr>
        <w:t>进入改出高度不一致扣5分</w:t>
      </w:r>
      <w:r w:rsidR="0032439E">
        <w:rPr>
          <w:rFonts w:hint="eastAsia"/>
        </w:rPr>
        <w:t>。</w:t>
      </w:r>
    </w:p>
    <w:p w14:paraId="3B72D25A" w14:textId="2E68B4A1" w:rsidR="009D5A0B" w:rsidRDefault="009D5A0B" w:rsidP="0032439E">
      <w:pPr>
        <w:pStyle w:val="af2"/>
      </w:pPr>
      <w:r>
        <w:rPr>
          <w:rFonts w:hint="eastAsia"/>
        </w:rPr>
        <w:t>进入改出转角半径（1/4筋斗半径）不一致扣5分</w:t>
      </w:r>
      <w:r w:rsidR="0032439E">
        <w:rPr>
          <w:rFonts w:hint="eastAsia"/>
        </w:rPr>
        <w:t>。</w:t>
      </w:r>
    </w:p>
    <w:p w14:paraId="3EFC91A0" w14:textId="442B57CC" w:rsidR="009D5A0B" w:rsidRDefault="009D5A0B" w:rsidP="0032439E">
      <w:pPr>
        <w:pStyle w:val="af2"/>
      </w:pPr>
      <w:proofErr w:type="gramStart"/>
      <w:r>
        <w:rPr>
          <w:rFonts w:hint="eastAsia"/>
        </w:rPr>
        <w:t>展示面距离</w:t>
      </w:r>
      <w:proofErr w:type="gramEnd"/>
      <w:r>
        <w:rPr>
          <w:rFonts w:hint="eastAsia"/>
        </w:rPr>
        <w:t>发生偏移扣5分。</w:t>
      </w:r>
    </w:p>
    <w:p w14:paraId="4DD40466" w14:textId="3CB09F29" w:rsidR="00A65D23" w:rsidRDefault="00A65D23" w:rsidP="0032439E">
      <w:pPr>
        <w:pStyle w:val="af2"/>
      </w:pPr>
      <w:r>
        <w:rPr>
          <w:rFonts w:hint="eastAsia"/>
        </w:rPr>
        <w:t>失速倒转示意图见图I</w:t>
      </w:r>
      <w:r>
        <w:t>.7</w:t>
      </w:r>
      <w:r>
        <w:rPr>
          <w:rFonts w:hint="eastAsia"/>
        </w:rPr>
        <w:t>。</w:t>
      </w:r>
    </w:p>
    <w:p w14:paraId="5ED6BAB0" w14:textId="77777777" w:rsidR="00A65D23" w:rsidRDefault="00A65D23" w:rsidP="00A65D23">
      <w:pPr>
        <w:pStyle w:val="af2"/>
        <w:numPr>
          <w:ilvl w:val="0"/>
          <w:numId w:val="0"/>
        </w:numPr>
        <w:ind w:left="1419"/>
      </w:pPr>
    </w:p>
    <w:p w14:paraId="4C10E46F" w14:textId="26C3726D" w:rsidR="008003BF" w:rsidRDefault="008003BF" w:rsidP="008003BF">
      <w:pPr>
        <w:pStyle w:val="afffff1"/>
        <w:ind w:firstLine="420"/>
        <w:jc w:val="center"/>
      </w:pPr>
      <w:r w:rsidRPr="008003BF">
        <w:drawing>
          <wp:inline distT="0" distB="0" distL="0" distR="0" wp14:anchorId="2DC796B7" wp14:editId="385149B2">
            <wp:extent cx="2457450" cy="242379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7450" cy="2423795"/>
                    </a:xfrm>
                    <a:prstGeom prst="rect">
                      <a:avLst/>
                    </a:prstGeom>
                    <a:noFill/>
                    <a:ln>
                      <a:noFill/>
                    </a:ln>
                  </pic:spPr>
                </pic:pic>
              </a:graphicData>
            </a:graphic>
          </wp:inline>
        </w:drawing>
      </w:r>
    </w:p>
    <w:p w14:paraId="1A7C2095" w14:textId="412E255B" w:rsidR="00A65D23" w:rsidRDefault="00A65D23" w:rsidP="00A65D23">
      <w:pPr>
        <w:pStyle w:val="af9"/>
        <w:spacing w:before="120" w:after="120"/>
      </w:pPr>
      <w:r>
        <w:rPr>
          <w:rFonts w:hint="eastAsia"/>
        </w:rPr>
        <w:t>遥控模型直升机飞行（四）失速倒转示意图</w:t>
      </w:r>
    </w:p>
    <w:p w14:paraId="7A6B732D" w14:textId="77777777" w:rsidR="009D5A0B" w:rsidRDefault="009D5A0B" w:rsidP="00D0540B">
      <w:pPr>
        <w:pStyle w:val="affd"/>
        <w:spacing w:before="120" w:after="120"/>
      </w:pPr>
      <w:r>
        <w:rPr>
          <w:rFonts w:hint="eastAsia"/>
        </w:rPr>
        <w:lastRenderedPageBreak/>
        <w:t>5.起飞、着陆</w:t>
      </w:r>
    </w:p>
    <w:p w14:paraId="072E6D34" w14:textId="7E0109D9" w:rsidR="009D5A0B" w:rsidRDefault="009D5A0B" w:rsidP="00D0540B">
      <w:pPr>
        <w:pStyle w:val="af2"/>
      </w:pPr>
      <w:r>
        <w:rPr>
          <w:rFonts w:hint="eastAsia"/>
        </w:rPr>
        <w:t>粗暴、上升下降过程出现转动或位移，扣5分</w:t>
      </w:r>
      <w:r w:rsidR="00D0540B">
        <w:rPr>
          <w:rFonts w:hint="eastAsia"/>
        </w:rPr>
        <w:t>。</w:t>
      </w:r>
    </w:p>
    <w:p w14:paraId="1B200E14" w14:textId="441455A7" w:rsidR="009D5A0B" w:rsidRDefault="009D5A0B" w:rsidP="00D0540B">
      <w:pPr>
        <w:pStyle w:val="af2"/>
      </w:pPr>
      <w:r>
        <w:rPr>
          <w:rFonts w:hint="eastAsia"/>
        </w:rPr>
        <w:t>着陆在1</w:t>
      </w:r>
      <w:r w:rsidR="00550833">
        <w:rPr>
          <w:rFonts w:hint="eastAsia"/>
        </w:rPr>
        <w:t>m</w:t>
      </w:r>
      <w:r>
        <w:rPr>
          <w:rFonts w:hint="eastAsia"/>
        </w:rPr>
        <w:t>区外（旋翼轴线）扣5分</w:t>
      </w:r>
      <w:r w:rsidR="00D0540B">
        <w:rPr>
          <w:rFonts w:hint="eastAsia"/>
        </w:rPr>
        <w:t>。</w:t>
      </w:r>
    </w:p>
    <w:p w14:paraId="37C8D2DC" w14:textId="6EB91671" w:rsidR="009D5A0B" w:rsidRDefault="009D5A0B" w:rsidP="00D0540B">
      <w:pPr>
        <w:pStyle w:val="af2"/>
      </w:pPr>
      <w:r>
        <w:rPr>
          <w:rFonts w:hint="eastAsia"/>
        </w:rPr>
        <w:t>模型翻倒或着陆于3</w:t>
      </w:r>
      <w:r w:rsidR="00550833">
        <w:rPr>
          <w:rFonts w:hint="eastAsia"/>
        </w:rPr>
        <w:t>m</w:t>
      </w:r>
      <w:r>
        <w:rPr>
          <w:rFonts w:hint="eastAsia"/>
        </w:rPr>
        <w:t xml:space="preserve">区外（旋翼轴线），测试不合格。      </w:t>
      </w:r>
    </w:p>
    <w:p w14:paraId="2E4E013D" w14:textId="3F4FA18A" w:rsidR="009D5A0B" w:rsidRDefault="009D5A0B" w:rsidP="00D0540B">
      <w:pPr>
        <w:pStyle w:val="afff8"/>
      </w:pPr>
      <w:r>
        <w:rPr>
          <w:rFonts w:hint="eastAsia"/>
        </w:rPr>
        <w:t>以上扣分标准为各项指标的最高扣分值。</w:t>
      </w:r>
    </w:p>
    <w:p w14:paraId="0AB9DEFD" w14:textId="49F43BE2" w:rsidR="009D5A0B" w:rsidRPr="00D0540B" w:rsidRDefault="009D5A0B" w:rsidP="00D0540B">
      <w:pPr>
        <w:pStyle w:val="affd"/>
        <w:spacing w:before="120" w:after="120"/>
        <w:rPr>
          <w:rFonts w:ascii="宋体" w:eastAsia="宋体" w:hAnsi="宋体"/>
        </w:rPr>
      </w:pPr>
      <w:r w:rsidRPr="00D0540B">
        <w:rPr>
          <w:rFonts w:ascii="宋体" w:eastAsia="宋体" w:hAnsi="宋体" w:hint="eastAsia"/>
        </w:rPr>
        <w:t>飞行全程有飞越安全线的情况，测试不合格。</w:t>
      </w:r>
    </w:p>
    <w:p w14:paraId="7BAE29BF" w14:textId="787922C7" w:rsidR="00E77DC2" w:rsidRDefault="00E77DC2" w:rsidP="00E77DC2">
      <w:pPr>
        <w:pStyle w:val="affc"/>
        <w:spacing w:before="120" w:after="120"/>
      </w:pPr>
      <w:r>
        <w:rPr>
          <w:rFonts w:hint="eastAsia"/>
        </w:rPr>
        <w:t>场地要求</w:t>
      </w:r>
    </w:p>
    <w:p w14:paraId="3A26BAAC" w14:textId="44944A8C" w:rsidR="009D5A0B" w:rsidRPr="00DF6329" w:rsidRDefault="00A73410" w:rsidP="00DF6329">
      <w:pPr>
        <w:pStyle w:val="afffffffffff2"/>
      </w:pPr>
      <w:r>
        <w:rPr>
          <w:rFonts w:hint="eastAsia"/>
        </w:rPr>
        <w:t>测试场地</w:t>
      </w:r>
      <w:r w:rsidR="009D5A0B" w:rsidRPr="00DF6329">
        <w:rPr>
          <w:rFonts w:hint="eastAsia"/>
        </w:rPr>
        <w:t>为室外，不小于50</w:t>
      </w:r>
      <w:r w:rsidR="00550833" w:rsidRPr="00DF6329">
        <w:rPr>
          <w:rFonts w:hint="eastAsia"/>
        </w:rPr>
        <w:t>m</w:t>
      </w:r>
      <w:r w:rsidR="009D5A0B" w:rsidRPr="00DF6329">
        <w:rPr>
          <w:rFonts w:hint="eastAsia"/>
        </w:rPr>
        <w:t>×150</w:t>
      </w:r>
      <w:r w:rsidR="00550833" w:rsidRPr="00DF6329">
        <w:rPr>
          <w:rFonts w:hint="eastAsia"/>
        </w:rPr>
        <w:t>m</w:t>
      </w:r>
      <w:r w:rsidR="009D5A0B" w:rsidRPr="00DF6329">
        <w:rPr>
          <w:rFonts w:hint="eastAsia"/>
        </w:rPr>
        <w:t>。</w:t>
      </w:r>
    </w:p>
    <w:p w14:paraId="7AD42150" w14:textId="333A70E7" w:rsidR="009D5A0B" w:rsidRPr="00DF6329" w:rsidRDefault="009D5A0B" w:rsidP="00DF6329">
      <w:pPr>
        <w:pStyle w:val="afffffffffff2"/>
      </w:pPr>
      <w:r w:rsidRPr="00DF6329">
        <w:rPr>
          <w:rFonts w:hint="eastAsia"/>
        </w:rPr>
        <w:t>以起降场中心为圆心半径200</w:t>
      </w:r>
      <w:r w:rsidR="00550833" w:rsidRPr="00DF6329">
        <w:rPr>
          <w:rFonts w:hint="eastAsia"/>
        </w:rPr>
        <w:t>m</w:t>
      </w:r>
      <w:r w:rsidRPr="00DF6329">
        <w:rPr>
          <w:rFonts w:hint="eastAsia"/>
        </w:rPr>
        <w:t>，真高100</w:t>
      </w:r>
      <w:r w:rsidR="00550833" w:rsidRPr="00DF6329">
        <w:rPr>
          <w:rFonts w:hint="eastAsia"/>
        </w:rPr>
        <w:t>m</w:t>
      </w:r>
      <w:r w:rsidRPr="00DF6329">
        <w:rPr>
          <w:rFonts w:hint="eastAsia"/>
        </w:rPr>
        <w:t>的空域。</w:t>
      </w:r>
    </w:p>
    <w:p w14:paraId="370EE92F" w14:textId="6CE415FB" w:rsidR="009D5A0B" w:rsidRPr="00DF6329" w:rsidRDefault="00A73410" w:rsidP="00DF6329">
      <w:pPr>
        <w:pStyle w:val="afffffffffff2"/>
      </w:pPr>
      <w:r>
        <w:rPr>
          <w:rFonts w:hint="eastAsia"/>
        </w:rPr>
        <w:t>测试场地</w:t>
      </w:r>
      <w:r w:rsidR="009D5A0B" w:rsidRPr="00DF6329">
        <w:rPr>
          <w:rFonts w:hint="eastAsia"/>
        </w:rPr>
        <w:t>周边空域开阔，飞行跑道两端外延200</w:t>
      </w:r>
      <w:r w:rsidR="00550833" w:rsidRPr="00DF6329">
        <w:rPr>
          <w:rFonts w:hint="eastAsia"/>
        </w:rPr>
        <w:t>m</w:t>
      </w:r>
      <w:r w:rsidR="009D5A0B" w:rsidRPr="00DF6329">
        <w:rPr>
          <w:rFonts w:hint="eastAsia"/>
        </w:rPr>
        <w:t>、前方纵深200</w:t>
      </w:r>
      <w:r w:rsidR="00550833" w:rsidRPr="00DF6329">
        <w:rPr>
          <w:rFonts w:hint="eastAsia"/>
        </w:rPr>
        <w:t>m</w:t>
      </w:r>
      <w:r w:rsidR="009D5A0B" w:rsidRPr="00DF6329">
        <w:rPr>
          <w:rFonts w:hint="eastAsia"/>
        </w:rPr>
        <w:t>范围内无高于6</w:t>
      </w:r>
      <w:r w:rsidR="00550833" w:rsidRPr="00DF6329">
        <w:rPr>
          <w:rFonts w:hint="eastAsia"/>
        </w:rPr>
        <w:t>m</w:t>
      </w:r>
      <w:r w:rsidR="009D5A0B" w:rsidRPr="00DF6329">
        <w:rPr>
          <w:rFonts w:hint="eastAsia"/>
        </w:rPr>
        <w:t>的建筑物、树木等障碍物；跑道中心向外500</w:t>
      </w:r>
      <w:r w:rsidR="00550833" w:rsidRPr="00DF6329">
        <w:rPr>
          <w:rFonts w:hint="eastAsia"/>
        </w:rPr>
        <w:t>m</w:t>
      </w:r>
      <w:r w:rsidR="009D5A0B" w:rsidRPr="00DF6329">
        <w:rPr>
          <w:rFonts w:hint="eastAsia"/>
        </w:rPr>
        <w:t>半径范围内无高压线。</w:t>
      </w:r>
    </w:p>
    <w:p w14:paraId="4E81FB8D" w14:textId="48EF60EF" w:rsidR="00417476" w:rsidRPr="009D5A0B" w:rsidRDefault="009D5A0B" w:rsidP="00A65D23">
      <w:pPr>
        <w:pStyle w:val="afffffffffff2"/>
      </w:pPr>
      <w:r w:rsidRPr="00DF6329">
        <w:rPr>
          <w:rFonts w:hint="eastAsia"/>
        </w:rPr>
        <w:t>测试场地操纵区、起降区、飞行区、安全线等尺寸见图</w:t>
      </w:r>
      <w:r w:rsidR="00A65D23">
        <w:rPr>
          <w:rFonts w:hint="eastAsia"/>
        </w:rPr>
        <w:t>H</w:t>
      </w:r>
      <w:r w:rsidR="00A65D23">
        <w:t>.8</w:t>
      </w:r>
      <w:r w:rsidRPr="00DF6329">
        <w:rPr>
          <w:rFonts w:hint="eastAsia"/>
        </w:rPr>
        <w:t>。</w:t>
      </w:r>
    </w:p>
    <w:p w14:paraId="63848F27" w14:textId="7F0ED7FF" w:rsidR="00E77DC2" w:rsidRDefault="00E77DC2" w:rsidP="00E77DC2">
      <w:pPr>
        <w:pStyle w:val="affc"/>
        <w:spacing w:before="120" w:after="120"/>
      </w:pPr>
      <w:r>
        <w:rPr>
          <w:rFonts w:hint="eastAsia"/>
        </w:rPr>
        <w:t>器材要求</w:t>
      </w:r>
    </w:p>
    <w:p w14:paraId="1F4B10F1" w14:textId="2361661B" w:rsidR="009D5A0B" w:rsidRPr="00DF6329" w:rsidRDefault="009D5A0B" w:rsidP="00DF6329">
      <w:pPr>
        <w:pStyle w:val="afffffffffff2"/>
      </w:pPr>
      <w:r w:rsidRPr="00DF6329">
        <w:rPr>
          <w:rFonts w:hint="eastAsia"/>
        </w:rPr>
        <w:t>所使用的模型不得具有高度保持和位置保持的飞行功能。</w:t>
      </w:r>
    </w:p>
    <w:p w14:paraId="1DD5B46F" w14:textId="21086A9A" w:rsidR="009D5A0B" w:rsidRPr="00DF6329" w:rsidRDefault="009D5A0B" w:rsidP="00DF6329">
      <w:pPr>
        <w:pStyle w:val="afffffffffff2"/>
      </w:pPr>
      <w:r w:rsidRPr="00DF6329">
        <w:rPr>
          <w:rFonts w:hint="eastAsia"/>
        </w:rPr>
        <w:t>模型以电动机为动力。</w:t>
      </w:r>
    </w:p>
    <w:p w14:paraId="2A77D9B9" w14:textId="2ABDA23C" w:rsidR="009D5A0B" w:rsidRPr="00DF6329" w:rsidRDefault="009D5A0B" w:rsidP="00DF6329">
      <w:pPr>
        <w:pStyle w:val="afffffffffff2"/>
      </w:pPr>
      <w:r w:rsidRPr="00DF6329">
        <w:rPr>
          <w:rFonts w:hint="eastAsia"/>
        </w:rPr>
        <w:t>动力电池为标称电压不大于22.2</w:t>
      </w:r>
      <w:r w:rsidR="005B2C1F" w:rsidRPr="00DF6329">
        <w:rPr>
          <w:rFonts w:hint="eastAsia"/>
        </w:rPr>
        <w:t>V</w:t>
      </w:r>
      <w:r w:rsidRPr="00DF6329">
        <w:rPr>
          <w:rFonts w:hint="eastAsia"/>
        </w:rPr>
        <w:t>（6S）的锂聚合物电池。</w:t>
      </w:r>
    </w:p>
    <w:p w14:paraId="52E8480D" w14:textId="4B2BF587" w:rsidR="009D5A0B" w:rsidRPr="00DF6329" w:rsidRDefault="009D5A0B" w:rsidP="00DF6329">
      <w:pPr>
        <w:pStyle w:val="afffffffffff2"/>
      </w:pPr>
      <w:r w:rsidRPr="00DF6329">
        <w:rPr>
          <w:rFonts w:hint="eastAsia"/>
        </w:rPr>
        <w:t>起飞重量不大于6.5</w:t>
      </w:r>
      <w:r w:rsidR="00DE2F77" w:rsidRPr="00DF6329">
        <w:rPr>
          <w:rFonts w:hint="eastAsia"/>
        </w:rPr>
        <w:t>kg</w:t>
      </w:r>
      <w:r w:rsidRPr="00DF6329">
        <w:rPr>
          <w:rFonts w:hint="eastAsia"/>
        </w:rPr>
        <w:t>（含动力电池）。</w:t>
      </w:r>
    </w:p>
    <w:p w14:paraId="3420FD41" w14:textId="28ECA957" w:rsidR="009D5A0B" w:rsidRPr="00DF6329" w:rsidRDefault="009D5A0B" w:rsidP="00DF6329">
      <w:pPr>
        <w:pStyle w:val="afffffffffff2"/>
      </w:pPr>
      <w:r w:rsidRPr="00DF6329">
        <w:rPr>
          <w:rFonts w:hint="eastAsia"/>
        </w:rPr>
        <w:t>旋翼直径小于等于150</w:t>
      </w:r>
      <w:r w:rsidR="00DE2F77" w:rsidRPr="00DF6329">
        <w:rPr>
          <w:rFonts w:hint="eastAsia"/>
        </w:rPr>
        <w:t>cm</w:t>
      </w:r>
      <w:r w:rsidRPr="00DF6329">
        <w:rPr>
          <w:rFonts w:hint="eastAsia"/>
        </w:rPr>
        <w:t>。</w:t>
      </w:r>
    </w:p>
    <w:p w14:paraId="77813CB5" w14:textId="571DB5C9" w:rsidR="009D5A0B" w:rsidRPr="00DF6329" w:rsidRDefault="009D5A0B" w:rsidP="00DF6329">
      <w:pPr>
        <w:pStyle w:val="afffffffffff2"/>
      </w:pPr>
      <w:r w:rsidRPr="00DF6329">
        <w:rPr>
          <w:rFonts w:hint="eastAsia"/>
        </w:rPr>
        <w:t>允许使用无副翼系统。</w:t>
      </w:r>
    </w:p>
    <w:p w14:paraId="6F74B44A" w14:textId="5492E321" w:rsidR="00E77DC2" w:rsidRDefault="00E77DC2" w:rsidP="00E77DC2">
      <w:pPr>
        <w:pStyle w:val="affb"/>
        <w:spacing w:before="120" w:after="120"/>
      </w:pPr>
      <w:r>
        <w:rPr>
          <w:rFonts w:hint="eastAsia"/>
        </w:rPr>
        <w:t>测试内容：遥控模型滑翔机飞行（四）</w:t>
      </w:r>
    </w:p>
    <w:p w14:paraId="6B357503" w14:textId="7ABCAA0E" w:rsidR="00E77DC2" w:rsidRDefault="00302350" w:rsidP="00E77DC2">
      <w:pPr>
        <w:pStyle w:val="affc"/>
        <w:spacing w:before="120" w:after="120"/>
      </w:pPr>
      <w:r>
        <w:rPr>
          <w:rFonts w:hint="eastAsia"/>
        </w:rPr>
        <w:t>测试要求</w:t>
      </w:r>
    </w:p>
    <w:p w14:paraId="7B1B94A8" w14:textId="1F5BD49C" w:rsidR="00E518AF" w:rsidRPr="00DF6329" w:rsidRDefault="00E518AF" w:rsidP="00DF0021">
      <w:pPr>
        <w:pStyle w:val="afffffffffff2"/>
      </w:pPr>
      <w:r w:rsidRPr="00DF6329">
        <w:rPr>
          <w:rFonts w:hint="eastAsia"/>
        </w:rPr>
        <w:t>操纵电动遥控模型滑翔机完成</w:t>
      </w:r>
      <w:r w:rsidR="002B3648" w:rsidRPr="00DF6329">
        <w:t>18</w:t>
      </w:r>
      <w:r w:rsidRPr="00DF6329">
        <w:t>0</w:t>
      </w:r>
      <w:r w:rsidRPr="00DF6329">
        <w:rPr>
          <w:rFonts w:hint="eastAsia"/>
        </w:rPr>
        <w:t>s的滑翔飞行，并着陆在指定的靶心。</w:t>
      </w:r>
      <w:r w:rsidR="00DF0021" w:rsidRPr="005D12A1">
        <w:rPr>
          <w:rFonts w:hint="eastAsia"/>
        </w:rPr>
        <w:t>遥控手掷模型滑翔机、遥控弹射模型滑翔机完成</w:t>
      </w:r>
      <w:r w:rsidR="00DF0021" w:rsidRPr="005D12A1">
        <w:t>1</w:t>
      </w:r>
      <w:r w:rsidR="00DF0021">
        <w:t>2</w:t>
      </w:r>
      <w:r w:rsidR="00DF0021" w:rsidRPr="005D12A1">
        <w:t>0</w:t>
      </w:r>
      <w:r w:rsidR="00DF0021" w:rsidRPr="005D12A1">
        <w:rPr>
          <w:rFonts w:hint="eastAsia"/>
        </w:rPr>
        <w:t>s的滑翔飞行，并着陆在指定的靶心。</w:t>
      </w:r>
    </w:p>
    <w:p w14:paraId="18CB7600" w14:textId="77777777" w:rsidR="00E02D54" w:rsidRPr="00DF6329" w:rsidRDefault="00E518AF" w:rsidP="00DF6329">
      <w:pPr>
        <w:pStyle w:val="afffffffffff2"/>
      </w:pPr>
      <w:r w:rsidRPr="00DF6329">
        <w:rPr>
          <w:rFonts w:hint="eastAsia"/>
        </w:rPr>
        <w:t>模型飞机</w:t>
      </w:r>
      <w:r w:rsidR="009D5A0B" w:rsidRPr="00DF6329">
        <w:rPr>
          <w:rFonts w:hint="eastAsia"/>
        </w:rPr>
        <w:t>在</w:t>
      </w:r>
      <w:r w:rsidR="00745BF4" w:rsidRPr="00DF6329">
        <w:rPr>
          <w:rFonts w:hint="eastAsia"/>
        </w:rPr>
        <w:t>遥控</w:t>
      </w:r>
      <w:r w:rsidR="009D5A0B" w:rsidRPr="00DF6329">
        <w:rPr>
          <w:rFonts w:hint="eastAsia"/>
        </w:rPr>
        <w:t>手掷</w:t>
      </w:r>
      <w:r w:rsidR="00745BF4" w:rsidRPr="00DF6329">
        <w:rPr>
          <w:rFonts w:hint="eastAsia"/>
        </w:rPr>
        <w:t>模型滑翔机</w:t>
      </w:r>
      <w:r w:rsidR="009D5A0B" w:rsidRPr="00DF6329">
        <w:rPr>
          <w:rFonts w:hint="eastAsia"/>
        </w:rPr>
        <w:t>、</w:t>
      </w:r>
      <w:r w:rsidR="00745BF4" w:rsidRPr="00DF6329">
        <w:rPr>
          <w:rFonts w:hint="eastAsia"/>
        </w:rPr>
        <w:t>遥控电动模型滑翔机</w:t>
      </w:r>
      <w:r w:rsidR="009D5A0B" w:rsidRPr="00DF6329">
        <w:rPr>
          <w:rFonts w:hint="eastAsia"/>
        </w:rPr>
        <w:t>、</w:t>
      </w:r>
      <w:r w:rsidR="00745BF4" w:rsidRPr="00DF6329">
        <w:rPr>
          <w:rFonts w:hint="eastAsia"/>
        </w:rPr>
        <w:t>遥控弹射模型滑翔机</w:t>
      </w:r>
      <w:r w:rsidR="009D5A0B" w:rsidRPr="00DF6329">
        <w:rPr>
          <w:rFonts w:hint="eastAsia"/>
        </w:rPr>
        <w:t>中任选一种。</w:t>
      </w:r>
    </w:p>
    <w:p w14:paraId="549292E3" w14:textId="7C26D276" w:rsidR="009D5A0B" w:rsidRPr="00DF6329" w:rsidRDefault="00E02D54" w:rsidP="00DF6329">
      <w:pPr>
        <w:pStyle w:val="afffffffffff2"/>
      </w:pPr>
      <w:r w:rsidRPr="00DF6329">
        <w:rPr>
          <w:rFonts w:hint="eastAsia"/>
        </w:rPr>
        <w:t>每次测试时间（包括滑翔飞行）</w:t>
      </w:r>
      <w:r w:rsidRPr="00DF6329">
        <w:t>240</w:t>
      </w:r>
      <w:r w:rsidRPr="00DF6329">
        <w:rPr>
          <w:rFonts w:hint="eastAsia"/>
        </w:rPr>
        <w:t>s，模型起飞开始计时，到模型着陆静止停止计时，保留到整数</w:t>
      </w:r>
      <w:r w:rsidR="00DF0021">
        <w:rPr>
          <w:rFonts w:hint="eastAsia"/>
        </w:rPr>
        <w:t>秒</w:t>
      </w:r>
      <w:r w:rsidRPr="00DF6329">
        <w:rPr>
          <w:rFonts w:hint="eastAsia"/>
        </w:rPr>
        <w:t>；超出测试时间后飞行不得分。</w:t>
      </w:r>
    </w:p>
    <w:p w14:paraId="000CA597" w14:textId="0FF3F6AB" w:rsidR="00E02D54" w:rsidRPr="00DF6329" w:rsidRDefault="009A54A3" w:rsidP="00DF6329">
      <w:pPr>
        <w:pStyle w:val="afffffffffff2"/>
      </w:pPr>
      <w:r w:rsidRPr="00DF6329">
        <w:rPr>
          <w:rFonts w:hint="eastAsia"/>
        </w:rPr>
        <w:t>遥控电动模型</w:t>
      </w:r>
      <w:r w:rsidR="009D5A0B" w:rsidRPr="00DF6329">
        <w:rPr>
          <w:rFonts w:hint="eastAsia"/>
        </w:rPr>
        <w:t>滑翔机</w:t>
      </w:r>
      <w:r w:rsidR="00E02D54" w:rsidRPr="00DF6329">
        <w:rPr>
          <w:rFonts w:hint="eastAsia"/>
        </w:rPr>
        <w:t>滑翔飞行时间以关闭动力开始计时，到着陆时停止计时。</w:t>
      </w:r>
      <w:r w:rsidR="009D5A0B" w:rsidRPr="00DF6329">
        <w:rPr>
          <w:rFonts w:hint="eastAsia"/>
        </w:rPr>
        <w:t>整个飞行过程中只能开启1次动力，开启动力的时间不超过30</w:t>
      </w:r>
      <w:r w:rsidR="00122614" w:rsidRPr="00DF6329">
        <w:rPr>
          <w:rFonts w:hint="eastAsia"/>
        </w:rPr>
        <w:t>s</w:t>
      </w:r>
      <w:r w:rsidR="00BC405A">
        <w:rPr>
          <w:rFonts w:hint="eastAsia"/>
        </w:rPr>
        <w:t>。</w:t>
      </w:r>
    </w:p>
    <w:p w14:paraId="7BDD7F66" w14:textId="6424094D" w:rsidR="009D5A0B" w:rsidRPr="00DF6329" w:rsidRDefault="00E02D54" w:rsidP="00DF6329">
      <w:pPr>
        <w:pStyle w:val="afffffffffff2"/>
      </w:pPr>
      <w:r w:rsidRPr="00DF6329">
        <w:rPr>
          <w:rFonts w:hint="eastAsia"/>
        </w:rPr>
        <w:t>遥控</w:t>
      </w:r>
      <w:r w:rsidR="009A54A3" w:rsidRPr="00DF6329">
        <w:rPr>
          <w:rFonts w:hint="eastAsia"/>
        </w:rPr>
        <w:t>手掷</w:t>
      </w:r>
      <w:r w:rsidRPr="00DF6329">
        <w:rPr>
          <w:rFonts w:hint="eastAsia"/>
        </w:rPr>
        <w:t>模型</w:t>
      </w:r>
      <w:r w:rsidR="009A54A3" w:rsidRPr="00DF6329">
        <w:rPr>
          <w:rFonts w:hint="eastAsia"/>
        </w:rPr>
        <w:t>滑翔机自模型出手开始计时；</w:t>
      </w:r>
      <w:r w:rsidRPr="00DF6329">
        <w:rPr>
          <w:rFonts w:hint="eastAsia"/>
        </w:rPr>
        <w:t>遥控弹射模型</w:t>
      </w:r>
      <w:r w:rsidR="009A54A3" w:rsidRPr="00DF6329">
        <w:rPr>
          <w:rFonts w:hint="eastAsia"/>
        </w:rPr>
        <w:t>滑翔机自弹射</w:t>
      </w:r>
      <w:proofErr w:type="gramStart"/>
      <w:r w:rsidR="009A54A3" w:rsidRPr="00DF6329">
        <w:rPr>
          <w:rFonts w:hint="eastAsia"/>
        </w:rPr>
        <w:t>绳</w:t>
      </w:r>
      <w:proofErr w:type="gramEnd"/>
      <w:r w:rsidR="009A54A3" w:rsidRPr="00DF6329">
        <w:rPr>
          <w:rFonts w:hint="eastAsia"/>
        </w:rPr>
        <w:t>脱落开始计时；到模型着陆静止停止计时，保留到整数</w:t>
      </w:r>
      <w:r w:rsidR="005A5329">
        <w:rPr>
          <w:rFonts w:hint="eastAsia"/>
        </w:rPr>
        <w:t>秒</w:t>
      </w:r>
      <w:r w:rsidR="00BC405A">
        <w:rPr>
          <w:rFonts w:hint="eastAsia"/>
        </w:rPr>
        <w:t>。</w:t>
      </w:r>
    </w:p>
    <w:p w14:paraId="1614E7A8" w14:textId="3D419B69" w:rsidR="00E518AF" w:rsidRPr="00DF6329" w:rsidRDefault="009D5A0B" w:rsidP="00DF6329">
      <w:pPr>
        <w:pStyle w:val="afffffffffff2"/>
      </w:pPr>
      <w:r w:rsidRPr="00DF6329">
        <w:rPr>
          <w:rFonts w:hint="eastAsia"/>
        </w:rPr>
        <w:t>每名测试者有</w:t>
      </w:r>
      <w:r w:rsidR="00243B68">
        <w:rPr>
          <w:rFonts w:hint="eastAsia"/>
        </w:rPr>
        <w:t>2次</w:t>
      </w:r>
      <w:r w:rsidRPr="00DF6329">
        <w:rPr>
          <w:rFonts w:hint="eastAsia"/>
        </w:rPr>
        <w:t>飞行机会，取高的一次飞行得分作为测试成绩。</w:t>
      </w:r>
    </w:p>
    <w:p w14:paraId="7CD6F749" w14:textId="5ADE65E9" w:rsidR="00E77DC2" w:rsidRPr="004D07C3" w:rsidRDefault="00E77DC2" w:rsidP="00E77DC2">
      <w:pPr>
        <w:pStyle w:val="affc"/>
        <w:spacing w:before="120" w:after="120"/>
      </w:pPr>
      <w:r w:rsidRPr="004D07C3">
        <w:rPr>
          <w:rFonts w:hint="eastAsia"/>
        </w:rPr>
        <w:t>评分规则</w:t>
      </w:r>
    </w:p>
    <w:p w14:paraId="20F874A9" w14:textId="213E9110" w:rsidR="00764ED4" w:rsidRPr="00764ED4" w:rsidRDefault="00764ED4" w:rsidP="00764ED4">
      <w:pPr>
        <w:pStyle w:val="affd"/>
        <w:spacing w:before="120" w:after="120"/>
      </w:pPr>
      <w:r>
        <w:rPr>
          <w:rFonts w:hint="eastAsia"/>
        </w:rPr>
        <w:t>总得分=滑翔飞行分＋着陆分。</w:t>
      </w:r>
    </w:p>
    <w:p w14:paraId="5F453197" w14:textId="04603E42" w:rsidR="009D5A0B" w:rsidRDefault="00E268D1" w:rsidP="00764ED4">
      <w:pPr>
        <w:pStyle w:val="affd"/>
        <w:spacing w:before="120" w:after="120"/>
      </w:pPr>
      <w:r>
        <w:rPr>
          <w:rFonts w:hint="eastAsia"/>
        </w:rPr>
        <w:t>遥控电动模型</w:t>
      </w:r>
      <w:r w:rsidR="009D5A0B">
        <w:rPr>
          <w:rFonts w:hint="eastAsia"/>
        </w:rPr>
        <w:t>滑翔机：</w:t>
      </w:r>
    </w:p>
    <w:p w14:paraId="7B7ACBEE" w14:textId="5ACDB6DD" w:rsidR="00516184" w:rsidRDefault="00DB0434" w:rsidP="00516184">
      <w:pPr>
        <w:pStyle w:val="af2"/>
      </w:pPr>
      <w:r>
        <w:rPr>
          <w:rFonts w:hint="eastAsia"/>
        </w:rPr>
        <w:t>滑翔</w:t>
      </w:r>
      <w:r w:rsidR="00516184">
        <w:rPr>
          <w:rFonts w:hint="eastAsia"/>
        </w:rPr>
        <w:t>飞行分评分按照飞行分通用规则执行。</w:t>
      </w:r>
    </w:p>
    <w:p w14:paraId="7C8C594D" w14:textId="399642A3" w:rsidR="009D5A0B" w:rsidRPr="00DF0021" w:rsidRDefault="009D5A0B" w:rsidP="00764ED4">
      <w:pPr>
        <w:pStyle w:val="af2"/>
      </w:pPr>
      <w:r w:rsidRPr="00DF0021">
        <w:rPr>
          <w:rFonts w:hint="eastAsia"/>
        </w:rPr>
        <w:t>满分时间为180</w:t>
      </w:r>
      <w:r w:rsidR="00122614" w:rsidRPr="00DF0021">
        <w:rPr>
          <w:rFonts w:hint="eastAsia"/>
        </w:rPr>
        <w:t>s</w:t>
      </w:r>
      <w:r w:rsidRPr="00DF0021">
        <w:rPr>
          <w:rFonts w:hint="eastAsia"/>
        </w:rPr>
        <w:t>，超出或不足都要扣除相应分数</w:t>
      </w:r>
      <w:r w:rsidR="00E268D1" w:rsidRPr="00DF0021">
        <w:rPr>
          <w:rFonts w:hint="eastAsia"/>
        </w:rPr>
        <w:t>。</w:t>
      </w:r>
    </w:p>
    <w:p w14:paraId="2F4ACAF2" w14:textId="70206575" w:rsidR="009D5A0B" w:rsidRPr="00A65D23" w:rsidRDefault="009D5A0B" w:rsidP="00764ED4">
      <w:pPr>
        <w:pStyle w:val="af2"/>
      </w:pPr>
      <w:r w:rsidRPr="00A65D23">
        <w:rPr>
          <w:rFonts w:hint="eastAsia"/>
        </w:rPr>
        <w:t>滑翔飞行时间=飞行时间-动力时间</w:t>
      </w:r>
      <w:r w:rsidR="00764ED4" w:rsidRPr="00A65D23">
        <w:rPr>
          <w:rFonts w:hint="eastAsia"/>
        </w:rPr>
        <w:t>。</w:t>
      </w:r>
    </w:p>
    <w:p w14:paraId="07948E80" w14:textId="191BE63A" w:rsidR="00535C9F" w:rsidRPr="00A65D23" w:rsidRDefault="009D5A0B" w:rsidP="005B7C91">
      <w:pPr>
        <w:pStyle w:val="af2"/>
      </w:pPr>
      <w:r w:rsidRPr="00A65D23">
        <w:rPr>
          <w:rFonts w:hint="eastAsia"/>
        </w:rPr>
        <w:t>滑翔飞行分权重为30%，着陆分权重为70%。</w:t>
      </w:r>
    </w:p>
    <w:p w14:paraId="53B43199" w14:textId="32B490FE" w:rsidR="009D5A0B" w:rsidRPr="00A65D23" w:rsidRDefault="00E268D1" w:rsidP="00764ED4">
      <w:pPr>
        <w:pStyle w:val="affd"/>
        <w:spacing w:before="120" w:after="120"/>
      </w:pPr>
      <w:r w:rsidRPr="00A65D23">
        <w:rPr>
          <w:rFonts w:hint="eastAsia"/>
        </w:rPr>
        <w:t>遥控手掷模型</w:t>
      </w:r>
      <w:r w:rsidR="009D5A0B" w:rsidRPr="00A65D23">
        <w:rPr>
          <w:rFonts w:hint="eastAsia"/>
        </w:rPr>
        <w:t>和</w:t>
      </w:r>
      <w:r w:rsidRPr="00A65D23">
        <w:rPr>
          <w:rFonts w:hint="eastAsia"/>
        </w:rPr>
        <w:t>遥控</w:t>
      </w:r>
      <w:r w:rsidR="009D5A0B" w:rsidRPr="00A65D23">
        <w:rPr>
          <w:rFonts w:hint="eastAsia"/>
        </w:rPr>
        <w:t>弹射</w:t>
      </w:r>
      <w:r w:rsidRPr="00A65D23">
        <w:rPr>
          <w:rFonts w:hint="eastAsia"/>
        </w:rPr>
        <w:t>模型滑翔机</w:t>
      </w:r>
      <w:r w:rsidR="009D5A0B" w:rsidRPr="00A65D23">
        <w:rPr>
          <w:rFonts w:hint="eastAsia"/>
        </w:rPr>
        <w:t>：</w:t>
      </w:r>
    </w:p>
    <w:p w14:paraId="292CD604" w14:textId="135327D5" w:rsidR="00516184" w:rsidRPr="00A65D23" w:rsidRDefault="00DB0434" w:rsidP="00516184">
      <w:pPr>
        <w:pStyle w:val="af2"/>
      </w:pPr>
      <w:r w:rsidRPr="00A65D23">
        <w:rPr>
          <w:rFonts w:hint="eastAsia"/>
        </w:rPr>
        <w:t>滑翔</w:t>
      </w:r>
      <w:r w:rsidR="00516184" w:rsidRPr="00A65D23">
        <w:rPr>
          <w:rFonts w:hint="eastAsia"/>
        </w:rPr>
        <w:t>飞行分评分按照飞行分通用规则执行。</w:t>
      </w:r>
    </w:p>
    <w:p w14:paraId="1608C803" w14:textId="03435BDC" w:rsidR="009D5A0B" w:rsidRPr="00A65D23" w:rsidRDefault="009D5A0B" w:rsidP="00764ED4">
      <w:pPr>
        <w:pStyle w:val="af2"/>
      </w:pPr>
      <w:r w:rsidRPr="00A65D23">
        <w:rPr>
          <w:rFonts w:hint="eastAsia"/>
        </w:rPr>
        <w:lastRenderedPageBreak/>
        <w:t>滑翔满分时间均为120</w:t>
      </w:r>
      <w:r w:rsidR="00122614" w:rsidRPr="00A65D23">
        <w:rPr>
          <w:rFonts w:hint="eastAsia"/>
        </w:rPr>
        <w:t>s</w:t>
      </w:r>
      <w:r w:rsidRPr="00A65D23">
        <w:rPr>
          <w:rFonts w:hint="eastAsia"/>
        </w:rPr>
        <w:t>，超出或不足都要扣除相应分数。</w:t>
      </w:r>
    </w:p>
    <w:p w14:paraId="69EDE44B" w14:textId="6CB6E846" w:rsidR="009D5A0B" w:rsidRPr="00A65D23" w:rsidRDefault="009D5A0B" w:rsidP="00764ED4">
      <w:pPr>
        <w:pStyle w:val="af2"/>
      </w:pPr>
      <w:r w:rsidRPr="00A65D23">
        <w:rPr>
          <w:rFonts w:hint="eastAsia"/>
        </w:rPr>
        <w:t>滑翔飞行分权重为70%，着陆分权重为30%。</w:t>
      </w:r>
    </w:p>
    <w:p w14:paraId="665BFCD7" w14:textId="324F2DA2" w:rsidR="009D5A0B" w:rsidRPr="00A65D23" w:rsidRDefault="004475FF" w:rsidP="00764ED4">
      <w:pPr>
        <w:pStyle w:val="affd"/>
        <w:spacing w:before="120" w:after="120"/>
      </w:pPr>
      <w:r w:rsidRPr="00A65D23">
        <w:rPr>
          <w:rFonts w:hint="eastAsia"/>
        </w:rPr>
        <w:t>评分细则</w:t>
      </w:r>
    </w:p>
    <w:p w14:paraId="71FFBE03" w14:textId="70443208" w:rsidR="009D5A0B" w:rsidRDefault="009D5A0B" w:rsidP="00764ED4">
      <w:pPr>
        <w:pStyle w:val="af2"/>
      </w:pPr>
      <w:r>
        <w:rPr>
          <w:rFonts w:hint="eastAsia"/>
        </w:rPr>
        <w:t>滑翔飞行分满分为100分。滑翔飞行分=（满分时间-│滑翔时间-满分时间│）/满分时间×100</w:t>
      </w:r>
      <w:r w:rsidR="005B7C91">
        <w:rPr>
          <w:rFonts w:hint="eastAsia"/>
        </w:rPr>
        <w:t>×权重</w:t>
      </w:r>
      <w:r>
        <w:rPr>
          <w:rFonts w:hint="eastAsia"/>
        </w:rPr>
        <w:t>。</w:t>
      </w:r>
    </w:p>
    <w:p w14:paraId="47E2ACC9" w14:textId="77777777" w:rsidR="004475FF" w:rsidRDefault="009D5A0B" w:rsidP="004475FF">
      <w:pPr>
        <w:pStyle w:val="af2"/>
      </w:pPr>
      <w:r>
        <w:rPr>
          <w:rFonts w:hint="eastAsia"/>
        </w:rPr>
        <w:t>着陆分满分为100分。模型着陆静止后测量机头到靶心的距离为着陆距离，着陆距离精确到0.01</w:t>
      </w:r>
      <w:r w:rsidR="00550833">
        <w:rPr>
          <w:rFonts w:hint="eastAsia"/>
        </w:rPr>
        <w:t>m</w:t>
      </w:r>
      <w:r>
        <w:rPr>
          <w:rFonts w:hint="eastAsia"/>
        </w:rPr>
        <w:t>。距靶心1</w:t>
      </w:r>
      <w:r w:rsidR="00550833">
        <w:rPr>
          <w:rFonts w:hint="eastAsia"/>
        </w:rPr>
        <w:t>m</w:t>
      </w:r>
      <w:r>
        <w:rPr>
          <w:rFonts w:hint="eastAsia"/>
        </w:rPr>
        <w:t>内得100分、1.01</w:t>
      </w:r>
      <w:r w:rsidR="00C00A3D">
        <w:rPr>
          <w:rFonts w:hint="eastAsia"/>
        </w:rPr>
        <w:t>m～</w:t>
      </w:r>
      <w:r>
        <w:rPr>
          <w:rFonts w:hint="eastAsia"/>
        </w:rPr>
        <w:t>2</w:t>
      </w:r>
      <w:r w:rsidR="00550833">
        <w:rPr>
          <w:rFonts w:hint="eastAsia"/>
        </w:rPr>
        <w:t>m</w:t>
      </w:r>
      <w:r>
        <w:rPr>
          <w:rFonts w:hint="eastAsia"/>
        </w:rPr>
        <w:t>得60分、2.01</w:t>
      </w:r>
      <w:r w:rsidR="00C00A3D">
        <w:rPr>
          <w:rFonts w:hint="eastAsia"/>
        </w:rPr>
        <w:t>m～</w:t>
      </w:r>
      <w:r>
        <w:rPr>
          <w:rFonts w:hint="eastAsia"/>
        </w:rPr>
        <w:t>4</w:t>
      </w:r>
      <w:r w:rsidR="00550833">
        <w:rPr>
          <w:rFonts w:hint="eastAsia"/>
        </w:rPr>
        <w:t>m</w:t>
      </w:r>
      <w:r>
        <w:rPr>
          <w:rFonts w:hint="eastAsia"/>
        </w:rPr>
        <w:t>得40分、4.01</w:t>
      </w:r>
      <w:r w:rsidR="00C00A3D">
        <w:rPr>
          <w:rFonts w:hint="eastAsia"/>
        </w:rPr>
        <w:t>m～</w:t>
      </w:r>
      <w:r>
        <w:rPr>
          <w:rFonts w:hint="eastAsia"/>
        </w:rPr>
        <w:t>5</w:t>
      </w:r>
      <w:r w:rsidR="00550833">
        <w:rPr>
          <w:rFonts w:hint="eastAsia"/>
        </w:rPr>
        <w:t>m</w:t>
      </w:r>
      <w:r>
        <w:rPr>
          <w:rFonts w:hint="eastAsia"/>
        </w:rPr>
        <w:t>得30分、5.01</w:t>
      </w:r>
      <w:r w:rsidR="00C00A3D">
        <w:rPr>
          <w:rFonts w:hint="eastAsia"/>
        </w:rPr>
        <w:t>m～</w:t>
      </w:r>
      <w:r>
        <w:rPr>
          <w:rFonts w:hint="eastAsia"/>
        </w:rPr>
        <w:t>7</w:t>
      </w:r>
      <w:r w:rsidR="00550833">
        <w:rPr>
          <w:rFonts w:hint="eastAsia"/>
        </w:rPr>
        <w:t>m</w:t>
      </w:r>
      <w:r>
        <w:rPr>
          <w:rFonts w:hint="eastAsia"/>
        </w:rPr>
        <w:t>得20分、7.01</w:t>
      </w:r>
      <w:r w:rsidR="00C00A3D">
        <w:rPr>
          <w:rFonts w:hint="eastAsia"/>
        </w:rPr>
        <w:t>～</w:t>
      </w:r>
      <w:r>
        <w:rPr>
          <w:rFonts w:hint="eastAsia"/>
        </w:rPr>
        <w:t>10得10分、10</w:t>
      </w:r>
      <w:r w:rsidR="00550833">
        <w:rPr>
          <w:rFonts w:hint="eastAsia"/>
        </w:rPr>
        <w:t>m</w:t>
      </w:r>
      <w:r>
        <w:rPr>
          <w:rFonts w:hint="eastAsia"/>
        </w:rPr>
        <w:t>外得0分。</w:t>
      </w:r>
    </w:p>
    <w:p w14:paraId="6F035523" w14:textId="70289ADE" w:rsidR="005B7C91" w:rsidRDefault="004475FF" w:rsidP="005B7C91">
      <w:pPr>
        <w:pStyle w:val="af2"/>
      </w:pPr>
      <w:r w:rsidRPr="004475FF">
        <w:rPr>
          <w:rFonts w:hAnsi="宋体"/>
        </w:rPr>
        <w:t>240</w:t>
      </w:r>
      <w:r w:rsidRPr="004475FF">
        <w:rPr>
          <w:rFonts w:hAnsi="宋体" w:hint="eastAsia"/>
        </w:rPr>
        <w:t>s</w:t>
      </w:r>
      <w:r w:rsidR="009D5A0B" w:rsidRPr="004475FF">
        <w:rPr>
          <w:rFonts w:hAnsi="宋体" w:hint="eastAsia"/>
        </w:rPr>
        <w:t>内模型飞机没有着陆，则着陆分为0分</w:t>
      </w:r>
      <w:r w:rsidRPr="004475FF">
        <w:rPr>
          <w:rFonts w:hAnsi="宋体" w:hint="eastAsia"/>
        </w:rPr>
        <w:t>。</w:t>
      </w:r>
    </w:p>
    <w:p w14:paraId="0F1C2AB4" w14:textId="1F2A59D8" w:rsidR="005B7C91" w:rsidRPr="004475FF" w:rsidRDefault="005B7C91" w:rsidP="005B7C91">
      <w:pPr>
        <w:pStyle w:val="af2"/>
      </w:pPr>
      <w:r>
        <w:rPr>
          <w:rFonts w:hint="eastAsia"/>
        </w:rPr>
        <w:t>着陆分=着陆得分×权重。</w:t>
      </w:r>
    </w:p>
    <w:p w14:paraId="2E0E3940" w14:textId="77777777" w:rsidR="004475FF" w:rsidRPr="008B1EBA" w:rsidRDefault="004475FF" w:rsidP="004475FF">
      <w:pPr>
        <w:pStyle w:val="affd"/>
        <w:spacing w:before="120" w:after="120"/>
        <w:rPr>
          <w:rFonts w:ascii="宋体" w:eastAsia="宋体" w:hAnsi="宋体"/>
        </w:rPr>
      </w:pPr>
      <w:r>
        <w:rPr>
          <w:rFonts w:ascii="宋体" w:eastAsia="宋体" w:hAnsi="宋体" w:hint="eastAsia"/>
        </w:rPr>
        <w:t>测试时间结束后3</w:t>
      </w:r>
      <w:r>
        <w:rPr>
          <w:rFonts w:ascii="宋体" w:eastAsia="宋体" w:hAnsi="宋体"/>
        </w:rPr>
        <w:t>0</w:t>
      </w:r>
      <w:r>
        <w:rPr>
          <w:rFonts w:ascii="宋体" w:eastAsia="宋体" w:hAnsi="宋体" w:hint="eastAsia"/>
        </w:rPr>
        <w:t>s</w:t>
      </w:r>
      <w:r w:rsidRPr="008B1EBA">
        <w:rPr>
          <w:rFonts w:ascii="宋体" w:eastAsia="宋体" w:hAnsi="宋体" w:hint="eastAsia"/>
        </w:rPr>
        <w:t>内未着陆，总得分为0分。</w:t>
      </w:r>
    </w:p>
    <w:p w14:paraId="5DD9ADD1" w14:textId="3EDB082A" w:rsidR="00E77DC2" w:rsidRDefault="00E77DC2" w:rsidP="00E77DC2">
      <w:pPr>
        <w:pStyle w:val="affc"/>
        <w:spacing w:before="120" w:after="120"/>
      </w:pPr>
      <w:r>
        <w:rPr>
          <w:rFonts w:hint="eastAsia"/>
        </w:rPr>
        <w:t>场地要求</w:t>
      </w:r>
    </w:p>
    <w:p w14:paraId="2DB778BD" w14:textId="5D790D5B" w:rsidR="009D5A0B" w:rsidRPr="00DF6329" w:rsidRDefault="00A73410" w:rsidP="00DF6329">
      <w:pPr>
        <w:pStyle w:val="afffffffffff2"/>
      </w:pPr>
      <w:r>
        <w:rPr>
          <w:rFonts w:hint="eastAsia"/>
        </w:rPr>
        <w:t>测试场地</w:t>
      </w:r>
      <w:r w:rsidR="009D5A0B" w:rsidRPr="00DF6329">
        <w:rPr>
          <w:rFonts w:hint="eastAsia"/>
        </w:rPr>
        <w:t>为室外。</w:t>
      </w:r>
    </w:p>
    <w:p w14:paraId="729FC64B" w14:textId="69D3AAF1" w:rsidR="009D5A0B" w:rsidRPr="00DF6329" w:rsidRDefault="009D5A0B" w:rsidP="00DF6329">
      <w:pPr>
        <w:pStyle w:val="afffffffffff2"/>
      </w:pPr>
      <w:r w:rsidRPr="00DF6329">
        <w:rPr>
          <w:rFonts w:hint="eastAsia"/>
        </w:rPr>
        <w:t>以起降场中心为圆心半径200</w:t>
      </w:r>
      <w:r w:rsidR="00550833" w:rsidRPr="00DF6329">
        <w:rPr>
          <w:rFonts w:hint="eastAsia"/>
        </w:rPr>
        <w:t>m</w:t>
      </w:r>
      <w:r w:rsidRPr="00DF6329">
        <w:rPr>
          <w:rFonts w:hint="eastAsia"/>
        </w:rPr>
        <w:t>，真高200</w:t>
      </w:r>
      <w:r w:rsidR="00550833" w:rsidRPr="00DF6329">
        <w:rPr>
          <w:rFonts w:hint="eastAsia"/>
        </w:rPr>
        <w:t>m</w:t>
      </w:r>
      <w:r w:rsidRPr="00DF6329">
        <w:rPr>
          <w:rFonts w:hint="eastAsia"/>
        </w:rPr>
        <w:t>的空域。</w:t>
      </w:r>
    </w:p>
    <w:p w14:paraId="76873111" w14:textId="719DD4E5" w:rsidR="009D5A0B" w:rsidRPr="00DF6329" w:rsidRDefault="00A73410" w:rsidP="00DF6329">
      <w:pPr>
        <w:pStyle w:val="afffffffffff2"/>
      </w:pPr>
      <w:r>
        <w:rPr>
          <w:rFonts w:hint="eastAsia"/>
        </w:rPr>
        <w:t>测试场地</w:t>
      </w:r>
      <w:r w:rsidR="009D5A0B" w:rsidRPr="00DF6329">
        <w:rPr>
          <w:rFonts w:hint="eastAsia"/>
        </w:rPr>
        <w:t>周边空域开阔，200</w:t>
      </w:r>
      <w:r w:rsidR="00550833" w:rsidRPr="00DF6329">
        <w:rPr>
          <w:rFonts w:hint="eastAsia"/>
        </w:rPr>
        <w:t>m</w:t>
      </w:r>
      <w:r w:rsidR="009D5A0B" w:rsidRPr="00DF6329">
        <w:rPr>
          <w:rFonts w:hint="eastAsia"/>
        </w:rPr>
        <w:t>范围无高大建筑物、树木、路灯等，500</w:t>
      </w:r>
      <w:r w:rsidR="00550833" w:rsidRPr="00DF6329">
        <w:rPr>
          <w:rFonts w:hint="eastAsia"/>
        </w:rPr>
        <w:t>m</w:t>
      </w:r>
      <w:r w:rsidR="009D5A0B" w:rsidRPr="00DF6329">
        <w:rPr>
          <w:rFonts w:hint="eastAsia"/>
        </w:rPr>
        <w:t>内没有高压电线。</w:t>
      </w:r>
    </w:p>
    <w:p w14:paraId="02EE2656" w14:textId="14C6BFA6" w:rsidR="00E77DC2" w:rsidRPr="00F62843" w:rsidRDefault="00E77DC2" w:rsidP="00573B22">
      <w:pPr>
        <w:pStyle w:val="affc"/>
        <w:spacing w:before="120" w:after="120"/>
      </w:pPr>
      <w:r w:rsidRPr="00F62843">
        <w:rPr>
          <w:rFonts w:hint="eastAsia"/>
        </w:rPr>
        <w:t>器材要求</w:t>
      </w:r>
    </w:p>
    <w:p w14:paraId="2C3925AF" w14:textId="340C81DE" w:rsidR="005B7C91" w:rsidRDefault="00D1277D" w:rsidP="00DF0021">
      <w:pPr>
        <w:pStyle w:val="afffffffffff2"/>
      </w:pPr>
      <w:r w:rsidRPr="00DF6329">
        <w:rPr>
          <w:rFonts w:hint="eastAsia"/>
        </w:rPr>
        <w:t>遥控电动模型滑翔机</w:t>
      </w:r>
      <w:r w:rsidR="009D5A0B" w:rsidRPr="00DF6329">
        <w:rPr>
          <w:rFonts w:hint="eastAsia"/>
        </w:rPr>
        <w:t>为遥控固定</w:t>
      </w:r>
      <w:proofErr w:type="gramStart"/>
      <w:r w:rsidR="009D5A0B" w:rsidRPr="00DF6329">
        <w:rPr>
          <w:rFonts w:hint="eastAsia"/>
        </w:rPr>
        <w:t>翼</w:t>
      </w:r>
      <w:proofErr w:type="gramEnd"/>
      <w:r w:rsidR="009D5A0B" w:rsidRPr="00DF6329">
        <w:rPr>
          <w:rFonts w:hint="eastAsia"/>
        </w:rPr>
        <w:t>模型飞机</w:t>
      </w:r>
      <w:r w:rsidR="00DF0021">
        <w:rPr>
          <w:rFonts w:hint="eastAsia"/>
        </w:rPr>
        <w:t>，</w:t>
      </w:r>
      <w:r w:rsidR="009D5A0B" w:rsidRPr="00DF6329">
        <w:rPr>
          <w:rFonts w:hint="eastAsia"/>
        </w:rPr>
        <w:t>翼展不大于1.5</w:t>
      </w:r>
      <w:r w:rsidR="00550833" w:rsidRPr="00DF6329">
        <w:rPr>
          <w:rFonts w:hint="eastAsia"/>
        </w:rPr>
        <w:t>m</w:t>
      </w:r>
      <w:r w:rsidR="009D5A0B" w:rsidRPr="00DF6329">
        <w:rPr>
          <w:rFonts w:hint="eastAsia"/>
        </w:rPr>
        <w:t>。电机不限，动力电池为标称电压不大于7.4V（2S）的锂聚合物电池。</w:t>
      </w:r>
    </w:p>
    <w:p w14:paraId="18D47541" w14:textId="6381996C" w:rsidR="009D5A0B" w:rsidRPr="00DF6329" w:rsidRDefault="005B7C91" w:rsidP="005B7C91">
      <w:pPr>
        <w:pStyle w:val="afffffffffff2"/>
      </w:pPr>
      <w:r w:rsidRPr="00DF6329">
        <w:rPr>
          <w:rFonts w:hint="eastAsia"/>
        </w:rPr>
        <w:t>遥控手掷模型滑翔机翼展不大于1m。</w:t>
      </w:r>
    </w:p>
    <w:p w14:paraId="27B30EAF" w14:textId="7F73412D" w:rsidR="009D5A0B" w:rsidRPr="00DF6329" w:rsidRDefault="00D1277D" w:rsidP="00DF6329">
      <w:pPr>
        <w:pStyle w:val="afffffffffff2"/>
      </w:pPr>
      <w:r w:rsidRPr="00DF6329">
        <w:rPr>
          <w:rFonts w:hint="eastAsia"/>
        </w:rPr>
        <w:t>遥控弹射模型滑翔机</w:t>
      </w:r>
      <w:r w:rsidR="009D5A0B" w:rsidRPr="00DF6329">
        <w:rPr>
          <w:rFonts w:hint="eastAsia"/>
        </w:rPr>
        <w:t>翼展不大于1.5</w:t>
      </w:r>
      <w:r w:rsidR="00550833" w:rsidRPr="00DF6329">
        <w:rPr>
          <w:rFonts w:hint="eastAsia"/>
        </w:rPr>
        <w:t>m</w:t>
      </w:r>
      <w:r w:rsidRPr="00DF6329">
        <w:rPr>
          <w:rFonts w:hint="eastAsia"/>
        </w:rPr>
        <w:t>。</w:t>
      </w:r>
      <w:r w:rsidR="009D5A0B" w:rsidRPr="00DF6329">
        <w:rPr>
          <w:rFonts w:hint="eastAsia"/>
        </w:rPr>
        <w:t>弹射绳由弹性材料与非弹性材料两部分连接组成，其中弹性材料重量不大于</w:t>
      </w:r>
      <w:r w:rsidR="004F46D0" w:rsidRPr="00DF6329">
        <w:t>10</w:t>
      </w:r>
      <w:r w:rsidR="009D5A0B" w:rsidRPr="00DF6329">
        <w:rPr>
          <w:rFonts w:hint="eastAsia"/>
        </w:rPr>
        <w:t>0</w:t>
      </w:r>
      <w:r w:rsidR="00DE2F77" w:rsidRPr="00DF6329">
        <w:rPr>
          <w:rFonts w:hint="eastAsia"/>
        </w:rPr>
        <w:t>g</w:t>
      </w:r>
      <w:r w:rsidR="009D5A0B" w:rsidRPr="00DF6329">
        <w:rPr>
          <w:rFonts w:hint="eastAsia"/>
        </w:rPr>
        <w:t>，非弹性材料长度不小于</w:t>
      </w:r>
      <w:r w:rsidR="004F46D0" w:rsidRPr="00DF6329">
        <w:t>3</w:t>
      </w:r>
      <w:r w:rsidR="009D5A0B" w:rsidRPr="00DF6329">
        <w:rPr>
          <w:rFonts w:hint="eastAsia"/>
        </w:rPr>
        <w:t>0</w:t>
      </w:r>
      <w:r w:rsidR="00550833" w:rsidRPr="00DF6329">
        <w:rPr>
          <w:rFonts w:hint="eastAsia"/>
        </w:rPr>
        <w:t>m</w:t>
      </w:r>
      <w:r w:rsidR="009D5A0B" w:rsidRPr="00DF6329">
        <w:rPr>
          <w:rFonts w:hint="eastAsia"/>
        </w:rPr>
        <w:t>。</w:t>
      </w:r>
    </w:p>
    <w:p w14:paraId="05416AF1" w14:textId="0ABD54AD" w:rsidR="00E77DC2" w:rsidRPr="00EC1D96" w:rsidRDefault="00E77DC2" w:rsidP="00E77DC2">
      <w:pPr>
        <w:pStyle w:val="affb"/>
        <w:spacing w:before="120" w:after="120"/>
      </w:pPr>
      <w:r>
        <w:rPr>
          <w:rFonts w:hint="eastAsia"/>
        </w:rPr>
        <w:t>测试内容：遥控固定</w:t>
      </w:r>
      <w:proofErr w:type="gramStart"/>
      <w:r>
        <w:rPr>
          <w:rFonts w:hint="eastAsia"/>
        </w:rPr>
        <w:t>翼</w:t>
      </w:r>
      <w:proofErr w:type="gramEnd"/>
      <w:r>
        <w:rPr>
          <w:rFonts w:hint="eastAsia"/>
        </w:rPr>
        <w:t>模型飞机飞行（</w:t>
      </w:r>
      <w:r w:rsidR="009D5A0B">
        <w:rPr>
          <w:rFonts w:hint="eastAsia"/>
        </w:rPr>
        <w:t>四</w:t>
      </w:r>
      <w:r>
        <w:rPr>
          <w:rFonts w:hint="eastAsia"/>
        </w:rPr>
        <w:t>）</w:t>
      </w:r>
    </w:p>
    <w:p w14:paraId="39B04DC9" w14:textId="36F21D30" w:rsidR="00E77DC2" w:rsidRDefault="00302350" w:rsidP="00E77DC2">
      <w:pPr>
        <w:pStyle w:val="affc"/>
        <w:spacing w:before="120" w:after="120"/>
      </w:pPr>
      <w:r>
        <w:rPr>
          <w:rFonts w:hint="eastAsia"/>
        </w:rPr>
        <w:t>测试要求</w:t>
      </w:r>
    </w:p>
    <w:p w14:paraId="103BAAFE" w14:textId="143330E3" w:rsidR="009D5A0B" w:rsidRPr="00DF6329" w:rsidRDefault="009D5A0B" w:rsidP="00DF6329">
      <w:pPr>
        <w:pStyle w:val="afffffffffff2"/>
      </w:pPr>
      <w:r w:rsidRPr="00DF6329">
        <w:rPr>
          <w:rFonts w:hint="eastAsia"/>
        </w:rPr>
        <w:t>在规定时间内操纵遥控模型飞机依次完成起飞、水平航线、水平八字、倒飞直线、横滚、着陆6个规定动作的飞行。</w:t>
      </w:r>
    </w:p>
    <w:p w14:paraId="5C1B87C5" w14:textId="4D4AAE97" w:rsidR="009D5A0B" w:rsidRPr="00DF6329" w:rsidRDefault="009D5A0B" w:rsidP="00DF6329">
      <w:pPr>
        <w:pStyle w:val="afffffffffff2"/>
      </w:pPr>
      <w:r w:rsidRPr="00DF6329">
        <w:rPr>
          <w:rFonts w:hint="eastAsia"/>
        </w:rPr>
        <w:t>每次飞行时间6</w:t>
      </w:r>
      <w:r w:rsidR="00DE2F77" w:rsidRPr="00DF6329">
        <w:rPr>
          <w:rFonts w:hint="eastAsia"/>
        </w:rPr>
        <w:t>min</w:t>
      </w:r>
      <w:r w:rsidRPr="00DF6329">
        <w:rPr>
          <w:rFonts w:hint="eastAsia"/>
        </w:rPr>
        <w:t>。超过飞行时间的飞行动作不计分。</w:t>
      </w:r>
    </w:p>
    <w:p w14:paraId="273484EF" w14:textId="2F1A5FA6" w:rsidR="009D5A0B" w:rsidRPr="00DF6329" w:rsidRDefault="009D5A0B" w:rsidP="00DF6329">
      <w:pPr>
        <w:pStyle w:val="afffffffffff2"/>
      </w:pPr>
      <w:r w:rsidRPr="00DF6329">
        <w:rPr>
          <w:rFonts w:hint="eastAsia"/>
        </w:rPr>
        <w:t>飞行需按照顺序做动作，未按照动作顺序飞行的，不予评分。</w:t>
      </w:r>
    </w:p>
    <w:p w14:paraId="24DC7BAC" w14:textId="6F5AC5F2" w:rsidR="009D5A0B" w:rsidRPr="00DF6329" w:rsidRDefault="009D5A0B" w:rsidP="00DF6329">
      <w:pPr>
        <w:pStyle w:val="afffffffffff2"/>
      </w:pPr>
      <w:r w:rsidRPr="00DF6329">
        <w:rPr>
          <w:rFonts w:hint="eastAsia"/>
        </w:rPr>
        <w:t>测试者全程在操纵区内完成测试飞行。</w:t>
      </w:r>
    </w:p>
    <w:p w14:paraId="39814DD3" w14:textId="42435F9A" w:rsidR="009D5A0B" w:rsidRPr="00DF6329" w:rsidRDefault="009D5A0B" w:rsidP="00DF6329">
      <w:pPr>
        <w:pStyle w:val="afffffffffff2"/>
      </w:pPr>
      <w:r w:rsidRPr="00DF6329">
        <w:rPr>
          <w:rFonts w:hint="eastAsia"/>
        </w:rPr>
        <w:t>任务动作应在测试者正前方，垂直方向约60</w:t>
      </w:r>
      <w:r w:rsidR="00F0755C" w:rsidRPr="00DF6329">
        <w:rPr>
          <w:rFonts w:hint="eastAsia"/>
        </w:rPr>
        <w:t>°</w:t>
      </w:r>
      <w:r w:rsidRPr="00DF6329">
        <w:rPr>
          <w:rFonts w:hint="eastAsia"/>
        </w:rPr>
        <w:t>、水平方向约120</w:t>
      </w:r>
      <w:r w:rsidR="00F0755C" w:rsidRPr="00DF6329">
        <w:rPr>
          <w:rFonts w:hint="eastAsia"/>
        </w:rPr>
        <w:t>°</w:t>
      </w:r>
      <w:r w:rsidRPr="00DF6329">
        <w:rPr>
          <w:rFonts w:hint="eastAsia"/>
        </w:rPr>
        <w:t>、距离测试者50</w:t>
      </w:r>
      <w:r w:rsidR="00550833" w:rsidRPr="00DF6329">
        <w:rPr>
          <w:rFonts w:hint="eastAsia"/>
        </w:rPr>
        <w:t>m</w:t>
      </w:r>
      <w:r w:rsidR="00C00A3D" w:rsidRPr="00DF6329">
        <w:rPr>
          <w:rFonts w:hint="eastAsia"/>
        </w:rPr>
        <w:t>～</w:t>
      </w:r>
      <w:r w:rsidRPr="00DF6329">
        <w:rPr>
          <w:rFonts w:hint="eastAsia"/>
        </w:rPr>
        <w:t>120</w:t>
      </w:r>
      <w:r w:rsidR="00550833" w:rsidRPr="00DF6329">
        <w:rPr>
          <w:rFonts w:hint="eastAsia"/>
        </w:rPr>
        <w:t>m</w:t>
      </w:r>
      <w:r w:rsidRPr="00DF6329">
        <w:rPr>
          <w:rFonts w:hint="eastAsia"/>
        </w:rPr>
        <w:t>之间的空域范围内，能看清楚的合理高度和一个垂直于地面的平面内进行（起飞、水平八字、着陆航线及着陆除外）。</w:t>
      </w:r>
    </w:p>
    <w:p w14:paraId="6059D3FF" w14:textId="09ADC5D4" w:rsidR="009D5A0B" w:rsidRPr="00DF6329" w:rsidRDefault="009D5A0B" w:rsidP="00DF6329">
      <w:pPr>
        <w:pStyle w:val="afffffffffff2"/>
      </w:pPr>
      <w:r w:rsidRPr="00DF6329">
        <w:rPr>
          <w:rFonts w:hint="eastAsia"/>
        </w:rPr>
        <w:t>每名测试者有</w:t>
      </w:r>
      <w:r w:rsidR="00243B68">
        <w:rPr>
          <w:rFonts w:hint="eastAsia"/>
        </w:rPr>
        <w:t>2次</w:t>
      </w:r>
      <w:r w:rsidRPr="00DF6329">
        <w:rPr>
          <w:rFonts w:hint="eastAsia"/>
        </w:rPr>
        <w:t>飞行机会，取高的一次飞行得分作为测试成绩。</w:t>
      </w:r>
    </w:p>
    <w:p w14:paraId="3BA4E543" w14:textId="2F1D1E9C" w:rsidR="00E77DC2" w:rsidRDefault="00E77DC2" w:rsidP="00E77DC2">
      <w:pPr>
        <w:pStyle w:val="affc"/>
        <w:spacing w:before="120" w:after="120"/>
      </w:pPr>
      <w:r>
        <w:rPr>
          <w:rFonts w:hint="eastAsia"/>
        </w:rPr>
        <w:t>评分规则</w:t>
      </w:r>
    </w:p>
    <w:p w14:paraId="0B2C192C" w14:textId="033AA81E" w:rsidR="0002578D" w:rsidRPr="0002578D" w:rsidRDefault="0002578D" w:rsidP="0002578D">
      <w:pPr>
        <w:pStyle w:val="affd"/>
        <w:spacing w:before="120" w:after="120"/>
      </w:pPr>
      <w:r>
        <w:rPr>
          <w:rFonts w:hint="eastAsia"/>
        </w:rPr>
        <w:t>总得分=飞行动作分。</w:t>
      </w:r>
      <w:r w:rsidRPr="00252999">
        <w:rPr>
          <w:rFonts w:hint="eastAsia"/>
        </w:rPr>
        <w:t>满分为1</w:t>
      </w:r>
      <w:r w:rsidRPr="00252999">
        <w:t>00</w:t>
      </w:r>
      <w:r w:rsidRPr="00252999">
        <w:rPr>
          <w:rFonts w:hint="eastAsia"/>
        </w:rPr>
        <w:t>分。</w:t>
      </w:r>
    </w:p>
    <w:p w14:paraId="587E3E58" w14:textId="53838596" w:rsidR="00B237AA" w:rsidRDefault="00B237AA" w:rsidP="00D5341C">
      <w:pPr>
        <w:pStyle w:val="affd"/>
        <w:spacing w:before="120" w:after="120"/>
      </w:pPr>
      <w:r>
        <w:rPr>
          <w:rFonts w:hint="eastAsia"/>
        </w:rPr>
        <w:t>起飞：满分为10分。</w:t>
      </w:r>
    </w:p>
    <w:p w14:paraId="7E2AA7DB" w14:textId="29309583" w:rsidR="00B237AA" w:rsidRDefault="00B237AA" w:rsidP="00D5341C">
      <w:pPr>
        <w:pStyle w:val="af2"/>
      </w:pPr>
      <w:r>
        <w:rPr>
          <w:rFonts w:hint="eastAsia"/>
        </w:rPr>
        <w:t>模型</w:t>
      </w:r>
      <w:r>
        <w:rPr>
          <w:rFonts w:ascii="微软雅黑" w:eastAsia="微软雅黑" w:hAnsi="微软雅黑" w:cs="微软雅黑" w:hint="eastAsia"/>
        </w:rPr>
        <w:t>⻜</w:t>
      </w:r>
      <w:r>
        <w:rPr>
          <w:rFonts w:hint="eastAsia"/>
        </w:rPr>
        <w:t>机逆</w:t>
      </w:r>
      <w:r>
        <w:rPr>
          <w:rFonts w:ascii="微软雅黑" w:eastAsia="微软雅黑" w:hAnsi="微软雅黑" w:cs="微软雅黑" w:hint="eastAsia"/>
        </w:rPr>
        <w:t>⻛</w:t>
      </w:r>
      <w:r>
        <w:rPr>
          <w:rFonts w:hint="eastAsia"/>
        </w:rPr>
        <w:t>柔和加速直线滑跑，柔和离地爬升</w:t>
      </w:r>
      <w:r>
        <w:rPr>
          <w:rFonts w:ascii="微软雅黑" w:eastAsia="微软雅黑" w:hAnsi="微软雅黑" w:cs="微软雅黑" w:hint="eastAsia"/>
        </w:rPr>
        <w:t>⾄⼀</w:t>
      </w:r>
      <w:r>
        <w:rPr>
          <w:rFonts w:hint="eastAsia"/>
        </w:rPr>
        <w:t>定</w:t>
      </w:r>
      <w:r>
        <w:rPr>
          <w:rFonts w:ascii="微软雅黑" w:eastAsia="微软雅黑" w:hAnsi="微软雅黑" w:cs="微软雅黑" w:hint="eastAsia"/>
        </w:rPr>
        <w:t>⾼</w:t>
      </w:r>
      <w:proofErr w:type="gramStart"/>
      <w:r>
        <w:rPr>
          <w:rFonts w:hint="eastAsia"/>
        </w:rPr>
        <w:t>度做</w:t>
      </w:r>
      <w:r>
        <w:t>1</w:t>
      </w:r>
      <w:r>
        <w:rPr>
          <w:rFonts w:hint="eastAsia"/>
        </w:rPr>
        <w:t>个</w:t>
      </w:r>
      <w:proofErr w:type="gramEnd"/>
      <w:r>
        <w:t>90</w:t>
      </w:r>
      <w:r w:rsidR="00F0755C">
        <w:rPr>
          <w:rFonts w:hint="eastAsia"/>
        </w:rPr>
        <w:t>°</w:t>
      </w:r>
      <w:r>
        <w:rPr>
          <w:rFonts w:hint="eastAsia"/>
        </w:rPr>
        <w:t>转弯改平</w:t>
      </w:r>
      <w:r>
        <w:rPr>
          <w:rFonts w:ascii="微软雅黑" w:eastAsia="微软雅黑" w:hAnsi="微软雅黑" w:cs="微软雅黑" w:hint="eastAsia"/>
        </w:rPr>
        <w:t>⻜</w:t>
      </w:r>
      <w:r>
        <w:rPr>
          <w:rFonts w:hint="eastAsia"/>
        </w:rPr>
        <w:t>，接着完成</w:t>
      </w:r>
      <w:r>
        <w:t>1</w:t>
      </w:r>
      <w:r>
        <w:rPr>
          <w:rFonts w:hint="eastAsia"/>
        </w:rPr>
        <w:t>个</w:t>
      </w:r>
      <w:r>
        <w:t>270</w:t>
      </w:r>
      <w:r w:rsidR="00F0755C">
        <w:rPr>
          <w:rFonts w:hint="eastAsia"/>
        </w:rPr>
        <w:t>°</w:t>
      </w:r>
      <w:r>
        <w:rPr>
          <w:rFonts w:hint="eastAsia"/>
        </w:rPr>
        <w:t>转弯进</w:t>
      </w:r>
      <w:r>
        <w:rPr>
          <w:rFonts w:ascii="微软雅黑" w:eastAsia="微软雅黑" w:hAnsi="微软雅黑" w:cs="微软雅黑" w:hint="eastAsia"/>
        </w:rPr>
        <w:t>⼊</w:t>
      </w:r>
      <w:r>
        <w:rPr>
          <w:rFonts w:hint="eastAsia"/>
        </w:rPr>
        <w:t>顺</w:t>
      </w:r>
      <w:r>
        <w:rPr>
          <w:rFonts w:ascii="微软雅黑" w:eastAsia="微软雅黑" w:hAnsi="微软雅黑" w:cs="微软雅黑" w:hint="eastAsia"/>
        </w:rPr>
        <w:t>⻛</w:t>
      </w:r>
      <w:r>
        <w:rPr>
          <w:rFonts w:hint="eastAsia"/>
        </w:rPr>
        <w:t>直线</w:t>
      </w:r>
      <w:r>
        <w:rPr>
          <w:rFonts w:ascii="微软雅黑" w:eastAsia="微软雅黑" w:hAnsi="微软雅黑" w:cs="微软雅黑" w:hint="eastAsia"/>
        </w:rPr>
        <w:t>⻜⾏</w:t>
      </w:r>
      <w:r>
        <w:rPr>
          <w:rFonts w:hint="eastAsia"/>
        </w:rPr>
        <w:t>；</w:t>
      </w:r>
    </w:p>
    <w:p w14:paraId="4576805C" w14:textId="359C4293" w:rsidR="00B237AA" w:rsidRDefault="00B237AA" w:rsidP="00D5341C">
      <w:pPr>
        <w:pStyle w:val="af2"/>
      </w:pPr>
      <w:r>
        <w:rPr>
          <w:rFonts w:hint="eastAsia"/>
        </w:rPr>
        <w:t>滑跑方向改变、起飞</w:t>
      </w:r>
      <w:proofErr w:type="gramStart"/>
      <w:r>
        <w:rPr>
          <w:rFonts w:hint="eastAsia"/>
        </w:rPr>
        <w:t>离陆不柔和</w:t>
      </w:r>
      <w:proofErr w:type="gramEnd"/>
      <w:r>
        <w:rPr>
          <w:rFonts w:hint="eastAsia"/>
        </w:rPr>
        <w:t>扣5分；</w:t>
      </w:r>
    </w:p>
    <w:p w14:paraId="14FB0747" w14:textId="01EFDA5B" w:rsidR="00A65D23" w:rsidRDefault="00B237AA" w:rsidP="00D5341C">
      <w:pPr>
        <w:pStyle w:val="af2"/>
      </w:pPr>
      <w:r>
        <w:rPr>
          <w:rFonts w:hint="eastAsia"/>
        </w:rPr>
        <w:t>转弯角度</w:t>
      </w:r>
      <w:proofErr w:type="gramStart"/>
      <w:r>
        <w:rPr>
          <w:rFonts w:hint="eastAsia"/>
        </w:rPr>
        <w:t>不</w:t>
      </w:r>
      <w:proofErr w:type="gramEnd"/>
      <w:r>
        <w:rPr>
          <w:rFonts w:hint="eastAsia"/>
        </w:rPr>
        <w:t>标准扣5分。</w:t>
      </w:r>
    </w:p>
    <w:p w14:paraId="5831EC9F" w14:textId="76CACBD7" w:rsidR="00A65D23" w:rsidRDefault="00A65D23" w:rsidP="00A65D23">
      <w:pPr>
        <w:pStyle w:val="af2"/>
      </w:pPr>
      <w:r>
        <w:rPr>
          <w:rFonts w:hint="eastAsia"/>
        </w:rPr>
        <w:t>起飞示意图见图I</w:t>
      </w:r>
      <w:r>
        <w:t>.8</w:t>
      </w:r>
      <w:r>
        <w:rPr>
          <w:rFonts w:hint="eastAsia"/>
        </w:rPr>
        <w:t>。</w:t>
      </w:r>
    </w:p>
    <w:p w14:paraId="6E271060" w14:textId="5D6AF660" w:rsidR="00B237AA" w:rsidRDefault="00A65D23" w:rsidP="00A65D23">
      <w:pPr>
        <w:pStyle w:val="af2"/>
        <w:numPr>
          <w:ilvl w:val="0"/>
          <w:numId w:val="0"/>
        </w:numPr>
        <w:ind w:left="1419"/>
        <w:jc w:val="center"/>
      </w:pPr>
      <w:r>
        <w:rPr>
          <w:noProof/>
        </w:rPr>
        <w:lastRenderedPageBreak/>
        <w:drawing>
          <wp:inline distT="0" distB="0" distL="0" distR="0" wp14:anchorId="457BB4C1" wp14:editId="3EA1EED4">
            <wp:extent cx="2317687" cy="1410110"/>
            <wp:effectExtent l="0" t="0" r="698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4934" cy="1414519"/>
                    </a:xfrm>
                    <a:prstGeom prst="rect">
                      <a:avLst/>
                    </a:prstGeom>
                    <a:noFill/>
                    <a:ln>
                      <a:noFill/>
                    </a:ln>
                  </pic:spPr>
                </pic:pic>
              </a:graphicData>
            </a:graphic>
          </wp:inline>
        </w:drawing>
      </w:r>
    </w:p>
    <w:p w14:paraId="6B7A9CF6" w14:textId="0CD649EB" w:rsidR="00A65D23" w:rsidRDefault="00A65D23" w:rsidP="00A65D23">
      <w:pPr>
        <w:pStyle w:val="af9"/>
        <w:spacing w:before="120" w:after="120"/>
      </w:pPr>
      <w:r>
        <w:rPr>
          <w:rFonts w:hint="eastAsia"/>
        </w:rPr>
        <w:t>遥控固定</w:t>
      </w:r>
      <w:proofErr w:type="gramStart"/>
      <w:r>
        <w:rPr>
          <w:rFonts w:hint="eastAsia"/>
        </w:rPr>
        <w:t>翼</w:t>
      </w:r>
      <w:proofErr w:type="gramEnd"/>
      <w:r>
        <w:rPr>
          <w:rFonts w:hint="eastAsia"/>
        </w:rPr>
        <w:t>模型飞机飞行（四）起飞示意图</w:t>
      </w:r>
    </w:p>
    <w:p w14:paraId="0700E0B0" w14:textId="77777777" w:rsidR="00A65D23" w:rsidRDefault="00A65D23" w:rsidP="00A65D23">
      <w:pPr>
        <w:pStyle w:val="af2"/>
        <w:numPr>
          <w:ilvl w:val="0"/>
          <w:numId w:val="0"/>
        </w:numPr>
        <w:ind w:left="1419"/>
        <w:jc w:val="center"/>
      </w:pPr>
    </w:p>
    <w:p w14:paraId="6BAC3399" w14:textId="6C59D63B" w:rsidR="00B237AA" w:rsidRDefault="00B237AA" w:rsidP="00D5341C">
      <w:pPr>
        <w:pStyle w:val="affd"/>
        <w:spacing w:before="120" w:after="120"/>
      </w:pPr>
      <w:r>
        <w:rPr>
          <w:rFonts w:hint="eastAsia"/>
        </w:rPr>
        <w:t>水平航线：满分为10分。</w:t>
      </w:r>
    </w:p>
    <w:p w14:paraId="4844772F" w14:textId="0AEC7E7D" w:rsidR="00B237AA" w:rsidRDefault="00B237AA" w:rsidP="00D5341C">
      <w:pPr>
        <w:pStyle w:val="af2"/>
      </w:pPr>
      <w:r>
        <w:rPr>
          <w:rFonts w:hint="eastAsia"/>
        </w:rPr>
        <w:t>模型飞机完成水平航线的飞行；</w:t>
      </w:r>
    </w:p>
    <w:p w14:paraId="059D10A2" w14:textId="7D94B2D6" w:rsidR="00B237AA" w:rsidRDefault="00B237AA" w:rsidP="00D5341C">
      <w:pPr>
        <w:pStyle w:val="af2"/>
      </w:pPr>
      <w:r>
        <w:rPr>
          <w:rFonts w:hint="eastAsia"/>
        </w:rPr>
        <w:t>航线偏移扣5分；</w:t>
      </w:r>
    </w:p>
    <w:p w14:paraId="7593C00F" w14:textId="1BF9D463" w:rsidR="00B237AA" w:rsidRDefault="00B237AA" w:rsidP="00D5341C">
      <w:pPr>
        <w:pStyle w:val="af2"/>
      </w:pPr>
      <w:r>
        <w:rPr>
          <w:rFonts w:hint="eastAsia"/>
        </w:rPr>
        <w:t>高度起伏扣5分。</w:t>
      </w:r>
    </w:p>
    <w:p w14:paraId="5A55A4F7" w14:textId="3B3170B7" w:rsidR="00A65D23" w:rsidRDefault="00A65D23" w:rsidP="00D5341C">
      <w:pPr>
        <w:pStyle w:val="af2"/>
      </w:pPr>
      <w:r>
        <w:rPr>
          <w:rFonts w:hint="eastAsia"/>
        </w:rPr>
        <w:t>水平航线示意图见图</w:t>
      </w:r>
      <w:r>
        <w:t>I.9</w:t>
      </w:r>
      <w:r>
        <w:rPr>
          <w:rFonts w:hint="eastAsia"/>
        </w:rPr>
        <w:t>。</w:t>
      </w:r>
    </w:p>
    <w:p w14:paraId="7FA84DEC" w14:textId="7CB9E83C" w:rsidR="00A65D23" w:rsidRDefault="00A65D23" w:rsidP="00A65D23">
      <w:pPr>
        <w:pStyle w:val="af2"/>
        <w:numPr>
          <w:ilvl w:val="0"/>
          <w:numId w:val="0"/>
        </w:numPr>
        <w:ind w:left="1419"/>
      </w:pPr>
    </w:p>
    <w:p w14:paraId="030F4FF8" w14:textId="5DDAEDF6" w:rsidR="00A65D23" w:rsidRDefault="00A65D23" w:rsidP="00A65D23">
      <w:pPr>
        <w:pStyle w:val="af2"/>
        <w:numPr>
          <w:ilvl w:val="0"/>
          <w:numId w:val="0"/>
        </w:numPr>
        <w:ind w:left="1419"/>
        <w:jc w:val="center"/>
      </w:pPr>
      <w:r>
        <w:rPr>
          <w:noProof/>
        </w:rPr>
        <w:drawing>
          <wp:inline distT="0" distB="0" distL="0" distR="0" wp14:anchorId="5345D12F" wp14:editId="1E6E639D">
            <wp:extent cx="2765834" cy="1015114"/>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9749" cy="1023891"/>
                    </a:xfrm>
                    <a:prstGeom prst="rect">
                      <a:avLst/>
                    </a:prstGeom>
                    <a:noFill/>
                    <a:ln>
                      <a:noFill/>
                    </a:ln>
                  </pic:spPr>
                </pic:pic>
              </a:graphicData>
            </a:graphic>
          </wp:inline>
        </w:drawing>
      </w:r>
    </w:p>
    <w:p w14:paraId="32E7CE7C" w14:textId="741FC23E" w:rsidR="00A65D23" w:rsidRDefault="00A65D23" w:rsidP="00A65D23">
      <w:pPr>
        <w:pStyle w:val="af9"/>
        <w:spacing w:before="120" w:after="120"/>
      </w:pPr>
      <w:r>
        <w:rPr>
          <w:rFonts w:hint="eastAsia"/>
        </w:rPr>
        <w:t>遥控固定</w:t>
      </w:r>
      <w:proofErr w:type="gramStart"/>
      <w:r>
        <w:rPr>
          <w:rFonts w:hint="eastAsia"/>
        </w:rPr>
        <w:t>翼</w:t>
      </w:r>
      <w:proofErr w:type="gramEnd"/>
      <w:r>
        <w:rPr>
          <w:rFonts w:hint="eastAsia"/>
        </w:rPr>
        <w:t>模型飞机飞行（四）水平航线示意图</w:t>
      </w:r>
    </w:p>
    <w:p w14:paraId="70C5BCBD" w14:textId="77777777" w:rsidR="00A65D23" w:rsidRDefault="00A65D23" w:rsidP="00A65D23">
      <w:pPr>
        <w:pStyle w:val="af2"/>
        <w:numPr>
          <w:ilvl w:val="0"/>
          <w:numId w:val="0"/>
        </w:numPr>
        <w:ind w:left="1419"/>
      </w:pPr>
    </w:p>
    <w:p w14:paraId="403BFBE8" w14:textId="35E872F6" w:rsidR="00B237AA" w:rsidRDefault="00B237AA" w:rsidP="00D5341C">
      <w:pPr>
        <w:pStyle w:val="affd"/>
        <w:spacing w:before="120" w:after="120"/>
      </w:pPr>
      <w:r>
        <w:rPr>
          <w:rFonts w:hint="eastAsia"/>
        </w:rPr>
        <w:t>水平八字：满分为10分。</w:t>
      </w:r>
    </w:p>
    <w:p w14:paraId="583BC1E1" w14:textId="0A6155C6" w:rsidR="00B237AA" w:rsidRDefault="00B237AA" w:rsidP="00D5341C">
      <w:pPr>
        <w:pStyle w:val="af2"/>
      </w:pPr>
      <w:r>
        <w:rPr>
          <w:rFonts w:hint="eastAsia"/>
        </w:rPr>
        <w:t>模型</w:t>
      </w:r>
      <w:r>
        <w:rPr>
          <w:rFonts w:ascii="微软雅黑" w:eastAsia="微软雅黑" w:hAnsi="微软雅黑" w:cs="微软雅黑" w:hint="eastAsia"/>
        </w:rPr>
        <w:t>⻜</w:t>
      </w:r>
      <w:r>
        <w:rPr>
          <w:rFonts w:hint="eastAsia"/>
        </w:rPr>
        <w:t>机顺</w:t>
      </w:r>
      <w:r>
        <w:rPr>
          <w:rFonts w:ascii="微软雅黑" w:eastAsia="微软雅黑" w:hAnsi="微软雅黑" w:cs="微软雅黑" w:hint="eastAsia"/>
        </w:rPr>
        <w:t>⻛⻜⾏</w:t>
      </w:r>
      <w:r>
        <w:rPr>
          <w:rFonts w:hint="eastAsia"/>
        </w:rPr>
        <w:t>进</w:t>
      </w:r>
      <w:r>
        <w:rPr>
          <w:rFonts w:ascii="微软雅黑" w:eastAsia="微软雅黑" w:hAnsi="微软雅黑" w:cs="微软雅黑" w:hint="eastAsia"/>
        </w:rPr>
        <w:t>⼊</w:t>
      </w:r>
      <w:r>
        <w:rPr>
          <w:rFonts w:hint="eastAsia"/>
        </w:rPr>
        <w:t>，</w:t>
      </w:r>
      <w:r>
        <w:rPr>
          <w:rFonts w:ascii="微软雅黑" w:eastAsia="微软雅黑" w:hAnsi="微软雅黑" w:cs="微软雅黑" w:hint="eastAsia"/>
        </w:rPr>
        <w:t>⾃⻜</w:t>
      </w:r>
      <w:r>
        <w:rPr>
          <w:rFonts w:hint="eastAsia"/>
        </w:rPr>
        <w:t>过空域中</w:t>
      </w:r>
      <w:r>
        <w:rPr>
          <w:rFonts w:ascii="微软雅黑" w:eastAsia="微软雅黑" w:hAnsi="微软雅黑" w:cs="微软雅黑" w:hint="eastAsia"/>
        </w:rPr>
        <w:t>⼼</w:t>
      </w:r>
      <w:r>
        <w:rPr>
          <w:rFonts w:hint="eastAsia"/>
        </w:rPr>
        <w:t>开始做</w:t>
      </w:r>
      <w:r>
        <w:t>1</w:t>
      </w:r>
      <w:r>
        <w:rPr>
          <w:rFonts w:hint="eastAsia"/>
        </w:rPr>
        <w:t>个</w:t>
      </w:r>
      <w:r>
        <w:rPr>
          <w:rFonts w:ascii="微软雅黑" w:eastAsia="微软雅黑" w:hAnsi="微软雅黑" w:cs="微软雅黑" w:hint="eastAsia"/>
        </w:rPr>
        <w:t>⽔</w:t>
      </w:r>
      <w:r>
        <w:rPr>
          <w:rFonts w:hint="eastAsia"/>
        </w:rPr>
        <w:t>平</w:t>
      </w:r>
      <w:r>
        <w:t>8</w:t>
      </w:r>
      <w:r>
        <w:rPr>
          <w:rFonts w:hint="eastAsia"/>
        </w:rPr>
        <w:t>字盘旋</w:t>
      </w:r>
      <w:r>
        <w:rPr>
          <w:rFonts w:ascii="微软雅黑" w:eastAsia="微软雅黑" w:hAnsi="微软雅黑" w:cs="微软雅黑" w:hint="eastAsia"/>
        </w:rPr>
        <w:t>⻜⾏</w:t>
      </w:r>
      <w:r>
        <w:rPr>
          <w:rFonts w:hint="eastAsia"/>
        </w:rPr>
        <w:t>。进</w:t>
      </w:r>
      <w:r>
        <w:rPr>
          <w:rFonts w:ascii="微软雅黑" w:eastAsia="微软雅黑" w:hAnsi="微软雅黑" w:cs="微软雅黑" w:hint="eastAsia"/>
        </w:rPr>
        <w:t>⼊⽅</w:t>
      </w:r>
      <w:r>
        <w:rPr>
          <w:rFonts w:hint="eastAsia"/>
        </w:rPr>
        <w:t>式不限，但改出必须是顺</w:t>
      </w:r>
      <w:r>
        <w:rPr>
          <w:rFonts w:ascii="微软雅黑" w:eastAsia="微软雅黑" w:hAnsi="微软雅黑" w:cs="微软雅黑" w:hint="eastAsia"/>
        </w:rPr>
        <w:t>⻛⻜⾏</w:t>
      </w:r>
      <w:r>
        <w:rPr>
          <w:rFonts w:hint="eastAsia"/>
        </w:rPr>
        <w:t>；</w:t>
      </w:r>
    </w:p>
    <w:p w14:paraId="0789C356" w14:textId="3F71E2A8" w:rsidR="00B237AA" w:rsidRDefault="00B237AA" w:rsidP="00D5341C">
      <w:pPr>
        <w:pStyle w:val="af2"/>
      </w:pPr>
      <w:r>
        <w:rPr>
          <w:rFonts w:hint="eastAsia"/>
        </w:rPr>
        <w:t>视“8”</w:t>
      </w:r>
      <w:proofErr w:type="gramStart"/>
      <w:r>
        <w:rPr>
          <w:rFonts w:hint="eastAsia"/>
        </w:rPr>
        <w:t>字完成</w:t>
      </w:r>
      <w:proofErr w:type="gramEnd"/>
      <w:r>
        <w:rPr>
          <w:rFonts w:hint="eastAsia"/>
        </w:rPr>
        <w:t>质量扣分，对称度4分；圆度3分；水平度3分。</w:t>
      </w:r>
    </w:p>
    <w:p w14:paraId="0F1116D5" w14:textId="0C19DDBB" w:rsidR="004D4E4F" w:rsidRDefault="004D4E4F" w:rsidP="00D5341C">
      <w:pPr>
        <w:pStyle w:val="af2"/>
      </w:pPr>
      <w:r>
        <w:rPr>
          <w:rFonts w:hint="eastAsia"/>
        </w:rPr>
        <w:t>水平八字示意图见图I</w:t>
      </w:r>
      <w:r>
        <w:t>.10</w:t>
      </w:r>
      <w:r>
        <w:rPr>
          <w:rFonts w:hint="eastAsia"/>
        </w:rPr>
        <w:t>。</w:t>
      </w:r>
    </w:p>
    <w:p w14:paraId="5E79309E" w14:textId="4A4ED22A" w:rsidR="00A65D23" w:rsidRDefault="00A65D23" w:rsidP="00A65D23">
      <w:pPr>
        <w:pStyle w:val="af2"/>
        <w:numPr>
          <w:ilvl w:val="0"/>
          <w:numId w:val="0"/>
        </w:numPr>
        <w:ind w:left="1419" w:hanging="426"/>
      </w:pPr>
    </w:p>
    <w:p w14:paraId="4CE1783D" w14:textId="15F8489E" w:rsidR="00A65D23" w:rsidRDefault="00A65D23" w:rsidP="00A65D23">
      <w:pPr>
        <w:pStyle w:val="af2"/>
        <w:numPr>
          <w:ilvl w:val="0"/>
          <w:numId w:val="0"/>
        </w:numPr>
        <w:ind w:left="1419" w:hanging="426"/>
        <w:jc w:val="center"/>
      </w:pPr>
      <w:r>
        <w:rPr>
          <w:noProof/>
        </w:rPr>
        <w:drawing>
          <wp:inline distT="0" distB="0" distL="0" distR="0" wp14:anchorId="710698AE" wp14:editId="7211280A">
            <wp:extent cx="2589291" cy="1303460"/>
            <wp:effectExtent l="0" t="0" r="190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5627" cy="1311684"/>
                    </a:xfrm>
                    <a:prstGeom prst="rect">
                      <a:avLst/>
                    </a:prstGeom>
                    <a:noFill/>
                    <a:ln>
                      <a:noFill/>
                    </a:ln>
                  </pic:spPr>
                </pic:pic>
              </a:graphicData>
            </a:graphic>
          </wp:inline>
        </w:drawing>
      </w:r>
    </w:p>
    <w:p w14:paraId="07C66AF2" w14:textId="4B48A333" w:rsidR="00A65D23" w:rsidRDefault="004D4E4F" w:rsidP="004D4E4F">
      <w:pPr>
        <w:pStyle w:val="af9"/>
        <w:spacing w:before="120" w:after="120"/>
      </w:pPr>
      <w:r>
        <w:rPr>
          <w:rFonts w:hint="eastAsia"/>
        </w:rPr>
        <w:t>遥控固定</w:t>
      </w:r>
      <w:proofErr w:type="gramStart"/>
      <w:r>
        <w:rPr>
          <w:rFonts w:hint="eastAsia"/>
        </w:rPr>
        <w:t>翼</w:t>
      </w:r>
      <w:proofErr w:type="gramEnd"/>
      <w:r>
        <w:rPr>
          <w:rFonts w:hint="eastAsia"/>
        </w:rPr>
        <w:t>模型飞机飞行（四）水平八字示意图</w:t>
      </w:r>
    </w:p>
    <w:p w14:paraId="16F0DB65" w14:textId="77777777" w:rsidR="004D4E4F" w:rsidRDefault="004D4E4F" w:rsidP="00A65D23">
      <w:pPr>
        <w:pStyle w:val="af2"/>
        <w:numPr>
          <w:ilvl w:val="0"/>
          <w:numId w:val="0"/>
        </w:numPr>
        <w:ind w:left="1419" w:hanging="426"/>
      </w:pPr>
    </w:p>
    <w:p w14:paraId="4B17719D" w14:textId="1762FE89" w:rsidR="00B237AA" w:rsidRDefault="00B237AA" w:rsidP="00D5341C">
      <w:pPr>
        <w:pStyle w:val="affd"/>
        <w:spacing w:before="120" w:after="120"/>
      </w:pPr>
      <w:r>
        <w:rPr>
          <w:rFonts w:hint="eastAsia"/>
        </w:rPr>
        <w:t>倒飞直线：满分为20分。</w:t>
      </w:r>
    </w:p>
    <w:p w14:paraId="5D6E76CA" w14:textId="07816C35" w:rsidR="00B237AA" w:rsidRDefault="00B237AA" w:rsidP="00D5341C">
      <w:pPr>
        <w:pStyle w:val="af2"/>
      </w:pPr>
      <w:r>
        <w:rPr>
          <w:rFonts w:hint="eastAsia"/>
        </w:rPr>
        <w:t>模型</w:t>
      </w:r>
      <w:r w:rsidRPr="00D5341C">
        <w:rPr>
          <w:rFonts w:ascii="微软雅黑" w:eastAsia="微软雅黑" w:hAnsi="微软雅黑" w:cs="微软雅黑" w:hint="eastAsia"/>
        </w:rPr>
        <w:t>⻜</w:t>
      </w:r>
      <w:r w:rsidRPr="00D5341C">
        <w:rPr>
          <w:rFonts w:hint="eastAsia"/>
        </w:rPr>
        <w:t>机逆</w:t>
      </w:r>
      <w:r w:rsidRPr="00D5341C">
        <w:rPr>
          <w:rFonts w:ascii="微软雅黑" w:eastAsia="微软雅黑" w:hAnsi="微软雅黑" w:cs="微软雅黑" w:hint="eastAsia"/>
        </w:rPr>
        <w:t>⻛</w:t>
      </w:r>
      <w:r w:rsidRPr="00D5341C">
        <w:rPr>
          <w:rFonts w:hint="eastAsia"/>
        </w:rPr>
        <w:t>进</w:t>
      </w:r>
      <w:r w:rsidRPr="00D5341C">
        <w:rPr>
          <w:rFonts w:ascii="微软雅黑" w:eastAsia="微软雅黑" w:hAnsi="微软雅黑" w:cs="微软雅黑" w:hint="eastAsia"/>
        </w:rPr>
        <w:t>⼊</w:t>
      </w:r>
      <w:r w:rsidRPr="00D5341C">
        <w:rPr>
          <w:rFonts w:hint="eastAsia"/>
        </w:rPr>
        <w:t>，在空域的</w:t>
      </w:r>
      <w:r>
        <w:t>90</w:t>
      </w:r>
      <w:r w:rsidR="00F0755C">
        <w:rPr>
          <w:rFonts w:hint="eastAsia"/>
        </w:rPr>
        <w:t>°</w:t>
      </w:r>
      <w:r>
        <w:rPr>
          <w:rFonts w:hint="eastAsia"/>
        </w:rPr>
        <w:t>开</w:t>
      </w:r>
      <w:r w:rsidRPr="00D5341C">
        <w:rPr>
          <w:rFonts w:ascii="微软雅黑" w:eastAsia="微软雅黑" w:hAnsi="微软雅黑" w:cs="微软雅黑" w:hint="eastAsia"/>
        </w:rPr>
        <w:t>⻆</w:t>
      </w:r>
      <w:r w:rsidRPr="00D5341C">
        <w:rPr>
          <w:rFonts w:hint="eastAsia"/>
        </w:rPr>
        <w:t>的</w:t>
      </w:r>
      <w:proofErr w:type="gramStart"/>
      <w:r w:rsidRPr="00D5341C">
        <w:rPr>
          <w:rFonts w:hint="eastAsia"/>
        </w:rPr>
        <w:t>起始端做半</w:t>
      </w:r>
      <w:proofErr w:type="gramEnd"/>
      <w:r w:rsidRPr="00D5341C">
        <w:rPr>
          <w:rFonts w:hint="eastAsia"/>
        </w:rPr>
        <w:t>滚进</w:t>
      </w:r>
      <w:r w:rsidRPr="00D5341C">
        <w:rPr>
          <w:rFonts w:ascii="微软雅黑" w:eastAsia="微软雅黑" w:hAnsi="微软雅黑" w:cs="微软雅黑" w:hint="eastAsia"/>
        </w:rPr>
        <w:t>⼊</w:t>
      </w:r>
      <w:r w:rsidRPr="00D5341C">
        <w:rPr>
          <w:rFonts w:hint="eastAsia"/>
        </w:rPr>
        <w:t>倒</w:t>
      </w:r>
      <w:r w:rsidRPr="00D5341C">
        <w:rPr>
          <w:rFonts w:ascii="微软雅黑" w:eastAsia="微软雅黑" w:hAnsi="微软雅黑" w:cs="微软雅黑" w:hint="eastAsia"/>
        </w:rPr>
        <w:t>⻜</w:t>
      </w:r>
      <w:r w:rsidRPr="00D5341C">
        <w:rPr>
          <w:rFonts w:hint="eastAsia"/>
        </w:rPr>
        <w:t>直线，</w:t>
      </w:r>
      <w:r w:rsidRPr="00D5341C">
        <w:rPr>
          <w:rFonts w:ascii="微软雅黑" w:eastAsia="微软雅黑" w:hAnsi="微软雅黑" w:cs="微软雅黑" w:hint="eastAsia"/>
        </w:rPr>
        <w:t>⻜</w:t>
      </w:r>
      <w:r w:rsidRPr="00D5341C">
        <w:rPr>
          <w:rFonts w:hint="eastAsia"/>
        </w:rPr>
        <w:t>越空域中</w:t>
      </w:r>
      <w:r w:rsidRPr="00D5341C">
        <w:rPr>
          <w:rFonts w:ascii="微软雅黑" w:eastAsia="微软雅黑" w:hAnsi="微软雅黑" w:cs="微软雅黑" w:hint="eastAsia"/>
        </w:rPr>
        <w:t>⼼</w:t>
      </w:r>
      <w:r w:rsidRPr="00D5341C">
        <w:rPr>
          <w:rFonts w:hint="eastAsia"/>
        </w:rPr>
        <w:t>达到</w:t>
      </w:r>
      <w:r>
        <w:t>90</w:t>
      </w:r>
      <w:r w:rsidR="00F0755C">
        <w:rPr>
          <w:rFonts w:hint="eastAsia"/>
        </w:rPr>
        <w:t>°</w:t>
      </w:r>
      <w:r>
        <w:rPr>
          <w:rFonts w:hint="eastAsia"/>
        </w:rPr>
        <w:t>开</w:t>
      </w:r>
      <w:r w:rsidRPr="00D5341C">
        <w:rPr>
          <w:rFonts w:ascii="微软雅黑" w:eastAsia="微软雅黑" w:hAnsi="微软雅黑" w:cs="微软雅黑" w:hint="eastAsia"/>
        </w:rPr>
        <w:t>⻆</w:t>
      </w:r>
      <w:r w:rsidRPr="00D5341C">
        <w:rPr>
          <w:rFonts w:hint="eastAsia"/>
        </w:rPr>
        <w:t>的</w:t>
      </w:r>
      <w:proofErr w:type="gramStart"/>
      <w:r w:rsidRPr="00D5341C">
        <w:rPr>
          <w:rFonts w:hint="eastAsia"/>
        </w:rPr>
        <w:t>结束端做半</w:t>
      </w:r>
      <w:proofErr w:type="gramEnd"/>
      <w:r>
        <w:rPr>
          <w:rFonts w:hint="eastAsia"/>
        </w:rPr>
        <w:t>滚平</w:t>
      </w:r>
      <w:r w:rsidRPr="00D5341C">
        <w:rPr>
          <w:rFonts w:ascii="微软雅黑" w:eastAsia="微软雅黑" w:hAnsi="微软雅黑" w:cs="微软雅黑" w:hint="eastAsia"/>
        </w:rPr>
        <w:t>⻜</w:t>
      </w:r>
      <w:r w:rsidRPr="00D5341C">
        <w:rPr>
          <w:rFonts w:hint="eastAsia"/>
        </w:rPr>
        <w:t>改出；</w:t>
      </w:r>
    </w:p>
    <w:p w14:paraId="71D00CA8" w14:textId="2294B293" w:rsidR="00B237AA" w:rsidRDefault="00B237AA" w:rsidP="00D5341C">
      <w:pPr>
        <w:pStyle w:val="af2"/>
      </w:pPr>
      <w:r>
        <w:rPr>
          <w:rFonts w:hint="eastAsia"/>
        </w:rPr>
        <w:lastRenderedPageBreak/>
        <w:t>航线偏移扣5分；</w:t>
      </w:r>
    </w:p>
    <w:p w14:paraId="55826ABD" w14:textId="021E7182" w:rsidR="00B237AA" w:rsidRDefault="00B237AA" w:rsidP="00D5341C">
      <w:pPr>
        <w:pStyle w:val="af2"/>
      </w:pPr>
      <w:r>
        <w:rPr>
          <w:rFonts w:hint="eastAsia"/>
        </w:rPr>
        <w:t>高度起伏扣5分；</w:t>
      </w:r>
    </w:p>
    <w:p w14:paraId="0745A91C" w14:textId="734F5B45" w:rsidR="00B237AA" w:rsidRDefault="00B237AA" w:rsidP="00D5341C">
      <w:pPr>
        <w:pStyle w:val="af2"/>
      </w:pPr>
      <w:r>
        <w:rPr>
          <w:rFonts w:hint="eastAsia"/>
        </w:rPr>
        <w:t>动作空域偏离中轴扣5分；</w:t>
      </w:r>
    </w:p>
    <w:p w14:paraId="16753F7C" w14:textId="60C69EB6" w:rsidR="00B237AA" w:rsidRDefault="00B237AA" w:rsidP="00D5341C">
      <w:pPr>
        <w:pStyle w:val="af2"/>
      </w:pPr>
      <w:r>
        <w:rPr>
          <w:rFonts w:hint="eastAsia"/>
        </w:rPr>
        <w:t>倒飞直线飞行时间不足3</w:t>
      </w:r>
      <w:r w:rsidR="00122614">
        <w:rPr>
          <w:rFonts w:hint="eastAsia"/>
        </w:rPr>
        <w:t>s</w:t>
      </w:r>
      <w:r>
        <w:rPr>
          <w:rFonts w:hint="eastAsia"/>
        </w:rPr>
        <w:t>扣5分。</w:t>
      </w:r>
    </w:p>
    <w:p w14:paraId="3EC39850" w14:textId="429932E4" w:rsidR="004D4E4F" w:rsidRDefault="004D4E4F" w:rsidP="00D5341C">
      <w:pPr>
        <w:pStyle w:val="af2"/>
      </w:pPr>
      <w:r>
        <w:rPr>
          <w:rFonts w:hint="eastAsia"/>
        </w:rPr>
        <w:t>倒飞直线示意图见图</w:t>
      </w:r>
      <w:r>
        <w:t>I</w:t>
      </w:r>
      <w:r>
        <w:rPr>
          <w:rFonts w:hint="eastAsia"/>
        </w:rPr>
        <w:t>.</w:t>
      </w:r>
      <w:r>
        <w:t>11</w:t>
      </w:r>
      <w:r>
        <w:rPr>
          <w:rFonts w:hint="eastAsia"/>
        </w:rPr>
        <w:t>。</w:t>
      </w:r>
    </w:p>
    <w:p w14:paraId="29FDAD38" w14:textId="6A7B6336" w:rsidR="00A65D23" w:rsidRDefault="00A65D23" w:rsidP="00A65D23">
      <w:pPr>
        <w:pStyle w:val="af2"/>
        <w:numPr>
          <w:ilvl w:val="0"/>
          <w:numId w:val="0"/>
        </w:numPr>
        <w:ind w:left="1419" w:hanging="426"/>
      </w:pPr>
    </w:p>
    <w:p w14:paraId="1A99F5B9" w14:textId="65EDFE95" w:rsidR="00A65D23" w:rsidRDefault="00A65D23" w:rsidP="00A65D23">
      <w:pPr>
        <w:pStyle w:val="af2"/>
        <w:numPr>
          <w:ilvl w:val="0"/>
          <w:numId w:val="0"/>
        </w:numPr>
        <w:ind w:left="1419" w:hanging="426"/>
        <w:jc w:val="center"/>
      </w:pPr>
      <w:r>
        <w:rPr>
          <w:noProof/>
        </w:rPr>
        <w:drawing>
          <wp:inline distT="0" distB="0" distL="0" distR="0" wp14:anchorId="7A9E21E8" wp14:editId="04D11CAC">
            <wp:extent cx="2652689" cy="1045675"/>
            <wp:effectExtent l="0" t="0" r="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4391" cy="1050288"/>
                    </a:xfrm>
                    <a:prstGeom prst="rect">
                      <a:avLst/>
                    </a:prstGeom>
                    <a:noFill/>
                    <a:ln>
                      <a:noFill/>
                    </a:ln>
                  </pic:spPr>
                </pic:pic>
              </a:graphicData>
            </a:graphic>
          </wp:inline>
        </w:drawing>
      </w:r>
    </w:p>
    <w:p w14:paraId="764C9455" w14:textId="35B0172A" w:rsidR="00A65D23" w:rsidRDefault="004D4E4F" w:rsidP="004D4E4F">
      <w:pPr>
        <w:pStyle w:val="af9"/>
        <w:spacing w:before="120" w:after="120"/>
      </w:pPr>
      <w:r>
        <w:rPr>
          <w:rFonts w:hint="eastAsia"/>
        </w:rPr>
        <w:t>遥控固定</w:t>
      </w:r>
      <w:proofErr w:type="gramStart"/>
      <w:r>
        <w:rPr>
          <w:rFonts w:hint="eastAsia"/>
        </w:rPr>
        <w:t>翼</w:t>
      </w:r>
      <w:proofErr w:type="gramEnd"/>
      <w:r>
        <w:rPr>
          <w:rFonts w:hint="eastAsia"/>
        </w:rPr>
        <w:t>模型飞机飞行（四）倒飞直线示意图</w:t>
      </w:r>
    </w:p>
    <w:p w14:paraId="2D330C7B" w14:textId="77777777" w:rsidR="00A65D23" w:rsidRDefault="00A65D23" w:rsidP="00A65D23">
      <w:pPr>
        <w:pStyle w:val="af2"/>
        <w:numPr>
          <w:ilvl w:val="0"/>
          <w:numId w:val="0"/>
        </w:numPr>
        <w:ind w:left="1419" w:hanging="426"/>
      </w:pPr>
    </w:p>
    <w:p w14:paraId="2B11473F" w14:textId="04BAE33F" w:rsidR="00B237AA" w:rsidRDefault="00B237AA" w:rsidP="00D5341C">
      <w:pPr>
        <w:pStyle w:val="affd"/>
        <w:spacing w:before="120" w:after="120"/>
      </w:pPr>
      <w:r>
        <w:rPr>
          <w:rFonts w:hint="eastAsia"/>
        </w:rPr>
        <w:t>横滚：满分为30分。</w:t>
      </w:r>
    </w:p>
    <w:p w14:paraId="50E71580" w14:textId="7F893221" w:rsidR="00B237AA" w:rsidRDefault="00B237AA" w:rsidP="00D5341C">
      <w:pPr>
        <w:pStyle w:val="af2"/>
      </w:pPr>
      <w:r>
        <w:rPr>
          <w:rFonts w:hint="eastAsia"/>
        </w:rPr>
        <w:t>模型</w:t>
      </w:r>
      <w:r>
        <w:rPr>
          <w:rFonts w:ascii="微软雅黑" w:eastAsia="微软雅黑" w:hAnsi="微软雅黑" w:cs="微软雅黑" w:hint="eastAsia"/>
        </w:rPr>
        <w:t>⻜</w:t>
      </w:r>
      <w:r>
        <w:rPr>
          <w:rFonts w:hint="eastAsia"/>
        </w:rPr>
        <w:t>机顺</w:t>
      </w:r>
      <w:r>
        <w:rPr>
          <w:rFonts w:ascii="微软雅黑" w:eastAsia="微软雅黑" w:hAnsi="微软雅黑" w:cs="微软雅黑" w:hint="eastAsia"/>
        </w:rPr>
        <w:t>⻛⻜⾏</w:t>
      </w:r>
      <w:r>
        <w:rPr>
          <w:rFonts w:hint="eastAsia"/>
        </w:rPr>
        <w:t>进</w:t>
      </w:r>
      <w:r>
        <w:rPr>
          <w:rFonts w:ascii="微软雅黑" w:eastAsia="微软雅黑" w:hAnsi="微软雅黑" w:cs="微软雅黑" w:hint="eastAsia"/>
        </w:rPr>
        <w:t>⼊</w:t>
      </w:r>
      <w:r>
        <w:rPr>
          <w:rFonts w:hint="eastAsia"/>
        </w:rPr>
        <w:t>，在接近空域中</w:t>
      </w:r>
      <w:r>
        <w:rPr>
          <w:rFonts w:ascii="微软雅黑" w:eastAsia="微软雅黑" w:hAnsi="微软雅黑" w:cs="微软雅黑" w:hint="eastAsia"/>
        </w:rPr>
        <w:t>⼼</w:t>
      </w:r>
      <w:r>
        <w:rPr>
          <w:rFonts w:hint="eastAsia"/>
        </w:rPr>
        <w:t>时开始做横滚</w:t>
      </w:r>
      <w:r>
        <w:t>1</w:t>
      </w:r>
      <w:r>
        <w:rPr>
          <w:rFonts w:hint="eastAsia"/>
        </w:rPr>
        <w:t>周（</w:t>
      </w:r>
      <w:r>
        <w:t>360</w:t>
      </w:r>
      <w:r w:rsidR="00F0755C">
        <w:rPr>
          <w:rFonts w:hint="eastAsia"/>
        </w:rPr>
        <w:t>°</w:t>
      </w:r>
      <w:r>
        <w:rPr>
          <w:rFonts w:hint="eastAsia"/>
        </w:rPr>
        <w:t>）后平</w:t>
      </w:r>
      <w:r>
        <w:rPr>
          <w:rFonts w:ascii="微软雅黑" w:eastAsia="微软雅黑" w:hAnsi="微软雅黑" w:cs="微软雅黑" w:hint="eastAsia"/>
        </w:rPr>
        <w:t>⻜</w:t>
      </w:r>
      <w:r>
        <w:rPr>
          <w:rFonts w:hint="eastAsia"/>
        </w:rPr>
        <w:t>改出；</w:t>
      </w:r>
    </w:p>
    <w:p w14:paraId="4C30B2A1" w14:textId="67443B6D" w:rsidR="00B237AA" w:rsidRDefault="00B237AA" w:rsidP="00D5341C">
      <w:pPr>
        <w:pStyle w:val="af2"/>
      </w:pPr>
      <w:r>
        <w:rPr>
          <w:rFonts w:hint="eastAsia"/>
        </w:rPr>
        <w:t>航线及高度偏移扣5分；</w:t>
      </w:r>
    </w:p>
    <w:p w14:paraId="0341B03F" w14:textId="15D9A281" w:rsidR="00B237AA" w:rsidRDefault="00B237AA" w:rsidP="00D5341C">
      <w:pPr>
        <w:pStyle w:val="af2"/>
      </w:pPr>
      <w:r>
        <w:rPr>
          <w:rFonts w:hint="eastAsia"/>
        </w:rPr>
        <w:t>滚转角度</w:t>
      </w:r>
      <w:proofErr w:type="gramStart"/>
      <w:r>
        <w:rPr>
          <w:rFonts w:hint="eastAsia"/>
        </w:rPr>
        <w:t>不</w:t>
      </w:r>
      <w:proofErr w:type="gramEnd"/>
      <w:r>
        <w:rPr>
          <w:rFonts w:hint="eastAsia"/>
        </w:rPr>
        <w:t>标准扣5分；</w:t>
      </w:r>
    </w:p>
    <w:p w14:paraId="0A1307A1" w14:textId="7531CA9E" w:rsidR="00B237AA" w:rsidRDefault="00B237AA" w:rsidP="00D5341C">
      <w:pPr>
        <w:pStyle w:val="af2"/>
      </w:pPr>
      <w:r>
        <w:rPr>
          <w:rFonts w:hint="eastAsia"/>
        </w:rPr>
        <w:t>动作空域偏离中轴扣5分。</w:t>
      </w:r>
    </w:p>
    <w:p w14:paraId="1237069D" w14:textId="548D1ECD" w:rsidR="004D4E4F" w:rsidRDefault="004D4E4F" w:rsidP="00D5341C">
      <w:pPr>
        <w:pStyle w:val="af2"/>
      </w:pPr>
      <w:r>
        <w:rPr>
          <w:rFonts w:hint="eastAsia"/>
        </w:rPr>
        <w:t>横滚示意图见图I</w:t>
      </w:r>
      <w:r>
        <w:t>.12</w:t>
      </w:r>
      <w:r>
        <w:rPr>
          <w:rFonts w:hint="eastAsia"/>
        </w:rPr>
        <w:t>。</w:t>
      </w:r>
    </w:p>
    <w:p w14:paraId="02D07773" w14:textId="49FE503C" w:rsidR="00A65D23" w:rsidRDefault="00A65D23" w:rsidP="00A65D23">
      <w:pPr>
        <w:pStyle w:val="af2"/>
        <w:numPr>
          <w:ilvl w:val="0"/>
          <w:numId w:val="0"/>
        </w:numPr>
        <w:ind w:left="1419" w:hanging="426"/>
      </w:pPr>
    </w:p>
    <w:p w14:paraId="3C58FBA4" w14:textId="1BC47F8F" w:rsidR="00A65D23" w:rsidRDefault="00A65D23" w:rsidP="00A65D23">
      <w:pPr>
        <w:pStyle w:val="af2"/>
        <w:numPr>
          <w:ilvl w:val="0"/>
          <w:numId w:val="0"/>
        </w:numPr>
        <w:ind w:left="1419" w:hanging="426"/>
        <w:jc w:val="center"/>
      </w:pPr>
      <w:r>
        <w:rPr>
          <w:noProof/>
        </w:rPr>
        <w:drawing>
          <wp:inline distT="0" distB="0" distL="0" distR="0" wp14:anchorId="5C5E4C71" wp14:editId="6949D06C">
            <wp:extent cx="2943770" cy="118600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6724" cy="1191223"/>
                    </a:xfrm>
                    <a:prstGeom prst="rect">
                      <a:avLst/>
                    </a:prstGeom>
                    <a:noFill/>
                    <a:ln>
                      <a:noFill/>
                    </a:ln>
                  </pic:spPr>
                </pic:pic>
              </a:graphicData>
            </a:graphic>
          </wp:inline>
        </w:drawing>
      </w:r>
    </w:p>
    <w:p w14:paraId="52731FAB" w14:textId="2B7F4CBF" w:rsidR="00A65D23" w:rsidRDefault="004D4E4F" w:rsidP="004D4E4F">
      <w:pPr>
        <w:pStyle w:val="af9"/>
        <w:spacing w:before="120" w:after="120"/>
      </w:pPr>
      <w:r>
        <w:rPr>
          <w:rFonts w:hint="eastAsia"/>
        </w:rPr>
        <w:t>遥控固定</w:t>
      </w:r>
      <w:proofErr w:type="gramStart"/>
      <w:r>
        <w:rPr>
          <w:rFonts w:hint="eastAsia"/>
        </w:rPr>
        <w:t>翼</w:t>
      </w:r>
      <w:proofErr w:type="gramEnd"/>
      <w:r>
        <w:rPr>
          <w:rFonts w:hint="eastAsia"/>
        </w:rPr>
        <w:t>模型飞机飞行（四）横滚示意图</w:t>
      </w:r>
    </w:p>
    <w:p w14:paraId="561AAF28" w14:textId="77777777" w:rsidR="004D4E4F" w:rsidRDefault="004D4E4F" w:rsidP="00A65D23">
      <w:pPr>
        <w:pStyle w:val="af2"/>
        <w:numPr>
          <w:ilvl w:val="0"/>
          <w:numId w:val="0"/>
        </w:numPr>
        <w:ind w:left="1419" w:hanging="426"/>
      </w:pPr>
    </w:p>
    <w:p w14:paraId="17185B73" w14:textId="4FF4CA01" w:rsidR="00B237AA" w:rsidRDefault="00B237AA" w:rsidP="00D5341C">
      <w:pPr>
        <w:pStyle w:val="affd"/>
        <w:spacing w:before="120" w:after="120"/>
      </w:pPr>
      <w:r>
        <w:rPr>
          <w:rFonts w:hint="eastAsia"/>
        </w:rPr>
        <w:t>着陆：满分为20分。</w:t>
      </w:r>
    </w:p>
    <w:p w14:paraId="1C78F87A" w14:textId="043899B7" w:rsidR="00B237AA" w:rsidRDefault="00B237AA" w:rsidP="00D5341C">
      <w:pPr>
        <w:pStyle w:val="af2"/>
      </w:pPr>
      <w:r>
        <w:rPr>
          <w:rFonts w:hint="eastAsia"/>
        </w:rPr>
        <w:t>模型</w:t>
      </w:r>
      <w:r>
        <w:rPr>
          <w:rFonts w:ascii="微软雅黑" w:eastAsia="微软雅黑" w:hAnsi="微软雅黑" w:cs="微软雅黑" w:hint="eastAsia"/>
        </w:rPr>
        <w:t>⻜</w:t>
      </w:r>
      <w:r>
        <w:rPr>
          <w:rFonts w:hint="eastAsia"/>
        </w:rPr>
        <w:t>机逆</w:t>
      </w:r>
      <w:r>
        <w:rPr>
          <w:rFonts w:ascii="微软雅黑" w:eastAsia="微软雅黑" w:hAnsi="微软雅黑" w:cs="微软雅黑" w:hint="eastAsia"/>
        </w:rPr>
        <w:t>⻛⻜⾏</w:t>
      </w:r>
      <w:r>
        <w:rPr>
          <w:rFonts w:hint="eastAsia"/>
        </w:rPr>
        <w:t>进</w:t>
      </w:r>
      <w:r>
        <w:rPr>
          <w:rFonts w:ascii="微软雅黑" w:eastAsia="微软雅黑" w:hAnsi="微软雅黑" w:cs="微软雅黑" w:hint="eastAsia"/>
        </w:rPr>
        <w:t>⼊</w:t>
      </w:r>
      <w:r>
        <w:rPr>
          <w:rFonts w:hint="eastAsia"/>
        </w:rPr>
        <w:t>跑道上空，</w:t>
      </w:r>
      <w:r>
        <w:rPr>
          <w:rFonts w:ascii="微软雅黑" w:eastAsia="微软雅黑" w:hAnsi="微软雅黑" w:cs="微软雅黑" w:hint="eastAsia"/>
        </w:rPr>
        <w:t>⾃</w:t>
      </w:r>
      <w:r>
        <w:rPr>
          <w:rFonts w:hint="eastAsia"/>
        </w:rPr>
        <w:t>空域中</w:t>
      </w:r>
      <w:r>
        <w:rPr>
          <w:rFonts w:ascii="微软雅黑" w:eastAsia="微软雅黑" w:hAnsi="微软雅黑" w:cs="微软雅黑" w:hint="eastAsia"/>
        </w:rPr>
        <w:t>⼼</w:t>
      </w:r>
      <w:r>
        <w:rPr>
          <w:rFonts w:hint="eastAsia"/>
        </w:rPr>
        <w:t>线开始进</w:t>
      </w:r>
      <w:r>
        <w:rPr>
          <w:rFonts w:ascii="微软雅黑" w:eastAsia="微软雅黑" w:hAnsi="微软雅黑" w:cs="微软雅黑" w:hint="eastAsia"/>
        </w:rPr>
        <w:t>⼊</w:t>
      </w:r>
      <w:r>
        <w:rPr>
          <w:rFonts w:hint="eastAsia"/>
        </w:rPr>
        <w:t>着陆</w:t>
      </w:r>
      <w:proofErr w:type="gramStart"/>
      <w:r>
        <w:rPr>
          <w:rFonts w:hint="eastAsia"/>
        </w:rPr>
        <w:t>航线第</w:t>
      </w:r>
      <w:proofErr w:type="gramEnd"/>
      <w:r>
        <w:rPr>
          <w:rFonts w:ascii="微软雅黑" w:eastAsia="微软雅黑" w:hAnsi="微软雅黑" w:cs="微软雅黑" w:hint="eastAsia"/>
        </w:rPr>
        <w:t>⼀</w:t>
      </w:r>
      <w:r>
        <w:rPr>
          <w:rFonts w:hint="eastAsia"/>
        </w:rPr>
        <w:t>边，（此时要保持</w:t>
      </w:r>
      <w:r>
        <w:rPr>
          <w:rFonts w:ascii="微软雅黑" w:eastAsia="微软雅黑" w:hAnsi="微软雅黑" w:cs="微软雅黑" w:hint="eastAsia"/>
        </w:rPr>
        <w:t>⼀</w:t>
      </w:r>
      <w:proofErr w:type="gramStart"/>
      <w:r>
        <w:rPr>
          <w:rFonts w:hint="eastAsia"/>
        </w:rPr>
        <w:t>个</w:t>
      </w:r>
      <w:proofErr w:type="gramEnd"/>
      <w:r>
        <w:rPr>
          <w:rFonts w:hint="eastAsia"/>
        </w:rPr>
        <w:t>适当的</w:t>
      </w:r>
      <w:r>
        <w:rPr>
          <w:rFonts w:ascii="微软雅黑" w:eastAsia="微软雅黑" w:hAnsi="微软雅黑" w:cs="微软雅黑" w:hint="eastAsia"/>
        </w:rPr>
        <w:t>⾼</w:t>
      </w:r>
      <w:r>
        <w:rPr>
          <w:rFonts w:hint="eastAsia"/>
        </w:rPr>
        <w:t>度）然后开始第</w:t>
      </w:r>
      <w:r>
        <w:rPr>
          <w:rFonts w:ascii="微软雅黑" w:eastAsia="微软雅黑" w:hAnsi="微软雅黑" w:cs="微软雅黑" w:hint="eastAsia"/>
        </w:rPr>
        <w:t>⼀</w:t>
      </w:r>
      <w:proofErr w:type="gramStart"/>
      <w:r>
        <w:rPr>
          <w:rFonts w:hint="eastAsia"/>
        </w:rPr>
        <w:t>个</w:t>
      </w:r>
      <w:proofErr w:type="gramEnd"/>
      <w:r>
        <w:t>90</w:t>
      </w:r>
      <w:r w:rsidR="00F0755C">
        <w:rPr>
          <w:rFonts w:hint="eastAsia"/>
        </w:rPr>
        <w:t>°</w:t>
      </w:r>
      <w:r>
        <w:rPr>
          <w:rFonts w:hint="eastAsia"/>
        </w:rPr>
        <w:t>转弯并平</w:t>
      </w:r>
      <w:r>
        <w:rPr>
          <w:rFonts w:ascii="微软雅黑" w:eastAsia="微软雅黑" w:hAnsi="微软雅黑" w:cs="微软雅黑" w:hint="eastAsia"/>
        </w:rPr>
        <w:t>⻜</w:t>
      </w:r>
      <w:r>
        <w:rPr>
          <w:rFonts w:hint="eastAsia"/>
        </w:rPr>
        <w:t>，接着完成第</w:t>
      </w:r>
      <w:r>
        <w:rPr>
          <w:rFonts w:ascii="微软雅黑" w:eastAsia="微软雅黑" w:hAnsi="微软雅黑" w:cs="微软雅黑" w:hint="eastAsia"/>
        </w:rPr>
        <w:t>⼆</w:t>
      </w:r>
      <w:proofErr w:type="gramStart"/>
      <w:r>
        <w:rPr>
          <w:rFonts w:hint="eastAsia"/>
        </w:rPr>
        <w:t>个</w:t>
      </w:r>
      <w:proofErr w:type="gramEnd"/>
      <w:r>
        <w:t>90</w:t>
      </w:r>
      <w:r w:rsidR="00F0755C">
        <w:rPr>
          <w:rFonts w:hint="eastAsia"/>
        </w:rPr>
        <w:t>°</w:t>
      </w:r>
      <w:r>
        <w:rPr>
          <w:rFonts w:hint="eastAsia"/>
        </w:rPr>
        <w:t>转弯并平</w:t>
      </w:r>
      <w:r>
        <w:rPr>
          <w:rFonts w:ascii="微软雅黑" w:eastAsia="微软雅黑" w:hAnsi="微软雅黑" w:cs="微软雅黑" w:hint="eastAsia"/>
        </w:rPr>
        <w:t>⻜</w:t>
      </w:r>
      <w:r>
        <w:rPr>
          <w:rFonts w:hint="eastAsia"/>
        </w:rPr>
        <w:t>进</w:t>
      </w:r>
      <w:r>
        <w:rPr>
          <w:rFonts w:ascii="微软雅黑" w:eastAsia="微软雅黑" w:hAnsi="微软雅黑" w:cs="微软雅黑" w:hint="eastAsia"/>
        </w:rPr>
        <w:t>⼊</w:t>
      </w:r>
      <w:r>
        <w:rPr>
          <w:rFonts w:hint="eastAsia"/>
        </w:rPr>
        <w:t>第三边，第三边</w:t>
      </w:r>
      <w:r>
        <w:rPr>
          <w:rFonts w:ascii="微软雅黑" w:eastAsia="微软雅黑" w:hAnsi="微软雅黑" w:cs="微软雅黑" w:hint="eastAsia"/>
        </w:rPr>
        <w:t>⻜⾏</w:t>
      </w:r>
      <w:r>
        <w:rPr>
          <w:rFonts w:hint="eastAsia"/>
        </w:rPr>
        <w:t>要逐渐减速下降</w:t>
      </w:r>
      <w:r>
        <w:rPr>
          <w:rFonts w:ascii="微软雅黑" w:eastAsia="微软雅黑" w:hAnsi="微软雅黑" w:cs="微软雅黑" w:hint="eastAsia"/>
        </w:rPr>
        <w:t>⾼</w:t>
      </w:r>
      <w:r>
        <w:rPr>
          <w:rFonts w:hint="eastAsia"/>
        </w:rPr>
        <w:t>度，接第三个</w:t>
      </w:r>
      <w:r>
        <w:t>90</w:t>
      </w:r>
      <w:r w:rsidR="00F0755C">
        <w:rPr>
          <w:rFonts w:hint="eastAsia"/>
        </w:rPr>
        <w:t>°</w:t>
      </w:r>
      <w:r>
        <w:rPr>
          <w:rFonts w:hint="eastAsia"/>
        </w:rPr>
        <w:t>转弯并平</w:t>
      </w:r>
      <w:r>
        <w:rPr>
          <w:rFonts w:ascii="微软雅黑" w:eastAsia="微软雅黑" w:hAnsi="微软雅黑" w:cs="微软雅黑" w:hint="eastAsia"/>
        </w:rPr>
        <w:t>⻜</w:t>
      </w:r>
      <w:r>
        <w:rPr>
          <w:rFonts w:hint="eastAsia"/>
        </w:rPr>
        <w:t>进</w:t>
      </w:r>
      <w:r>
        <w:rPr>
          <w:rFonts w:ascii="微软雅黑" w:eastAsia="微软雅黑" w:hAnsi="微软雅黑" w:cs="微软雅黑" w:hint="eastAsia"/>
        </w:rPr>
        <w:t>⼊</w:t>
      </w:r>
      <w:r>
        <w:rPr>
          <w:rFonts w:hint="eastAsia"/>
        </w:rPr>
        <w:t>第四边继续下降</w:t>
      </w:r>
      <w:r>
        <w:rPr>
          <w:rFonts w:ascii="微软雅黑" w:eastAsia="微软雅黑" w:hAnsi="微软雅黑" w:cs="微软雅黑" w:hint="eastAsia"/>
        </w:rPr>
        <w:t>⾼</w:t>
      </w:r>
      <w:r>
        <w:rPr>
          <w:rFonts w:hint="eastAsia"/>
        </w:rPr>
        <w:t>度。接第四个</w:t>
      </w:r>
      <w:r>
        <w:t>90</w:t>
      </w:r>
      <w:r w:rsidR="00F0755C">
        <w:rPr>
          <w:rFonts w:hint="eastAsia"/>
        </w:rPr>
        <w:t>°</w:t>
      </w:r>
      <w:r>
        <w:rPr>
          <w:rFonts w:hint="eastAsia"/>
        </w:rPr>
        <w:t>转弯并对准跑道，此时调整好下滑</w:t>
      </w:r>
      <w:r>
        <w:rPr>
          <w:rFonts w:ascii="微软雅黑" w:eastAsia="微软雅黑" w:hAnsi="微软雅黑" w:cs="微软雅黑" w:hint="eastAsia"/>
        </w:rPr>
        <w:t>⻆</w:t>
      </w:r>
      <w:r>
        <w:rPr>
          <w:rFonts w:hint="eastAsia"/>
        </w:rPr>
        <w:t>在接近跑道时拉平模型</w:t>
      </w:r>
      <w:r>
        <w:rPr>
          <w:rFonts w:ascii="微软雅黑" w:eastAsia="微软雅黑" w:hAnsi="微软雅黑" w:cs="微软雅黑" w:hint="eastAsia"/>
        </w:rPr>
        <w:t>⻜</w:t>
      </w:r>
      <w:r>
        <w:rPr>
          <w:rFonts w:hint="eastAsia"/>
        </w:rPr>
        <w:t>机</w:t>
      </w:r>
      <w:r>
        <w:rPr>
          <w:rFonts w:ascii="微软雅黑" w:eastAsia="微软雅黑" w:hAnsi="微软雅黑" w:cs="微软雅黑" w:hint="eastAsia"/>
        </w:rPr>
        <w:t>⾄</w:t>
      </w:r>
      <w:r>
        <w:rPr>
          <w:rFonts w:hint="eastAsia"/>
        </w:rPr>
        <w:t>着陆区柔和接地滑跑</w:t>
      </w:r>
      <w:r>
        <w:rPr>
          <w:rFonts w:ascii="微软雅黑" w:eastAsia="微软雅黑" w:hAnsi="微软雅黑" w:cs="微软雅黑" w:hint="eastAsia"/>
        </w:rPr>
        <w:t>⾄</w:t>
      </w:r>
      <w:r>
        <w:rPr>
          <w:rFonts w:hint="eastAsia"/>
        </w:rPr>
        <w:t>停</w:t>
      </w:r>
      <w:r>
        <w:rPr>
          <w:rFonts w:ascii="微软雅黑" w:eastAsia="微软雅黑" w:hAnsi="微软雅黑" w:cs="微软雅黑" w:hint="eastAsia"/>
        </w:rPr>
        <w:t>⽌</w:t>
      </w:r>
      <w:r>
        <w:rPr>
          <w:rFonts w:hint="eastAsia"/>
        </w:rPr>
        <w:t>。着陆区为</w:t>
      </w:r>
      <w:r>
        <w:t>100</w:t>
      </w:r>
      <w:r w:rsidR="00550833">
        <w:rPr>
          <w:rFonts w:hint="eastAsia"/>
        </w:rPr>
        <w:t>m</w:t>
      </w:r>
      <w:r>
        <w:rPr>
          <w:rFonts w:hint="eastAsia"/>
        </w:rPr>
        <w:t>长的跑道</w:t>
      </w:r>
      <w:r w:rsidR="004D4E4F">
        <w:rPr>
          <w:rFonts w:hint="eastAsia"/>
        </w:rPr>
        <w:t>。</w:t>
      </w:r>
    </w:p>
    <w:p w14:paraId="67E12344" w14:textId="4BFB028B" w:rsidR="00B237AA" w:rsidRDefault="00B237AA" w:rsidP="00D5341C">
      <w:pPr>
        <w:pStyle w:val="af2"/>
      </w:pPr>
      <w:r>
        <w:rPr>
          <w:rFonts w:hint="eastAsia"/>
        </w:rPr>
        <w:t>滑降轨迹不平缓扣5分</w:t>
      </w:r>
      <w:r w:rsidR="004D4E4F">
        <w:rPr>
          <w:rFonts w:hint="eastAsia"/>
        </w:rPr>
        <w:t>。</w:t>
      </w:r>
    </w:p>
    <w:p w14:paraId="4312E013" w14:textId="1C0C16CD" w:rsidR="00B237AA" w:rsidRDefault="00B237AA" w:rsidP="00D5341C">
      <w:pPr>
        <w:pStyle w:val="af2"/>
      </w:pPr>
      <w:r>
        <w:rPr>
          <w:rFonts w:hint="eastAsia"/>
        </w:rPr>
        <w:t>着陆</w:t>
      </w:r>
      <w:proofErr w:type="gramStart"/>
      <w:r>
        <w:rPr>
          <w:rFonts w:hint="eastAsia"/>
        </w:rPr>
        <w:t>距离超</w:t>
      </w:r>
      <w:proofErr w:type="gramEnd"/>
      <w:r>
        <w:rPr>
          <w:rFonts w:hint="eastAsia"/>
        </w:rPr>
        <w:t>范围扣5分</w:t>
      </w:r>
      <w:r w:rsidR="004D4E4F">
        <w:rPr>
          <w:rFonts w:hint="eastAsia"/>
        </w:rPr>
        <w:t>。</w:t>
      </w:r>
    </w:p>
    <w:p w14:paraId="462B1E81" w14:textId="0F5DB75B" w:rsidR="00B237AA" w:rsidRDefault="00B237AA" w:rsidP="00D5341C">
      <w:pPr>
        <w:pStyle w:val="af2"/>
      </w:pPr>
      <w:r>
        <w:rPr>
          <w:rFonts w:hint="eastAsia"/>
        </w:rPr>
        <w:t>着陆弹跳扣5分</w:t>
      </w:r>
      <w:r w:rsidR="004D4E4F">
        <w:rPr>
          <w:rFonts w:hint="eastAsia"/>
        </w:rPr>
        <w:t>。</w:t>
      </w:r>
    </w:p>
    <w:p w14:paraId="7F3E2063" w14:textId="56DE8B40" w:rsidR="00B237AA" w:rsidRDefault="00B237AA" w:rsidP="00D5341C">
      <w:pPr>
        <w:pStyle w:val="af2"/>
      </w:pPr>
      <w:r>
        <w:rPr>
          <w:rFonts w:hint="eastAsia"/>
        </w:rPr>
        <w:t>倾覆扣10分。</w:t>
      </w:r>
    </w:p>
    <w:p w14:paraId="3291054B" w14:textId="5DF6ADF1" w:rsidR="004D4E4F" w:rsidRDefault="004D4E4F" w:rsidP="00D5341C">
      <w:pPr>
        <w:pStyle w:val="af2"/>
      </w:pPr>
      <w:r>
        <w:rPr>
          <w:rFonts w:hint="eastAsia"/>
        </w:rPr>
        <w:t>着陆示意图见I</w:t>
      </w:r>
      <w:r>
        <w:t>.13</w:t>
      </w:r>
      <w:r>
        <w:rPr>
          <w:rFonts w:hint="eastAsia"/>
        </w:rPr>
        <w:t>。</w:t>
      </w:r>
    </w:p>
    <w:p w14:paraId="28FEA35C" w14:textId="78517CA5" w:rsidR="00A65D23" w:rsidRDefault="00A65D23" w:rsidP="00A65D23">
      <w:pPr>
        <w:pStyle w:val="af2"/>
        <w:numPr>
          <w:ilvl w:val="0"/>
          <w:numId w:val="0"/>
        </w:numPr>
        <w:ind w:left="1419" w:hanging="426"/>
      </w:pPr>
    </w:p>
    <w:p w14:paraId="6927B0C9" w14:textId="1B58C886" w:rsidR="00A65D23" w:rsidRDefault="00A65D23" w:rsidP="00A65D23">
      <w:pPr>
        <w:pStyle w:val="af2"/>
        <w:numPr>
          <w:ilvl w:val="0"/>
          <w:numId w:val="0"/>
        </w:numPr>
        <w:ind w:left="1419" w:hanging="426"/>
        <w:jc w:val="center"/>
      </w:pPr>
      <w:r>
        <w:rPr>
          <w:noProof/>
        </w:rPr>
        <w:lastRenderedPageBreak/>
        <w:drawing>
          <wp:inline distT="0" distB="0" distL="0" distR="0" wp14:anchorId="09D122A2" wp14:editId="39532D47">
            <wp:extent cx="2290527" cy="1371866"/>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5871" cy="1375067"/>
                    </a:xfrm>
                    <a:prstGeom prst="rect">
                      <a:avLst/>
                    </a:prstGeom>
                    <a:noFill/>
                    <a:ln>
                      <a:noFill/>
                    </a:ln>
                  </pic:spPr>
                </pic:pic>
              </a:graphicData>
            </a:graphic>
          </wp:inline>
        </w:drawing>
      </w:r>
    </w:p>
    <w:p w14:paraId="38116E22" w14:textId="22D84C89" w:rsidR="00A65D23" w:rsidRDefault="004D4E4F" w:rsidP="004D4E4F">
      <w:pPr>
        <w:pStyle w:val="af9"/>
        <w:spacing w:before="120" w:after="120"/>
      </w:pPr>
      <w:r>
        <w:rPr>
          <w:rFonts w:hint="eastAsia"/>
        </w:rPr>
        <w:t>遥控固定</w:t>
      </w:r>
      <w:proofErr w:type="gramStart"/>
      <w:r>
        <w:rPr>
          <w:rFonts w:hint="eastAsia"/>
        </w:rPr>
        <w:t>翼</w:t>
      </w:r>
      <w:proofErr w:type="gramEnd"/>
      <w:r>
        <w:rPr>
          <w:rFonts w:hint="eastAsia"/>
        </w:rPr>
        <w:t>模型飞机飞行（四）着陆示意图</w:t>
      </w:r>
    </w:p>
    <w:p w14:paraId="0D6D7AE4" w14:textId="475255E4" w:rsidR="00B237AA" w:rsidRDefault="00B237AA" w:rsidP="00D5341C">
      <w:pPr>
        <w:pStyle w:val="afff8"/>
      </w:pPr>
      <w:r>
        <w:rPr>
          <w:rFonts w:hint="eastAsia"/>
        </w:rPr>
        <w:t>以上扣分标准为各项指标的最高扣分值。</w:t>
      </w:r>
    </w:p>
    <w:p w14:paraId="75045A64" w14:textId="1B9E5A47" w:rsidR="00B237AA" w:rsidRDefault="00B237AA" w:rsidP="00D5341C">
      <w:pPr>
        <w:pStyle w:val="affd"/>
        <w:spacing w:before="120" w:after="120"/>
        <w:jc w:val="left"/>
      </w:pPr>
      <w:r w:rsidRPr="00D5341C">
        <w:rPr>
          <w:rFonts w:ascii="宋体" w:eastAsia="宋体" w:hAnsi="宋体" w:hint="eastAsia"/>
        </w:rPr>
        <w:t>飞行全程有飞越安全线的情况，考核不合格。</w:t>
      </w:r>
    </w:p>
    <w:p w14:paraId="43FA7D8A" w14:textId="77777777" w:rsidR="00D664CE" w:rsidRDefault="00D664CE" w:rsidP="00D664CE">
      <w:pPr>
        <w:pStyle w:val="affc"/>
        <w:spacing w:before="120" w:after="120"/>
      </w:pPr>
      <w:r>
        <w:rPr>
          <w:rFonts w:hint="eastAsia"/>
        </w:rPr>
        <w:t>场地要求</w:t>
      </w:r>
    </w:p>
    <w:p w14:paraId="7BAEE68E" w14:textId="5D4AA312" w:rsidR="00D664CE" w:rsidRPr="00DF6329" w:rsidRDefault="00A73410" w:rsidP="00DF6329">
      <w:pPr>
        <w:pStyle w:val="afffffffffff2"/>
      </w:pPr>
      <w:r>
        <w:rPr>
          <w:rFonts w:hint="eastAsia"/>
        </w:rPr>
        <w:t>测试场地</w:t>
      </w:r>
      <w:r w:rsidR="00D664CE" w:rsidRPr="00DF6329">
        <w:rPr>
          <w:rFonts w:hint="eastAsia"/>
        </w:rPr>
        <w:t>为室外，须具备以起降场中心为圆心半径200m、真高100m的空域。</w:t>
      </w:r>
    </w:p>
    <w:p w14:paraId="7FCFC41A" w14:textId="644EE75F" w:rsidR="00D664CE" w:rsidRPr="00DF6329" w:rsidRDefault="00D664CE" w:rsidP="00DF6329">
      <w:pPr>
        <w:pStyle w:val="afffffffffff2"/>
      </w:pPr>
      <w:r w:rsidRPr="00DF6329">
        <w:rPr>
          <w:rFonts w:hint="eastAsia"/>
        </w:rPr>
        <w:t>测试场地飞行跑道宽20m、长150m；</w:t>
      </w:r>
      <w:r w:rsidR="00A73410">
        <w:rPr>
          <w:rFonts w:hint="eastAsia"/>
        </w:rPr>
        <w:t>测试场地</w:t>
      </w:r>
      <w:r w:rsidRPr="00DF6329">
        <w:rPr>
          <w:rFonts w:hint="eastAsia"/>
        </w:rPr>
        <w:t>周边空域开阔，飞行跑道两端外延200m、前方纵深200m范围内无高于6m的建筑物、树木等障碍物；跑道中心向外500m半径范围内无高压线。</w:t>
      </w:r>
    </w:p>
    <w:p w14:paraId="60A316A6" w14:textId="77777777" w:rsidR="00D664CE" w:rsidRPr="00DF6329" w:rsidRDefault="00D664CE" w:rsidP="00DF6329">
      <w:pPr>
        <w:pStyle w:val="afffffffffff2"/>
      </w:pPr>
      <w:r w:rsidRPr="00DF6329">
        <w:rPr>
          <w:rFonts w:hint="eastAsia"/>
        </w:rPr>
        <w:t>测试场地操纵区、起降区、飞行区、安全线等尺寸见场地示意图。</w:t>
      </w:r>
    </w:p>
    <w:p w14:paraId="440A7FCA" w14:textId="7C6A9999" w:rsidR="00E77DC2" w:rsidRDefault="00E77DC2" w:rsidP="00E77DC2">
      <w:pPr>
        <w:pStyle w:val="affc"/>
        <w:spacing w:before="120" w:after="120"/>
      </w:pPr>
      <w:r>
        <w:rPr>
          <w:rFonts w:hint="eastAsia"/>
        </w:rPr>
        <w:t>器材要求</w:t>
      </w:r>
    </w:p>
    <w:p w14:paraId="0D7442C9" w14:textId="3FB9F6FA" w:rsidR="00B237AA" w:rsidRPr="00DF6329" w:rsidRDefault="00B237AA" w:rsidP="00DF6329">
      <w:pPr>
        <w:pStyle w:val="afffffffffff2"/>
      </w:pPr>
      <w:r w:rsidRPr="00DF6329">
        <w:rPr>
          <w:rFonts w:hint="eastAsia"/>
        </w:rPr>
        <w:t>模型飞机翼展不大于160</w:t>
      </w:r>
      <w:r w:rsidR="00DE2F77" w:rsidRPr="00DF6329">
        <w:rPr>
          <w:rFonts w:hint="eastAsia"/>
        </w:rPr>
        <w:t>cm</w:t>
      </w:r>
      <w:r w:rsidRPr="00DF6329">
        <w:rPr>
          <w:rFonts w:hint="eastAsia"/>
        </w:rPr>
        <w:t>。</w:t>
      </w:r>
    </w:p>
    <w:p w14:paraId="4032C4B4" w14:textId="5022533C" w:rsidR="00B237AA" w:rsidRPr="00DF6329" w:rsidRDefault="00B237AA" w:rsidP="00DF6329">
      <w:pPr>
        <w:pStyle w:val="afffffffffff2"/>
      </w:pPr>
      <w:r w:rsidRPr="00DF6329">
        <w:rPr>
          <w:rFonts w:hint="eastAsia"/>
        </w:rPr>
        <w:t>使用电动机作为动力。</w:t>
      </w:r>
    </w:p>
    <w:p w14:paraId="20937CF1" w14:textId="5DFEC735" w:rsidR="00B237AA" w:rsidRPr="00DF6329" w:rsidRDefault="00B237AA" w:rsidP="00DF6329">
      <w:pPr>
        <w:pStyle w:val="afffffffffff2"/>
      </w:pPr>
      <w:r w:rsidRPr="00DF6329">
        <w:rPr>
          <w:rFonts w:hint="eastAsia"/>
        </w:rPr>
        <w:t>动力电池为标称电压不大于22.2</w:t>
      </w:r>
      <w:r w:rsidR="005B2C1F" w:rsidRPr="00DF6329">
        <w:rPr>
          <w:rFonts w:hint="eastAsia"/>
        </w:rPr>
        <w:t>V</w:t>
      </w:r>
      <w:r w:rsidRPr="00DF6329">
        <w:rPr>
          <w:rFonts w:hint="eastAsia"/>
        </w:rPr>
        <w:t>（6S）的锂聚合物电池。</w:t>
      </w:r>
    </w:p>
    <w:p w14:paraId="61D54119" w14:textId="77777777" w:rsidR="00E77DC2" w:rsidRDefault="00E77DC2" w:rsidP="00E77DC2">
      <w:pPr>
        <w:pStyle w:val="affa"/>
        <w:spacing w:before="120" w:after="120"/>
      </w:pPr>
      <w:bookmarkStart w:id="106" w:name="_Toc114149371"/>
      <w:r>
        <w:rPr>
          <w:rFonts w:hint="eastAsia"/>
        </w:rPr>
        <w:t>运动无人机</w:t>
      </w:r>
      <w:bookmarkEnd w:id="106"/>
    </w:p>
    <w:p w14:paraId="4D2F3851" w14:textId="4EDBA792" w:rsidR="00E77DC2" w:rsidRDefault="00E77DC2" w:rsidP="00E77DC2">
      <w:pPr>
        <w:pStyle w:val="affb"/>
        <w:spacing w:before="120" w:after="120"/>
      </w:pPr>
      <w:r>
        <w:rPr>
          <w:rFonts w:hint="eastAsia"/>
        </w:rPr>
        <w:t>测试内容：遥控多旋翼无人机目视飞行（四）</w:t>
      </w:r>
    </w:p>
    <w:p w14:paraId="27906C45" w14:textId="2E3AF3C3" w:rsidR="00E77DC2" w:rsidRDefault="00302350" w:rsidP="00E77DC2">
      <w:pPr>
        <w:pStyle w:val="affc"/>
        <w:spacing w:before="120" w:after="120"/>
      </w:pPr>
      <w:r>
        <w:rPr>
          <w:rFonts w:hint="eastAsia"/>
        </w:rPr>
        <w:t>测试要求</w:t>
      </w:r>
    </w:p>
    <w:p w14:paraId="16189ADE" w14:textId="313F402A" w:rsidR="00B237AA" w:rsidRPr="00F62843" w:rsidRDefault="00B237AA" w:rsidP="005D12A1">
      <w:pPr>
        <w:pStyle w:val="afffffffffff2"/>
      </w:pPr>
      <w:r w:rsidRPr="00F62843">
        <w:rPr>
          <w:rFonts w:hint="eastAsia"/>
        </w:rPr>
        <w:t>以第三视角目视的方式，使用无线电遥控设备操纵手动模式无人机完成规定路线飞行</w:t>
      </w:r>
      <w:r w:rsidR="009C0389">
        <w:rPr>
          <w:rFonts w:hint="eastAsia"/>
        </w:rPr>
        <w:t>。</w:t>
      </w:r>
    </w:p>
    <w:p w14:paraId="48FA059F" w14:textId="387A20F1" w:rsidR="00B237AA" w:rsidRPr="00F62843" w:rsidRDefault="00B237AA" w:rsidP="005D12A1">
      <w:pPr>
        <w:pStyle w:val="afffffffffff2"/>
      </w:pPr>
      <w:r w:rsidRPr="00F62843">
        <w:rPr>
          <w:rFonts w:hint="eastAsia"/>
        </w:rPr>
        <w:t>测试者可以跟随无人机</w:t>
      </w:r>
      <w:r w:rsidR="00421467">
        <w:rPr>
          <w:rFonts w:hint="eastAsia"/>
        </w:rPr>
        <w:t>移动</w:t>
      </w:r>
      <w:r w:rsidR="009C0389">
        <w:rPr>
          <w:rFonts w:hint="eastAsia"/>
        </w:rPr>
        <w:t>。</w:t>
      </w:r>
    </w:p>
    <w:p w14:paraId="2B504C0C" w14:textId="22654C25" w:rsidR="009C0389" w:rsidRPr="005D12A1" w:rsidRDefault="009C0389" w:rsidP="009C0389">
      <w:pPr>
        <w:pStyle w:val="afffffffffff2"/>
      </w:pPr>
      <w:r w:rsidRPr="005D12A1">
        <w:rPr>
          <w:rFonts w:hint="eastAsia"/>
        </w:rPr>
        <w:t>飞行以“起飞”口令开始计时，到着陆完成、螺旋桨停止旋转后结束计时，</w:t>
      </w:r>
      <w:r w:rsidR="002545A0">
        <w:rPr>
          <w:rFonts w:hint="eastAsia"/>
        </w:rPr>
        <w:t>期间时间计为飞行时间</w:t>
      </w:r>
      <w:r>
        <w:rPr>
          <w:rFonts w:hint="eastAsia"/>
        </w:rPr>
        <w:t>。</w:t>
      </w:r>
    </w:p>
    <w:p w14:paraId="63DE6E6F" w14:textId="049531D3" w:rsidR="009C0389" w:rsidRPr="005D12A1" w:rsidRDefault="009C0389" w:rsidP="009C0389">
      <w:pPr>
        <w:pStyle w:val="afffffffffff2"/>
      </w:pPr>
      <w:r w:rsidRPr="005D12A1">
        <w:rPr>
          <w:rFonts w:hint="eastAsia"/>
        </w:rPr>
        <w:t>飞行过程</w:t>
      </w:r>
      <w:proofErr w:type="gramStart"/>
      <w:r w:rsidRPr="005D12A1">
        <w:rPr>
          <w:rFonts w:hint="eastAsia"/>
        </w:rPr>
        <w:t>中凡漏做</w:t>
      </w:r>
      <w:proofErr w:type="gramEnd"/>
      <w:r w:rsidRPr="005D12A1">
        <w:rPr>
          <w:rFonts w:hint="eastAsia"/>
        </w:rPr>
        <w:t>的任务必须补做才能继续完成随后任务，否则视为飞行失败</w:t>
      </w:r>
      <w:r>
        <w:rPr>
          <w:rFonts w:hint="eastAsia"/>
        </w:rPr>
        <w:t>。</w:t>
      </w:r>
    </w:p>
    <w:p w14:paraId="673F8CC3" w14:textId="6BE4A562" w:rsidR="009C0389" w:rsidRPr="005D12A1" w:rsidRDefault="009C0389" w:rsidP="009C0389">
      <w:pPr>
        <w:pStyle w:val="afffffffffff2"/>
      </w:pPr>
      <w:r w:rsidRPr="005D12A1">
        <w:rPr>
          <w:rFonts w:hint="eastAsia"/>
        </w:rPr>
        <w:t>无人机因飞行过程中解体、掉落零件或其他情况不能继续飞行，则测评终止，视为飞行失败</w:t>
      </w:r>
      <w:r>
        <w:rPr>
          <w:rFonts w:hint="eastAsia"/>
        </w:rPr>
        <w:t>。</w:t>
      </w:r>
    </w:p>
    <w:p w14:paraId="3AB68FD6" w14:textId="2814CA28" w:rsidR="00B237AA" w:rsidRPr="00F62843" w:rsidRDefault="009C0389" w:rsidP="009C0389">
      <w:pPr>
        <w:pStyle w:val="afffffffffff2"/>
      </w:pPr>
      <w:r w:rsidRPr="005D12A1">
        <w:rPr>
          <w:rFonts w:hint="eastAsia"/>
        </w:rPr>
        <w:t>无人</w:t>
      </w:r>
      <w:r w:rsidR="00C33684">
        <w:rPr>
          <w:rFonts w:hint="eastAsia"/>
        </w:rPr>
        <w:t>机</w:t>
      </w:r>
      <w:r w:rsidRPr="005D12A1">
        <w:rPr>
          <w:rFonts w:hint="eastAsia"/>
        </w:rPr>
        <w:t>着陆静止后，四个电机轴的垂直投影必须全部在着陆区内视为着陆有效，否则视为着陆无效，选手需重新着陆，在此期间，计时不停止。</w:t>
      </w:r>
    </w:p>
    <w:p w14:paraId="2E81618B" w14:textId="0F46EA40" w:rsidR="00B237AA" w:rsidRPr="00F62843" w:rsidRDefault="00421467" w:rsidP="005D12A1">
      <w:pPr>
        <w:pStyle w:val="afffffffffff2"/>
      </w:pPr>
      <w:r w:rsidRPr="000950CE">
        <w:rPr>
          <w:rFonts w:hint="eastAsia"/>
        </w:rPr>
        <w:t>每名测试者有</w:t>
      </w:r>
      <w:r>
        <w:rPr>
          <w:rFonts w:hint="eastAsia"/>
        </w:rPr>
        <w:t>2</w:t>
      </w:r>
      <w:r w:rsidRPr="000950CE">
        <w:rPr>
          <w:rFonts w:hint="eastAsia"/>
        </w:rPr>
        <w:t>次完成机会，取单次最高得分作为测试成绩</w:t>
      </w:r>
      <w:r w:rsidR="00B237AA" w:rsidRPr="00F62843">
        <w:rPr>
          <w:rFonts w:hint="eastAsia"/>
        </w:rPr>
        <w:t>。</w:t>
      </w:r>
    </w:p>
    <w:p w14:paraId="6A965BAB" w14:textId="2BF84D1D" w:rsidR="00E77DC2" w:rsidRPr="009F0F1D" w:rsidRDefault="00E77DC2" w:rsidP="00E77DC2">
      <w:pPr>
        <w:pStyle w:val="affc"/>
        <w:spacing w:before="120" w:after="120"/>
      </w:pPr>
      <w:r w:rsidRPr="009F0F1D">
        <w:rPr>
          <w:rFonts w:hint="eastAsia"/>
        </w:rPr>
        <w:t>评分规则</w:t>
      </w:r>
    </w:p>
    <w:p w14:paraId="469879D6" w14:textId="4D4AE113" w:rsidR="006853FB" w:rsidRPr="009F0F1D" w:rsidRDefault="006853FB" w:rsidP="005D12A1">
      <w:pPr>
        <w:pStyle w:val="afffffffffff2"/>
      </w:pPr>
      <w:r w:rsidRPr="009F0F1D">
        <w:rPr>
          <w:rFonts w:ascii="黑体" w:eastAsia="黑体" w:hint="eastAsia"/>
        </w:rPr>
        <w:t>总得分=</w:t>
      </w:r>
      <w:r w:rsidR="00292457" w:rsidRPr="009F0F1D">
        <w:rPr>
          <w:rFonts w:ascii="黑体" w:eastAsia="黑体" w:hint="eastAsia"/>
        </w:rPr>
        <w:t>飞行分；</w:t>
      </w:r>
      <w:r w:rsidR="00F81CBF" w:rsidRPr="009F0F1D">
        <w:rPr>
          <w:rFonts w:ascii="黑体" w:eastAsia="黑体" w:hint="eastAsia"/>
        </w:rPr>
        <w:t>满分为1</w:t>
      </w:r>
      <w:r w:rsidR="00F81CBF" w:rsidRPr="009F0F1D">
        <w:rPr>
          <w:rFonts w:ascii="黑体" w:eastAsia="黑体"/>
        </w:rPr>
        <w:t>00</w:t>
      </w:r>
      <w:r w:rsidR="00F81CBF" w:rsidRPr="009F0F1D">
        <w:rPr>
          <w:rFonts w:ascii="黑体" w:eastAsia="黑体" w:hint="eastAsia"/>
        </w:rPr>
        <w:t>分。</w:t>
      </w:r>
    </w:p>
    <w:p w14:paraId="24435E4C" w14:textId="77777777" w:rsidR="00516184" w:rsidRPr="00516184" w:rsidRDefault="00516184" w:rsidP="00516184">
      <w:pPr>
        <w:pStyle w:val="afffffffffff2"/>
      </w:pPr>
      <w:r w:rsidRPr="00516184">
        <w:rPr>
          <w:rFonts w:hint="eastAsia"/>
        </w:rPr>
        <w:t>飞行分评分按照飞行分通用规则执行。</w:t>
      </w:r>
    </w:p>
    <w:p w14:paraId="302FBA4B" w14:textId="12D65560" w:rsidR="00EB630A" w:rsidRPr="00421467" w:rsidRDefault="00F81CBF" w:rsidP="005D12A1">
      <w:pPr>
        <w:pStyle w:val="afffffffffff2"/>
      </w:pPr>
      <w:r w:rsidRPr="00421467">
        <w:rPr>
          <w:rFonts w:hint="eastAsia"/>
        </w:rPr>
        <w:t>满分计时为3</w:t>
      </w:r>
      <w:r w:rsidRPr="00421467">
        <w:t>0</w:t>
      </w:r>
      <w:r w:rsidRPr="00421467">
        <w:rPr>
          <w:rFonts w:hint="eastAsia"/>
        </w:rPr>
        <w:t>s</w:t>
      </w:r>
      <w:r w:rsidR="00EB630A" w:rsidRPr="00421467">
        <w:rPr>
          <w:rFonts w:hint="eastAsia"/>
        </w:rPr>
        <w:t>，</w:t>
      </w:r>
      <w:r w:rsidRPr="00421467">
        <w:rPr>
          <w:rFonts w:hint="eastAsia"/>
        </w:rPr>
        <w:t>每超过1</w:t>
      </w:r>
      <w:r w:rsidR="002545A0" w:rsidRPr="00421467">
        <w:rPr>
          <w:rFonts w:hint="eastAsia"/>
        </w:rPr>
        <w:t>s</w:t>
      </w:r>
      <w:r w:rsidRPr="00421467">
        <w:rPr>
          <w:rFonts w:hint="eastAsia"/>
        </w:rPr>
        <w:t>扣2分</w:t>
      </w:r>
      <w:r w:rsidR="00EB630A" w:rsidRPr="00421467">
        <w:rPr>
          <w:rFonts w:hint="eastAsia"/>
        </w:rPr>
        <w:t>。</w:t>
      </w:r>
    </w:p>
    <w:p w14:paraId="266EFD33" w14:textId="14561EDF" w:rsidR="00F81CBF" w:rsidRPr="00421467" w:rsidRDefault="00F81CBF" w:rsidP="005D12A1">
      <w:pPr>
        <w:pStyle w:val="afffffffffff2"/>
      </w:pPr>
      <w:r w:rsidRPr="00421467">
        <w:rPr>
          <w:rFonts w:hint="eastAsia"/>
        </w:rPr>
        <w:t>飞行分=</w:t>
      </w:r>
      <w:r w:rsidRPr="00421467">
        <w:t>100-</w:t>
      </w:r>
      <w:r w:rsidRPr="00421467">
        <w:rPr>
          <w:rFonts w:hint="eastAsia"/>
        </w:rPr>
        <w:t>（</w:t>
      </w:r>
      <w:r w:rsidR="002545A0" w:rsidRPr="00421467">
        <w:rPr>
          <w:rFonts w:hint="eastAsia"/>
        </w:rPr>
        <w:t>飞行</w:t>
      </w:r>
      <w:r w:rsidRPr="00421467">
        <w:rPr>
          <w:rFonts w:hint="eastAsia"/>
        </w:rPr>
        <w:t>时间-</w:t>
      </w:r>
      <w:r w:rsidRPr="00421467">
        <w:t>30</w:t>
      </w:r>
      <w:r w:rsidRPr="00421467">
        <w:rPr>
          <w:rFonts w:hint="eastAsia"/>
        </w:rPr>
        <w:t>）×</w:t>
      </w:r>
      <w:r w:rsidRPr="00421467">
        <w:t>2</w:t>
      </w:r>
      <w:r w:rsidR="00421467" w:rsidRPr="00421467">
        <w:rPr>
          <w:rFonts w:hint="eastAsia"/>
        </w:rPr>
        <w:t>。</w:t>
      </w:r>
    </w:p>
    <w:p w14:paraId="2547AFB3" w14:textId="57717423" w:rsidR="00E77DC2" w:rsidRDefault="00E77DC2" w:rsidP="00E77DC2">
      <w:pPr>
        <w:pStyle w:val="affc"/>
        <w:spacing w:before="120" w:after="120"/>
      </w:pPr>
      <w:r>
        <w:rPr>
          <w:rFonts w:hint="eastAsia"/>
        </w:rPr>
        <w:t>场地要求</w:t>
      </w:r>
    </w:p>
    <w:p w14:paraId="36813B0E" w14:textId="143A525F" w:rsidR="00B237AA" w:rsidRPr="005D12A1" w:rsidRDefault="00B237AA" w:rsidP="00C33684">
      <w:pPr>
        <w:pStyle w:val="afffff1"/>
        <w:ind w:firstLine="420"/>
      </w:pPr>
      <w:r w:rsidRPr="005D12A1">
        <w:rPr>
          <w:rFonts w:hint="eastAsia"/>
        </w:rPr>
        <w:t>飞行场地</w:t>
      </w:r>
      <w:r w:rsidR="003623E9" w:rsidRPr="005D12A1">
        <w:rPr>
          <w:rFonts w:hint="eastAsia"/>
        </w:rPr>
        <w:t>宜</w:t>
      </w:r>
      <w:r w:rsidRPr="005D12A1">
        <w:rPr>
          <w:rFonts w:hint="eastAsia"/>
        </w:rPr>
        <w:t>为室内场地</w:t>
      </w:r>
      <w:r w:rsidR="00CF234F" w:rsidRPr="005D12A1">
        <w:rPr>
          <w:rFonts w:hint="eastAsia"/>
        </w:rPr>
        <w:t>。</w:t>
      </w:r>
      <w:r w:rsidR="00C33684">
        <w:rPr>
          <w:rFonts w:hint="eastAsia"/>
        </w:rPr>
        <w:t>飞行</w:t>
      </w:r>
      <w:r w:rsidR="00421467">
        <w:rPr>
          <w:rFonts w:hint="eastAsia"/>
        </w:rPr>
        <w:t>场地及飞行轨迹示意图</w:t>
      </w:r>
      <w:r w:rsidRPr="005D12A1">
        <w:rPr>
          <w:rFonts w:hint="eastAsia"/>
        </w:rPr>
        <w:t>见</w:t>
      </w:r>
      <w:r w:rsidR="00E95D7A" w:rsidRPr="005D12A1">
        <w:rPr>
          <w:rFonts w:hint="eastAsia"/>
        </w:rPr>
        <w:t>I.</w:t>
      </w:r>
      <w:r w:rsidR="00E95D7A" w:rsidRPr="005D12A1">
        <w:t>1</w:t>
      </w:r>
      <w:r w:rsidRPr="005D12A1">
        <w:rPr>
          <w:rFonts w:hint="eastAsia"/>
        </w:rPr>
        <w:t>。</w:t>
      </w:r>
    </w:p>
    <w:p w14:paraId="6DE2F0B6" w14:textId="292A08B2" w:rsidR="00A85A88" w:rsidRDefault="002545A0" w:rsidP="00B237AA">
      <w:pPr>
        <w:pStyle w:val="afffff1"/>
        <w:ind w:firstLine="420"/>
      </w:pPr>
      <w:r w:rsidRPr="002545A0">
        <w:lastRenderedPageBreak/>
        <w:drawing>
          <wp:inline distT="0" distB="0" distL="0" distR="0" wp14:anchorId="5513C206" wp14:editId="06F47DF5">
            <wp:extent cx="5403559" cy="2631882"/>
            <wp:effectExtent l="0" t="0" r="698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8034" cy="2643803"/>
                    </a:xfrm>
                    <a:prstGeom prst="rect">
                      <a:avLst/>
                    </a:prstGeom>
                    <a:noFill/>
                    <a:ln>
                      <a:noFill/>
                    </a:ln>
                  </pic:spPr>
                </pic:pic>
              </a:graphicData>
            </a:graphic>
          </wp:inline>
        </w:drawing>
      </w:r>
    </w:p>
    <w:p w14:paraId="391093DB" w14:textId="3DD75AE5" w:rsidR="00E95D7A" w:rsidRDefault="00E95D7A" w:rsidP="00E95D7A">
      <w:pPr>
        <w:pStyle w:val="af9"/>
        <w:spacing w:before="120" w:after="120"/>
      </w:pPr>
      <w:r>
        <w:rPr>
          <w:rFonts w:hint="eastAsia"/>
        </w:rPr>
        <w:t>遥控多旋翼无人机目视飞行（四）场地</w:t>
      </w:r>
      <w:r w:rsidR="00421467">
        <w:rPr>
          <w:rFonts w:hint="eastAsia"/>
        </w:rPr>
        <w:t>及</w:t>
      </w:r>
      <w:r>
        <w:rPr>
          <w:rFonts w:hint="eastAsia"/>
        </w:rPr>
        <w:t>飞行轨迹示意图</w:t>
      </w:r>
    </w:p>
    <w:p w14:paraId="2D8EE2C7" w14:textId="77777777" w:rsidR="00E95D7A" w:rsidRPr="00E95D7A" w:rsidRDefault="00E95D7A" w:rsidP="00E95D7A">
      <w:pPr>
        <w:pStyle w:val="afffff1"/>
        <w:ind w:firstLine="420"/>
      </w:pPr>
    </w:p>
    <w:p w14:paraId="4A2C342D" w14:textId="500554C3" w:rsidR="00E77DC2" w:rsidRDefault="00E77DC2" w:rsidP="00E77DC2">
      <w:pPr>
        <w:pStyle w:val="affc"/>
        <w:spacing w:before="120" w:after="120"/>
      </w:pPr>
      <w:r>
        <w:rPr>
          <w:rFonts w:hint="eastAsia"/>
        </w:rPr>
        <w:t>器材要求</w:t>
      </w:r>
    </w:p>
    <w:p w14:paraId="275DA1EA" w14:textId="4E1E4F79" w:rsidR="00B237AA" w:rsidRPr="005D12A1" w:rsidRDefault="00B237AA" w:rsidP="005D12A1">
      <w:pPr>
        <w:pStyle w:val="afffffffffff2"/>
      </w:pPr>
      <w:r w:rsidRPr="005D12A1">
        <w:rPr>
          <w:rFonts w:hint="eastAsia"/>
        </w:rPr>
        <w:t>无人机不得具有高度保持和位置保持的飞行功能</w:t>
      </w:r>
      <w:r w:rsidR="00B177C2" w:rsidRPr="005D12A1">
        <w:rPr>
          <w:rFonts w:hint="eastAsia"/>
        </w:rPr>
        <w:t>。</w:t>
      </w:r>
    </w:p>
    <w:p w14:paraId="4E1967FF" w14:textId="7FB9FD83" w:rsidR="00B237AA" w:rsidRPr="005D12A1" w:rsidRDefault="00B237AA" w:rsidP="005D12A1">
      <w:pPr>
        <w:pStyle w:val="afffffffffff2"/>
      </w:pPr>
      <w:r w:rsidRPr="005D12A1">
        <w:rPr>
          <w:rFonts w:hint="eastAsia"/>
        </w:rPr>
        <w:t>轴距不小于110</w:t>
      </w:r>
      <w:r w:rsidR="00550833" w:rsidRPr="005D12A1">
        <w:rPr>
          <w:rFonts w:hint="eastAsia"/>
        </w:rPr>
        <w:t>mm</w:t>
      </w:r>
      <w:r w:rsidR="00B177C2" w:rsidRPr="005D12A1">
        <w:rPr>
          <w:rFonts w:hint="eastAsia"/>
        </w:rPr>
        <w:t>。</w:t>
      </w:r>
    </w:p>
    <w:p w14:paraId="77919B9F" w14:textId="6A935002" w:rsidR="00B237AA" w:rsidRPr="005D12A1" w:rsidRDefault="00B237AA" w:rsidP="005D12A1">
      <w:pPr>
        <w:pStyle w:val="afffffffffff2"/>
      </w:pPr>
      <w:r w:rsidRPr="005D12A1">
        <w:rPr>
          <w:rFonts w:hint="eastAsia"/>
        </w:rPr>
        <w:t>必须带有半包围或全包围桨叶保护架（圈）</w:t>
      </w:r>
      <w:r w:rsidR="00B177C2" w:rsidRPr="005D12A1">
        <w:rPr>
          <w:rFonts w:hint="eastAsia"/>
        </w:rPr>
        <w:t>。</w:t>
      </w:r>
    </w:p>
    <w:p w14:paraId="3433EDDC" w14:textId="7E9B7040" w:rsidR="009970E1" w:rsidRPr="00B237AA" w:rsidRDefault="009970E1" w:rsidP="00B237AA">
      <w:pPr>
        <w:pStyle w:val="afffff1"/>
        <w:ind w:firstLine="420"/>
      </w:pPr>
    </w:p>
    <w:p w14:paraId="1CDA8D7F" w14:textId="79D9626E" w:rsidR="00E77DC2" w:rsidRPr="00EC1D96" w:rsidRDefault="00E77DC2" w:rsidP="00E77DC2">
      <w:pPr>
        <w:pStyle w:val="affb"/>
        <w:spacing w:before="120" w:after="120"/>
      </w:pPr>
      <w:r>
        <w:rPr>
          <w:rFonts w:hint="eastAsia"/>
        </w:rPr>
        <w:t>测试内容：</w:t>
      </w:r>
      <w:r>
        <w:rPr>
          <w:rFonts w:hint="eastAsia"/>
          <w:color w:val="000000"/>
        </w:rPr>
        <w:t>遥控多旋翼无人机FPV飞行（四）</w:t>
      </w:r>
    </w:p>
    <w:p w14:paraId="0773113D" w14:textId="1AE7A63A" w:rsidR="00E77DC2" w:rsidRDefault="00302350" w:rsidP="00E77DC2">
      <w:pPr>
        <w:pStyle w:val="affc"/>
        <w:spacing w:before="120" w:after="120"/>
      </w:pPr>
      <w:r>
        <w:rPr>
          <w:rFonts w:hint="eastAsia"/>
        </w:rPr>
        <w:t>测试要求</w:t>
      </w:r>
    </w:p>
    <w:p w14:paraId="191604AD" w14:textId="023FE9F9" w:rsidR="00B237AA" w:rsidRPr="005D12A1" w:rsidRDefault="00B237AA" w:rsidP="005D12A1">
      <w:pPr>
        <w:pStyle w:val="afffffffffff2"/>
      </w:pPr>
      <w:r w:rsidRPr="005D12A1">
        <w:rPr>
          <w:rFonts w:hint="eastAsia"/>
        </w:rPr>
        <w:t>以第一视角方式、使用无线电遥控设备操纵手动模式FPV无人机完成规定路线飞行</w:t>
      </w:r>
      <w:r w:rsidR="000B7BA3">
        <w:rPr>
          <w:rFonts w:hint="eastAsia"/>
        </w:rPr>
        <w:t>。</w:t>
      </w:r>
    </w:p>
    <w:p w14:paraId="7CBE1FC9" w14:textId="53562122" w:rsidR="00B237AA" w:rsidRDefault="00B237AA" w:rsidP="005D12A1">
      <w:pPr>
        <w:pStyle w:val="afffffffffff2"/>
      </w:pPr>
      <w:r w:rsidRPr="005D12A1">
        <w:rPr>
          <w:rFonts w:hint="eastAsia"/>
        </w:rPr>
        <w:t>测试者必须佩戴FPV眼镜、全程在操纵区内完成飞行</w:t>
      </w:r>
      <w:r w:rsidR="000B7BA3">
        <w:rPr>
          <w:rFonts w:hint="eastAsia"/>
        </w:rPr>
        <w:t>。</w:t>
      </w:r>
    </w:p>
    <w:p w14:paraId="687EABC8" w14:textId="0DB6D3D5" w:rsidR="000B7BA3" w:rsidRPr="005D12A1" w:rsidRDefault="000B7BA3" w:rsidP="000B7BA3">
      <w:pPr>
        <w:pStyle w:val="afffffffffff2"/>
      </w:pPr>
      <w:r w:rsidRPr="005D12A1">
        <w:rPr>
          <w:rFonts w:hint="eastAsia"/>
        </w:rPr>
        <w:t>飞行以“起飞”口令开始计时，到着陆完成后结束计时，</w:t>
      </w:r>
      <w:r>
        <w:rPr>
          <w:rFonts w:hint="eastAsia"/>
        </w:rPr>
        <w:t>期间时间计为飞行时间。</w:t>
      </w:r>
    </w:p>
    <w:p w14:paraId="5E90FDB5" w14:textId="77777777" w:rsidR="000B7BA3" w:rsidRPr="005D12A1" w:rsidRDefault="000B7BA3" w:rsidP="000B7BA3">
      <w:pPr>
        <w:pStyle w:val="afffffffffff2"/>
      </w:pPr>
      <w:r w:rsidRPr="005D12A1">
        <w:rPr>
          <w:rFonts w:hint="eastAsia"/>
        </w:rPr>
        <w:t>飞行过程</w:t>
      </w:r>
      <w:proofErr w:type="gramStart"/>
      <w:r w:rsidRPr="005D12A1">
        <w:rPr>
          <w:rFonts w:hint="eastAsia"/>
        </w:rPr>
        <w:t>中凡漏做</w:t>
      </w:r>
      <w:proofErr w:type="gramEnd"/>
      <w:r w:rsidRPr="005D12A1">
        <w:rPr>
          <w:rFonts w:hint="eastAsia"/>
        </w:rPr>
        <w:t>的任务必须补做才能继续完成随后任务，否则视为飞行失败</w:t>
      </w:r>
      <w:r>
        <w:rPr>
          <w:rFonts w:hint="eastAsia"/>
        </w:rPr>
        <w:t>。</w:t>
      </w:r>
    </w:p>
    <w:p w14:paraId="7B61F1BA" w14:textId="77777777" w:rsidR="000B7BA3" w:rsidRPr="005D12A1" w:rsidRDefault="000B7BA3" w:rsidP="000B7BA3">
      <w:pPr>
        <w:pStyle w:val="afffffffffff2"/>
      </w:pPr>
      <w:r w:rsidRPr="005D12A1">
        <w:rPr>
          <w:rFonts w:hint="eastAsia"/>
        </w:rPr>
        <w:t>无人机因飞行过程中解体、掉落零件或其他情况不能继续飞行，则测评终止，视为飞行失败</w:t>
      </w:r>
      <w:r>
        <w:rPr>
          <w:rFonts w:hint="eastAsia"/>
        </w:rPr>
        <w:t>。</w:t>
      </w:r>
    </w:p>
    <w:p w14:paraId="2A41EF0B" w14:textId="562FD717" w:rsidR="000B7BA3" w:rsidRPr="005D12A1" w:rsidRDefault="00D54000" w:rsidP="00D54000">
      <w:pPr>
        <w:pStyle w:val="afffffffffff2"/>
      </w:pPr>
      <w:r w:rsidRPr="005D12A1">
        <w:rPr>
          <w:rFonts w:hint="eastAsia"/>
        </w:rPr>
        <w:t>无人机如果没有</w:t>
      </w:r>
      <w:r w:rsidR="00B82B8F">
        <w:rPr>
          <w:rFonts w:hint="eastAsia"/>
        </w:rPr>
        <w:t>在</w:t>
      </w:r>
      <w:r w:rsidRPr="005D12A1">
        <w:rPr>
          <w:rFonts w:hint="eastAsia"/>
        </w:rPr>
        <w:t>着陆区范围内着陆，则视为着陆无效，选手需重新着陆，在此期间，计时不停止。</w:t>
      </w:r>
    </w:p>
    <w:p w14:paraId="1319BC58" w14:textId="2AF7F113" w:rsidR="000B7BA3" w:rsidRDefault="00B82B8F" w:rsidP="000B7BA3">
      <w:pPr>
        <w:pStyle w:val="afffffffffff2"/>
      </w:pPr>
      <w:r w:rsidRPr="000950CE">
        <w:rPr>
          <w:rFonts w:hint="eastAsia"/>
        </w:rPr>
        <w:t>每名测试者有</w:t>
      </w:r>
      <w:r>
        <w:rPr>
          <w:rFonts w:hint="eastAsia"/>
        </w:rPr>
        <w:t>2</w:t>
      </w:r>
      <w:r w:rsidRPr="000950CE">
        <w:rPr>
          <w:rFonts w:hint="eastAsia"/>
        </w:rPr>
        <w:t>次完成机会，取单次最高得分作为测试成绩</w:t>
      </w:r>
      <w:r w:rsidR="00B237AA" w:rsidRPr="005D12A1">
        <w:rPr>
          <w:rFonts w:hint="eastAsia"/>
        </w:rPr>
        <w:t>。</w:t>
      </w:r>
    </w:p>
    <w:p w14:paraId="64690B4D" w14:textId="7FE25C75" w:rsidR="00E77DC2" w:rsidRPr="009F0F1D" w:rsidRDefault="00E77DC2" w:rsidP="00E77DC2">
      <w:pPr>
        <w:pStyle w:val="affc"/>
        <w:spacing w:before="120" w:after="120"/>
      </w:pPr>
      <w:r w:rsidRPr="009F0F1D">
        <w:rPr>
          <w:rFonts w:hint="eastAsia"/>
        </w:rPr>
        <w:t>评分规则</w:t>
      </w:r>
    </w:p>
    <w:p w14:paraId="2DB008F2" w14:textId="4FE5AEA4" w:rsidR="000B7BA3" w:rsidRPr="009F0F1D" w:rsidRDefault="000B7BA3" w:rsidP="000B7BA3">
      <w:pPr>
        <w:pStyle w:val="afffffffffff2"/>
      </w:pPr>
      <w:r w:rsidRPr="009F0F1D">
        <w:rPr>
          <w:rFonts w:ascii="黑体" w:eastAsia="黑体" w:hint="eastAsia"/>
        </w:rPr>
        <w:t>总得分=飞行分；满分为1</w:t>
      </w:r>
      <w:r w:rsidRPr="009F0F1D">
        <w:rPr>
          <w:rFonts w:ascii="黑体" w:eastAsia="黑体"/>
        </w:rPr>
        <w:t>00</w:t>
      </w:r>
      <w:r w:rsidRPr="009F0F1D">
        <w:rPr>
          <w:rFonts w:ascii="黑体" w:eastAsia="黑体" w:hint="eastAsia"/>
        </w:rPr>
        <w:t>分。</w:t>
      </w:r>
    </w:p>
    <w:p w14:paraId="348380DA" w14:textId="77777777" w:rsidR="00516184" w:rsidRPr="00516184" w:rsidRDefault="00516184" w:rsidP="00516184">
      <w:pPr>
        <w:pStyle w:val="afffffffffff2"/>
      </w:pPr>
      <w:r w:rsidRPr="00516184">
        <w:rPr>
          <w:rFonts w:hint="eastAsia"/>
        </w:rPr>
        <w:t>飞行分评分按照飞行分通用规则执行。</w:t>
      </w:r>
    </w:p>
    <w:p w14:paraId="555403E1" w14:textId="77777777" w:rsidR="000B7BA3" w:rsidRPr="00B82B8F" w:rsidRDefault="000B7BA3" w:rsidP="000B7BA3">
      <w:pPr>
        <w:pStyle w:val="afffffffffff2"/>
      </w:pPr>
      <w:r w:rsidRPr="00B82B8F">
        <w:rPr>
          <w:rFonts w:hint="eastAsia"/>
        </w:rPr>
        <w:t>满分计时为3</w:t>
      </w:r>
      <w:r w:rsidRPr="00B82B8F">
        <w:t>0</w:t>
      </w:r>
      <w:r w:rsidRPr="00B82B8F">
        <w:rPr>
          <w:rFonts w:hint="eastAsia"/>
        </w:rPr>
        <w:t>s，每超过1s扣2分。</w:t>
      </w:r>
    </w:p>
    <w:p w14:paraId="1325B205" w14:textId="2CF5F3A9" w:rsidR="000B7BA3" w:rsidRPr="00B82B8F" w:rsidRDefault="000B7BA3" w:rsidP="000B7BA3">
      <w:pPr>
        <w:pStyle w:val="afffffffffff2"/>
      </w:pPr>
      <w:r w:rsidRPr="00B82B8F">
        <w:rPr>
          <w:rFonts w:hint="eastAsia"/>
        </w:rPr>
        <w:t>飞行分=</w:t>
      </w:r>
      <w:r w:rsidRPr="00B82B8F">
        <w:t>100-</w:t>
      </w:r>
      <w:r w:rsidRPr="00B82B8F">
        <w:rPr>
          <w:rFonts w:hint="eastAsia"/>
        </w:rPr>
        <w:t>（飞行时间-</w:t>
      </w:r>
      <w:r w:rsidRPr="00B82B8F">
        <w:t>30</w:t>
      </w:r>
      <w:r w:rsidRPr="00B82B8F">
        <w:rPr>
          <w:rFonts w:hint="eastAsia"/>
        </w:rPr>
        <w:t>）×</w:t>
      </w:r>
      <w:r w:rsidRPr="00B82B8F">
        <w:t>2</w:t>
      </w:r>
      <w:r w:rsidR="00B82B8F" w:rsidRPr="00B82B8F">
        <w:rPr>
          <w:rFonts w:hint="eastAsia"/>
        </w:rPr>
        <w:t>。</w:t>
      </w:r>
    </w:p>
    <w:p w14:paraId="2CE38761" w14:textId="5A77CB49" w:rsidR="00E77DC2" w:rsidRDefault="00E77DC2" w:rsidP="00E77DC2">
      <w:pPr>
        <w:pStyle w:val="affc"/>
        <w:spacing w:before="120" w:after="120"/>
      </w:pPr>
      <w:r>
        <w:rPr>
          <w:rFonts w:hint="eastAsia"/>
        </w:rPr>
        <w:t>场地要求</w:t>
      </w:r>
    </w:p>
    <w:p w14:paraId="769C474F" w14:textId="3B02B318" w:rsidR="00B237AA" w:rsidRPr="005D12A1" w:rsidRDefault="00B237AA" w:rsidP="005D12A1">
      <w:pPr>
        <w:pStyle w:val="afffffffffff2"/>
      </w:pPr>
      <w:r w:rsidRPr="005D12A1">
        <w:rPr>
          <w:rFonts w:hint="eastAsia"/>
        </w:rPr>
        <w:t>飞行场地</w:t>
      </w:r>
      <w:r w:rsidR="00CF234F" w:rsidRPr="005D12A1">
        <w:rPr>
          <w:rFonts w:hint="eastAsia"/>
        </w:rPr>
        <w:t>宜</w:t>
      </w:r>
      <w:r w:rsidRPr="005D12A1">
        <w:rPr>
          <w:rFonts w:hint="eastAsia"/>
        </w:rPr>
        <w:t>为室内场地</w:t>
      </w:r>
      <w:r w:rsidR="00CF234F" w:rsidRPr="005D12A1">
        <w:rPr>
          <w:rFonts w:hint="eastAsia"/>
        </w:rPr>
        <w:t>。</w:t>
      </w:r>
    </w:p>
    <w:p w14:paraId="193DBA1D" w14:textId="77777777" w:rsidR="00D54000" w:rsidRPr="005D12A1" w:rsidRDefault="00D54000" w:rsidP="00D54000">
      <w:pPr>
        <w:pStyle w:val="afffffffffff2"/>
      </w:pPr>
      <w:r w:rsidRPr="005D12A1">
        <w:rPr>
          <w:rFonts w:hint="eastAsia"/>
        </w:rPr>
        <w:t>场地安全线上设立围网，高度不低于3m。</w:t>
      </w:r>
    </w:p>
    <w:p w14:paraId="6468A7BE" w14:textId="221B2C37" w:rsidR="00B237AA" w:rsidRPr="005D12A1" w:rsidRDefault="00D54000" w:rsidP="005D12A1">
      <w:pPr>
        <w:pStyle w:val="afffffffffff2"/>
      </w:pPr>
      <w:r>
        <w:rPr>
          <w:rFonts w:hint="eastAsia"/>
        </w:rPr>
        <w:lastRenderedPageBreak/>
        <w:t>飞行</w:t>
      </w:r>
      <w:r w:rsidR="00B82B8F">
        <w:rPr>
          <w:rFonts w:hint="eastAsia"/>
        </w:rPr>
        <w:t>场地及飞行轨迹示意图</w:t>
      </w:r>
      <w:r w:rsidR="00B237AA" w:rsidRPr="005D12A1">
        <w:rPr>
          <w:rFonts w:hint="eastAsia"/>
        </w:rPr>
        <w:t>见</w:t>
      </w:r>
      <w:r>
        <w:rPr>
          <w:rFonts w:hint="eastAsia"/>
        </w:rPr>
        <w:t>I</w:t>
      </w:r>
      <w:r>
        <w:t>.2</w:t>
      </w:r>
      <w:r w:rsidR="00CF234F" w:rsidRPr="005D12A1">
        <w:rPr>
          <w:rFonts w:hint="eastAsia"/>
        </w:rPr>
        <w:t>。</w:t>
      </w:r>
    </w:p>
    <w:p w14:paraId="463A144F" w14:textId="16F8EFA2" w:rsidR="00A85A88" w:rsidRDefault="00D54000" w:rsidP="00B237AA">
      <w:pPr>
        <w:pStyle w:val="afffff1"/>
        <w:ind w:firstLine="420"/>
      </w:pPr>
      <w:r w:rsidRPr="00D54000">
        <w:drawing>
          <wp:inline distT="0" distB="0" distL="0" distR="0" wp14:anchorId="21BC554C" wp14:editId="3EC6B761">
            <wp:extent cx="5530132" cy="2830690"/>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36008" cy="2833698"/>
                    </a:xfrm>
                    <a:prstGeom prst="rect">
                      <a:avLst/>
                    </a:prstGeom>
                    <a:noFill/>
                    <a:ln>
                      <a:noFill/>
                    </a:ln>
                  </pic:spPr>
                </pic:pic>
              </a:graphicData>
            </a:graphic>
          </wp:inline>
        </w:drawing>
      </w:r>
    </w:p>
    <w:p w14:paraId="04CB69E5" w14:textId="4C57D541" w:rsidR="00E95D7A" w:rsidRPr="00E95D7A" w:rsidRDefault="00E95D7A" w:rsidP="00E95D7A">
      <w:pPr>
        <w:pStyle w:val="af9"/>
        <w:spacing w:before="120" w:after="120"/>
      </w:pPr>
      <w:r>
        <w:rPr>
          <w:rFonts w:hint="eastAsia"/>
        </w:rPr>
        <w:t>遥控多旋翼无人机FPV飞行（四）场地</w:t>
      </w:r>
      <w:r w:rsidR="00B82B8F">
        <w:rPr>
          <w:rFonts w:hint="eastAsia"/>
        </w:rPr>
        <w:t>及</w:t>
      </w:r>
      <w:r>
        <w:rPr>
          <w:rFonts w:hint="eastAsia"/>
        </w:rPr>
        <w:t>飞行轨迹示意图</w:t>
      </w:r>
    </w:p>
    <w:p w14:paraId="2FCD5820" w14:textId="77777777" w:rsidR="00E77DC2" w:rsidRPr="0093274F" w:rsidRDefault="00E77DC2" w:rsidP="00E77DC2">
      <w:pPr>
        <w:pStyle w:val="affc"/>
        <w:spacing w:before="120" w:after="120"/>
      </w:pPr>
      <w:r>
        <w:rPr>
          <w:rFonts w:hint="eastAsia"/>
        </w:rPr>
        <w:t>器材要求</w:t>
      </w:r>
    </w:p>
    <w:p w14:paraId="530A003E" w14:textId="4B86E59F" w:rsidR="00B237AA" w:rsidRPr="005D12A1" w:rsidRDefault="00B237AA" w:rsidP="005D12A1">
      <w:pPr>
        <w:pStyle w:val="afffffffffff2"/>
      </w:pPr>
      <w:r w:rsidRPr="005D12A1">
        <w:rPr>
          <w:rFonts w:hint="eastAsia"/>
        </w:rPr>
        <w:t>无人机不得具有高度保持和位置保持的飞行功能</w:t>
      </w:r>
      <w:r w:rsidR="00D54000">
        <w:rPr>
          <w:rFonts w:hint="eastAsia"/>
        </w:rPr>
        <w:t>。</w:t>
      </w:r>
    </w:p>
    <w:p w14:paraId="41B83D17" w14:textId="4DD616E0" w:rsidR="00B237AA" w:rsidRPr="005D12A1" w:rsidRDefault="00B237AA" w:rsidP="005D12A1">
      <w:pPr>
        <w:pStyle w:val="afffffffffff2"/>
      </w:pPr>
      <w:r w:rsidRPr="005D12A1">
        <w:rPr>
          <w:rFonts w:hint="eastAsia"/>
        </w:rPr>
        <w:t>轴距不大于280</w:t>
      </w:r>
      <w:r w:rsidR="00550833" w:rsidRPr="005D12A1">
        <w:rPr>
          <w:rFonts w:hint="eastAsia"/>
        </w:rPr>
        <w:t>mm</w:t>
      </w:r>
      <w:r w:rsidR="00D54000">
        <w:rPr>
          <w:rFonts w:hint="eastAsia"/>
        </w:rPr>
        <w:t>。</w:t>
      </w:r>
    </w:p>
    <w:p w14:paraId="540C6AC7" w14:textId="78F41CCA" w:rsidR="00B237AA" w:rsidRPr="005D12A1" w:rsidRDefault="00B237AA" w:rsidP="005D12A1">
      <w:pPr>
        <w:pStyle w:val="afffffffffff2"/>
      </w:pPr>
      <w:r w:rsidRPr="005D12A1">
        <w:rPr>
          <w:rFonts w:hint="eastAsia"/>
        </w:rPr>
        <w:t>动力电池标称电压不大于1</w:t>
      </w:r>
      <w:r w:rsidR="00B82B8F">
        <w:t>4.8</w:t>
      </w:r>
      <w:r w:rsidR="00B92B5A" w:rsidRPr="005D12A1">
        <w:rPr>
          <w:rFonts w:hint="eastAsia"/>
        </w:rPr>
        <w:t>V</w:t>
      </w:r>
      <w:r w:rsidR="00B82B8F">
        <w:rPr>
          <w:rFonts w:hint="eastAsia"/>
        </w:rPr>
        <w:t>（4S）</w:t>
      </w:r>
      <w:r w:rsidR="00D54000">
        <w:rPr>
          <w:rFonts w:hint="eastAsia"/>
        </w:rPr>
        <w:t>。</w:t>
      </w:r>
    </w:p>
    <w:p w14:paraId="7B6942CF" w14:textId="7BC08ED6" w:rsidR="00B237AA" w:rsidRPr="005D12A1" w:rsidRDefault="00B237AA" w:rsidP="005D12A1">
      <w:pPr>
        <w:pStyle w:val="afffffffffff2"/>
      </w:pPr>
      <w:r w:rsidRPr="005D12A1">
        <w:rPr>
          <w:rFonts w:hint="eastAsia"/>
        </w:rPr>
        <w:t>使用无刷电机，尺寸和KV值不限</w:t>
      </w:r>
      <w:r w:rsidR="00D54000">
        <w:rPr>
          <w:rFonts w:hint="eastAsia"/>
        </w:rPr>
        <w:t>。</w:t>
      </w:r>
    </w:p>
    <w:p w14:paraId="1034FC55" w14:textId="71E8560F" w:rsidR="00B237AA" w:rsidRPr="005D12A1" w:rsidRDefault="00B237AA" w:rsidP="005D12A1">
      <w:pPr>
        <w:pStyle w:val="afffffffffff2"/>
      </w:pPr>
      <w:r w:rsidRPr="005D12A1">
        <w:rPr>
          <w:rFonts w:hint="eastAsia"/>
        </w:rPr>
        <w:t>无人机重量不大于1000</w:t>
      </w:r>
      <w:r w:rsidR="00B92B5A" w:rsidRPr="005D12A1">
        <w:rPr>
          <w:rFonts w:hint="eastAsia"/>
        </w:rPr>
        <w:t>g</w:t>
      </w:r>
      <w:r w:rsidRPr="005D12A1">
        <w:rPr>
          <w:rFonts w:hint="eastAsia"/>
        </w:rPr>
        <w:t>（</w:t>
      </w:r>
      <w:r w:rsidR="00B82B8F">
        <w:rPr>
          <w:rFonts w:hint="eastAsia"/>
        </w:rPr>
        <w:t>含</w:t>
      </w:r>
      <w:r w:rsidRPr="005D12A1">
        <w:rPr>
          <w:rFonts w:hint="eastAsia"/>
        </w:rPr>
        <w:t>电池）</w:t>
      </w:r>
      <w:r w:rsidR="00D54000">
        <w:rPr>
          <w:rFonts w:hint="eastAsia"/>
        </w:rPr>
        <w:t>。</w:t>
      </w:r>
    </w:p>
    <w:p w14:paraId="73BA8CD4" w14:textId="03DA9D88" w:rsidR="00E77DC2" w:rsidRPr="005D12A1" w:rsidRDefault="00B237AA" w:rsidP="005D12A1">
      <w:pPr>
        <w:pStyle w:val="afffffffffff2"/>
      </w:pPr>
      <w:r w:rsidRPr="005D12A1">
        <w:rPr>
          <w:rFonts w:hint="eastAsia"/>
        </w:rPr>
        <w:t>使用模拟或</w:t>
      </w:r>
      <w:proofErr w:type="gramStart"/>
      <w:r w:rsidRPr="005D12A1">
        <w:rPr>
          <w:rFonts w:hint="eastAsia"/>
        </w:rPr>
        <w:t>数字图传发射器</w:t>
      </w:r>
      <w:proofErr w:type="gramEnd"/>
      <w:r w:rsidRPr="005D12A1">
        <w:rPr>
          <w:rFonts w:hint="eastAsia"/>
        </w:rPr>
        <w:t>，设备频率及发射功</w:t>
      </w:r>
      <w:r w:rsidR="00B82B8F">
        <w:rPr>
          <w:rFonts w:hint="eastAsia"/>
        </w:rPr>
        <w:t>率</w:t>
      </w:r>
      <w:r w:rsidRPr="005D12A1">
        <w:rPr>
          <w:rFonts w:hint="eastAsia"/>
        </w:rPr>
        <w:t>必须在中华人民共和国许可的频段范围内。</w:t>
      </w:r>
    </w:p>
    <w:p w14:paraId="56B98C9D" w14:textId="309EE9B0" w:rsidR="00E77DC2" w:rsidRDefault="00E77DC2" w:rsidP="00E77DC2">
      <w:pPr>
        <w:pStyle w:val="afffff1"/>
        <w:ind w:firstLine="420"/>
      </w:pPr>
    </w:p>
    <w:p w14:paraId="27543695" w14:textId="77777777" w:rsidR="00E77DC2" w:rsidRPr="00FD6765" w:rsidRDefault="00E77DC2" w:rsidP="00E77DC2">
      <w:pPr>
        <w:pStyle w:val="afffff1"/>
        <w:ind w:firstLine="420"/>
      </w:pPr>
    </w:p>
    <w:p w14:paraId="16D5FD5F" w14:textId="7A617B97" w:rsidR="00FD6765" w:rsidRDefault="00FD6765" w:rsidP="008A7450">
      <w:pPr>
        <w:pStyle w:val="afffff1"/>
        <w:ind w:firstLine="420"/>
        <w:sectPr w:rsidR="00FD6765" w:rsidSect="008A7450">
          <w:pgSz w:w="11906" w:h="16838" w:code="9"/>
          <w:pgMar w:top="1928" w:right="1134" w:bottom="1134" w:left="1134" w:header="1418" w:footer="1134" w:gutter="284"/>
          <w:cols w:space="425"/>
          <w:formProt w:val="0"/>
          <w:docGrid w:linePitch="312"/>
        </w:sectPr>
      </w:pPr>
    </w:p>
    <w:p w14:paraId="797DDB1F" w14:textId="529EA27C" w:rsidR="00FD6765" w:rsidRDefault="00FD6765" w:rsidP="00FD6765">
      <w:pPr>
        <w:pStyle w:val="af8"/>
        <w:rPr>
          <w:vanish w:val="0"/>
        </w:rPr>
      </w:pPr>
    </w:p>
    <w:p w14:paraId="2ACC4EE2" w14:textId="5E9AAE7E" w:rsidR="00FD6765" w:rsidRDefault="00FD6765" w:rsidP="00FD6765">
      <w:pPr>
        <w:pStyle w:val="afe"/>
        <w:rPr>
          <w:vanish w:val="0"/>
        </w:rPr>
      </w:pPr>
    </w:p>
    <w:p w14:paraId="6F24F3EF" w14:textId="0C36AE49" w:rsidR="00FD6765" w:rsidRDefault="00FD6765" w:rsidP="00FD6765">
      <w:pPr>
        <w:pStyle w:val="aff9"/>
        <w:spacing w:after="120"/>
      </w:pPr>
      <w:r>
        <w:br/>
      </w:r>
      <w:bookmarkStart w:id="107" w:name="_Toc114149372"/>
      <w:r>
        <w:rPr>
          <w:rFonts w:hint="eastAsia"/>
        </w:rPr>
        <w:t>（规范性）</w:t>
      </w:r>
      <w:r>
        <w:br/>
      </w:r>
      <w:r>
        <w:rPr>
          <w:rFonts w:hint="eastAsia"/>
        </w:rPr>
        <w:t>等级十科目测试方法</w:t>
      </w:r>
      <w:bookmarkEnd w:id="107"/>
    </w:p>
    <w:p w14:paraId="5A36F821" w14:textId="77777777" w:rsidR="00E77DC2" w:rsidRDefault="00E77DC2" w:rsidP="00E77DC2">
      <w:pPr>
        <w:pStyle w:val="affa"/>
        <w:spacing w:before="120" w:after="120"/>
      </w:pPr>
      <w:bookmarkStart w:id="108" w:name="_Toc114149373"/>
      <w:r>
        <w:rPr>
          <w:rFonts w:hint="eastAsia"/>
        </w:rPr>
        <w:t>线操纵类模型飞机</w:t>
      </w:r>
      <w:bookmarkEnd w:id="108"/>
    </w:p>
    <w:p w14:paraId="09DA02B4" w14:textId="1ECEB8D8" w:rsidR="00E77DC2" w:rsidRDefault="00E77DC2" w:rsidP="00E77DC2">
      <w:pPr>
        <w:pStyle w:val="affb"/>
        <w:spacing w:before="120" w:after="120"/>
      </w:pPr>
      <w:r>
        <w:rPr>
          <w:rFonts w:hint="eastAsia"/>
        </w:rPr>
        <w:t>测试内容：线操纵类模型飞机飞行（五）</w:t>
      </w:r>
    </w:p>
    <w:p w14:paraId="0BA65869" w14:textId="2B71A5B6" w:rsidR="00E77DC2" w:rsidRDefault="00302350" w:rsidP="00E77DC2">
      <w:pPr>
        <w:pStyle w:val="affc"/>
        <w:spacing w:before="120" w:after="120"/>
      </w:pPr>
      <w:r>
        <w:rPr>
          <w:rFonts w:hint="eastAsia"/>
        </w:rPr>
        <w:t>测试要求</w:t>
      </w:r>
    </w:p>
    <w:p w14:paraId="4B819CF5" w14:textId="218884A6" w:rsidR="00503D48" w:rsidRPr="005D12A1" w:rsidRDefault="00503D48" w:rsidP="005D12A1">
      <w:pPr>
        <w:pStyle w:val="afffffffffff2"/>
      </w:pPr>
      <w:r w:rsidRPr="005D12A1">
        <w:rPr>
          <w:rFonts w:hint="eastAsia"/>
        </w:rPr>
        <w:t>在规定时间和场地内按顺序完成</w:t>
      </w:r>
      <w:r w:rsidR="00BA053A">
        <w:rPr>
          <w:rFonts w:hint="eastAsia"/>
        </w:rPr>
        <w:t>滑跑</w:t>
      </w:r>
      <w:r w:rsidRPr="005D12A1">
        <w:rPr>
          <w:rFonts w:hint="eastAsia"/>
        </w:rPr>
        <w:t>起飞、平飞、双过顶、内筋斗、倒飞、外筋斗、横八字、内方筋斗、着陆9个规定动作的飞行。</w:t>
      </w:r>
    </w:p>
    <w:p w14:paraId="466F4E61" w14:textId="61BB48D0" w:rsidR="00503D48" w:rsidRPr="005D12A1" w:rsidRDefault="00503D48" w:rsidP="005D12A1">
      <w:pPr>
        <w:pStyle w:val="afffffffffff2"/>
      </w:pPr>
      <w:r w:rsidRPr="005D12A1">
        <w:rPr>
          <w:rFonts w:hint="eastAsia"/>
        </w:rPr>
        <w:t>每次飞行时间5</w:t>
      </w:r>
      <w:r w:rsidR="00DE2F77" w:rsidRPr="005D12A1">
        <w:rPr>
          <w:rFonts w:hint="eastAsia"/>
        </w:rPr>
        <w:t>min</w:t>
      </w:r>
      <w:r w:rsidRPr="005D12A1">
        <w:rPr>
          <w:rFonts w:hint="eastAsia"/>
        </w:rPr>
        <w:t>。超过飞行时间的飞行动作不计分。</w:t>
      </w:r>
    </w:p>
    <w:p w14:paraId="371EA958" w14:textId="0352AE48" w:rsidR="00503D48" w:rsidRPr="005D12A1" w:rsidRDefault="00503D48" w:rsidP="005D12A1">
      <w:pPr>
        <w:pStyle w:val="afffffffffff2"/>
      </w:pPr>
      <w:r w:rsidRPr="005D12A1">
        <w:rPr>
          <w:rFonts w:hint="eastAsia"/>
        </w:rPr>
        <w:t>飞行需按照顺序做动作，未按照动作顺序飞行的，不予评分。</w:t>
      </w:r>
    </w:p>
    <w:p w14:paraId="2E536119" w14:textId="5FA4D260" w:rsidR="00503D48" w:rsidRPr="005D12A1" w:rsidRDefault="00503D48" w:rsidP="005D12A1">
      <w:pPr>
        <w:pStyle w:val="afffffffffff2"/>
      </w:pPr>
      <w:r w:rsidRPr="005D12A1">
        <w:rPr>
          <w:rFonts w:hint="eastAsia"/>
        </w:rPr>
        <w:t>每个评分动作之间需平飞2圈作为过渡；未完成过渡圈的飞行后一个动作不计分。</w:t>
      </w:r>
    </w:p>
    <w:p w14:paraId="3758EE8B" w14:textId="6E812D44" w:rsidR="00503D48" w:rsidRPr="005D12A1" w:rsidRDefault="00503D48" w:rsidP="005D12A1">
      <w:pPr>
        <w:pStyle w:val="afffffffffff2"/>
      </w:pPr>
      <w:r w:rsidRPr="005D12A1">
        <w:rPr>
          <w:rFonts w:hint="eastAsia"/>
        </w:rPr>
        <w:t>每名测试者有</w:t>
      </w:r>
      <w:r w:rsidR="00BA053A">
        <w:rPr>
          <w:rFonts w:hint="eastAsia"/>
        </w:rPr>
        <w:t>2</w:t>
      </w:r>
      <w:r w:rsidRPr="005D12A1">
        <w:rPr>
          <w:rFonts w:hint="eastAsia"/>
        </w:rPr>
        <w:t>次飞行机会，取高的一次飞行得分作为测试成绩。</w:t>
      </w:r>
    </w:p>
    <w:p w14:paraId="079A5D49" w14:textId="6F493E0D" w:rsidR="00E77DC2" w:rsidRDefault="00E77DC2" w:rsidP="00E77DC2">
      <w:pPr>
        <w:pStyle w:val="affc"/>
        <w:spacing w:before="120" w:after="120"/>
      </w:pPr>
      <w:r>
        <w:rPr>
          <w:rFonts w:hint="eastAsia"/>
        </w:rPr>
        <w:t>评分规则</w:t>
      </w:r>
    </w:p>
    <w:p w14:paraId="67DE679D" w14:textId="11C3DD60" w:rsidR="00E537F1" w:rsidRPr="00E537F1" w:rsidRDefault="00E537F1" w:rsidP="00E537F1">
      <w:pPr>
        <w:pStyle w:val="affd"/>
        <w:spacing w:before="120" w:after="120"/>
      </w:pPr>
      <w:r>
        <w:rPr>
          <w:rFonts w:hint="eastAsia"/>
        </w:rPr>
        <w:t>总得分=飞行动作分。</w:t>
      </w:r>
    </w:p>
    <w:p w14:paraId="5D6C88FE" w14:textId="40007EF8" w:rsidR="00503D48" w:rsidRDefault="00BA053A" w:rsidP="00DC3B67">
      <w:pPr>
        <w:pStyle w:val="affd"/>
        <w:spacing w:before="120" w:after="120"/>
      </w:pPr>
      <w:r>
        <w:rPr>
          <w:rFonts w:hint="eastAsia"/>
        </w:rPr>
        <w:t>滑跑</w:t>
      </w:r>
      <w:r w:rsidR="00503D48">
        <w:rPr>
          <w:rFonts w:hint="eastAsia"/>
        </w:rPr>
        <w:t>起飞：满分为5分。</w:t>
      </w:r>
    </w:p>
    <w:p w14:paraId="27D070AF" w14:textId="60A8EF60" w:rsidR="00503D48" w:rsidRDefault="00503D48" w:rsidP="008A5761">
      <w:pPr>
        <w:pStyle w:val="af2"/>
      </w:pPr>
      <w:r>
        <w:rPr>
          <w:rFonts w:hint="eastAsia"/>
        </w:rPr>
        <w:t>模型平稳滑跑不短于4.5</w:t>
      </w:r>
      <w:r w:rsidR="00550833">
        <w:rPr>
          <w:rFonts w:hint="eastAsia"/>
        </w:rPr>
        <w:t>m</w:t>
      </w:r>
      <w:r>
        <w:rPr>
          <w:rFonts w:hint="eastAsia"/>
        </w:rPr>
        <w:t>的距离，但不超过l/4圈。然后平稳地逐渐上升，并在开始滑跑点上方柔和地进入正常平飞高度。模型在正常平飞高度继续飞行2圈，至原来改平点为止；</w:t>
      </w:r>
    </w:p>
    <w:p w14:paraId="027FBF72" w14:textId="78879A4A" w:rsidR="00503D48" w:rsidRDefault="00503D48" w:rsidP="008A5761">
      <w:pPr>
        <w:pStyle w:val="af2"/>
      </w:pPr>
      <w:r>
        <w:rPr>
          <w:rFonts w:hint="eastAsia"/>
        </w:rPr>
        <w:t>模型有跳跃、离地太早或太晚。不是逐渐和平稳地进行起飞、上升和</w:t>
      </w:r>
      <w:proofErr w:type="gramStart"/>
      <w:r>
        <w:rPr>
          <w:rFonts w:hint="eastAsia"/>
        </w:rPr>
        <w:t>改平扣2分</w:t>
      </w:r>
      <w:proofErr w:type="gramEnd"/>
      <w:r>
        <w:rPr>
          <w:rFonts w:hint="eastAsia"/>
        </w:rPr>
        <w:t>。</w:t>
      </w:r>
    </w:p>
    <w:p w14:paraId="79E03208" w14:textId="64EA4D60" w:rsidR="00503D48" w:rsidRDefault="00503D48" w:rsidP="00CC0268">
      <w:pPr>
        <w:pStyle w:val="affd"/>
        <w:spacing w:before="120" w:after="120"/>
      </w:pPr>
      <w:r>
        <w:rPr>
          <w:rFonts w:hint="eastAsia"/>
        </w:rPr>
        <w:t>平飞2圈：满分为5分。</w:t>
      </w:r>
    </w:p>
    <w:p w14:paraId="28EC50E6" w14:textId="0B80B443" w:rsidR="00503D48" w:rsidRDefault="00503D48" w:rsidP="008A5761">
      <w:pPr>
        <w:pStyle w:val="af2"/>
      </w:pPr>
      <w:r>
        <w:rPr>
          <w:rFonts w:hint="eastAsia"/>
        </w:rPr>
        <w:t>模型在正常平飞高度（1.2</w:t>
      </w:r>
      <w:r w:rsidR="00550833">
        <w:rPr>
          <w:rFonts w:hint="eastAsia"/>
        </w:rPr>
        <w:t>m</w:t>
      </w:r>
      <w:r w:rsidR="00C00A3D">
        <w:rPr>
          <w:rFonts w:hint="eastAsia"/>
        </w:rPr>
        <w:t>～</w:t>
      </w:r>
      <w:r>
        <w:rPr>
          <w:rFonts w:hint="eastAsia"/>
        </w:rPr>
        <w:t>1.8</w:t>
      </w:r>
      <w:r w:rsidR="00550833">
        <w:rPr>
          <w:rFonts w:hint="eastAsia"/>
        </w:rPr>
        <w:t>m</w:t>
      </w:r>
      <w:r>
        <w:rPr>
          <w:rFonts w:hint="eastAsia"/>
        </w:rPr>
        <w:t>之间）柔和而平稳地飞行2圈；</w:t>
      </w:r>
    </w:p>
    <w:p w14:paraId="0CE85901" w14:textId="7AC4AD66" w:rsidR="00503D48" w:rsidRDefault="00503D48" w:rsidP="008A5761">
      <w:pPr>
        <w:pStyle w:val="af2"/>
      </w:pPr>
      <w:r>
        <w:rPr>
          <w:rFonts w:hint="eastAsia"/>
        </w:rPr>
        <w:t xml:space="preserve">平飞飞行轨迹有较明显波动扣2分。 </w:t>
      </w:r>
    </w:p>
    <w:p w14:paraId="48AB3FD9" w14:textId="571A04AB" w:rsidR="00503D48" w:rsidRDefault="00503D48" w:rsidP="00DC3B67">
      <w:pPr>
        <w:pStyle w:val="affd"/>
        <w:spacing w:before="120" w:after="120"/>
      </w:pPr>
      <w:r>
        <w:rPr>
          <w:rFonts w:hint="eastAsia"/>
        </w:rPr>
        <w:t>双过顶：满分为15分。</w:t>
      </w:r>
    </w:p>
    <w:p w14:paraId="6CBD426B" w14:textId="21931B8C" w:rsidR="00503D48" w:rsidRDefault="00503D48" w:rsidP="008A5761">
      <w:pPr>
        <w:pStyle w:val="af2"/>
      </w:pPr>
      <w:r>
        <w:rPr>
          <w:rFonts w:hint="eastAsia"/>
        </w:rPr>
        <w:t>从正常平</w:t>
      </w:r>
      <w:proofErr w:type="gramStart"/>
      <w:r>
        <w:rPr>
          <w:rFonts w:hint="eastAsia"/>
        </w:rPr>
        <w:t>飞高度</w:t>
      </w:r>
      <w:proofErr w:type="gramEnd"/>
      <w:r>
        <w:rPr>
          <w:rFonts w:hint="eastAsia"/>
        </w:rPr>
        <w:t>开始，进入垂直上升和俯冲，飞越头顶正上方，</w:t>
      </w:r>
      <w:proofErr w:type="gramStart"/>
      <w:r>
        <w:rPr>
          <w:rFonts w:hint="eastAsia"/>
        </w:rPr>
        <w:t>将底圆一分为二</w:t>
      </w:r>
      <w:proofErr w:type="gramEnd"/>
      <w:r>
        <w:rPr>
          <w:rFonts w:hint="eastAsia"/>
        </w:rPr>
        <w:t>，在正常平</w:t>
      </w:r>
      <w:proofErr w:type="gramStart"/>
      <w:r>
        <w:rPr>
          <w:rFonts w:hint="eastAsia"/>
        </w:rPr>
        <w:t>飞高度</w:t>
      </w:r>
      <w:proofErr w:type="gramEnd"/>
      <w:r>
        <w:rPr>
          <w:rFonts w:hint="eastAsia"/>
        </w:rPr>
        <w:t>改出进入倒飞。模型继续倒飞半</w:t>
      </w:r>
      <w:proofErr w:type="gramStart"/>
      <w:r>
        <w:rPr>
          <w:rFonts w:hint="eastAsia"/>
        </w:rPr>
        <w:t>圈至动作</w:t>
      </w:r>
      <w:proofErr w:type="gramEnd"/>
      <w:r>
        <w:rPr>
          <w:rFonts w:hint="eastAsia"/>
        </w:rPr>
        <w:t>开始点，再从倒飞进入垂直上升和俯冲，经过圆心正上方，在正常高度改为平飞；</w:t>
      </w:r>
    </w:p>
    <w:p w14:paraId="33A9F3DD" w14:textId="51ABE4B5" w:rsidR="00503D48" w:rsidRDefault="00503D48" w:rsidP="008A5761">
      <w:pPr>
        <w:pStyle w:val="af2"/>
      </w:pPr>
      <w:r>
        <w:rPr>
          <w:rFonts w:hint="eastAsia"/>
        </w:rPr>
        <w:t>模型不是从正常平飞高度进入扣1分；</w:t>
      </w:r>
    </w:p>
    <w:p w14:paraId="19FD3BD4" w14:textId="35D83344" w:rsidR="00503D48" w:rsidRDefault="00503D48" w:rsidP="008A5761">
      <w:pPr>
        <w:pStyle w:val="af2"/>
      </w:pPr>
      <w:r>
        <w:rPr>
          <w:rFonts w:hint="eastAsia"/>
        </w:rPr>
        <w:t>模型飞行轨迹相对地面垂直投影不是直线扣5分；</w:t>
      </w:r>
    </w:p>
    <w:p w14:paraId="22ED05FD" w14:textId="1F890C5E" w:rsidR="00503D48" w:rsidRDefault="00503D48" w:rsidP="008A5761">
      <w:pPr>
        <w:pStyle w:val="af2"/>
      </w:pPr>
      <w:r>
        <w:rPr>
          <w:rFonts w:hint="eastAsia"/>
        </w:rPr>
        <w:t>模型没有经过操纵者头顶正上方扣5分；</w:t>
      </w:r>
    </w:p>
    <w:p w14:paraId="7A0B89CE" w14:textId="08B04FBA" w:rsidR="00503D48" w:rsidRDefault="00503D48" w:rsidP="008A5761">
      <w:pPr>
        <w:pStyle w:val="af2"/>
      </w:pPr>
      <w:r>
        <w:rPr>
          <w:rFonts w:hint="eastAsia"/>
        </w:rPr>
        <w:t>改出时不在正常平飞高度扣2分；</w:t>
      </w:r>
    </w:p>
    <w:p w14:paraId="27B2AE4E" w14:textId="5A119246" w:rsidR="00503D48" w:rsidRDefault="00503D48" w:rsidP="008A5761">
      <w:pPr>
        <w:pStyle w:val="af2"/>
      </w:pPr>
      <w:r>
        <w:rPr>
          <w:rFonts w:hint="eastAsia"/>
        </w:rPr>
        <w:t>模型进入第二个过顶时不在第一个过顶的位置和方向扣2分。</w:t>
      </w:r>
    </w:p>
    <w:p w14:paraId="6F257546" w14:textId="54EBB357" w:rsidR="00BA053A" w:rsidRDefault="009F0F1D" w:rsidP="008A5761">
      <w:pPr>
        <w:pStyle w:val="af2"/>
      </w:pPr>
      <w:r>
        <w:rPr>
          <w:rFonts w:hint="eastAsia"/>
        </w:rPr>
        <w:t>双过顶示意图见图J</w:t>
      </w:r>
      <w:r>
        <w:t>.1</w:t>
      </w:r>
      <w:r>
        <w:rPr>
          <w:rFonts w:hint="eastAsia"/>
        </w:rPr>
        <w:t>。</w:t>
      </w:r>
    </w:p>
    <w:p w14:paraId="32293CAA" w14:textId="6BBA3452" w:rsidR="00F6535D" w:rsidRDefault="00F6535D" w:rsidP="00DC3B67">
      <w:pPr>
        <w:pStyle w:val="afffff1"/>
        <w:ind w:firstLine="420"/>
        <w:jc w:val="center"/>
      </w:pPr>
      <w:r>
        <w:lastRenderedPageBreak/>
        <w:drawing>
          <wp:inline distT="0" distB="0" distL="0" distR="0" wp14:anchorId="2A64B95F" wp14:editId="162E5252">
            <wp:extent cx="3072765" cy="27298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72765" cy="2729865"/>
                    </a:xfrm>
                    <a:prstGeom prst="rect">
                      <a:avLst/>
                    </a:prstGeom>
                    <a:noFill/>
                    <a:ln>
                      <a:noFill/>
                    </a:ln>
                  </pic:spPr>
                </pic:pic>
              </a:graphicData>
            </a:graphic>
          </wp:inline>
        </w:drawing>
      </w:r>
    </w:p>
    <w:p w14:paraId="61760D19" w14:textId="4F5DD349" w:rsidR="00BA053A" w:rsidRDefault="00BA053A" w:rsidP="00DC3B67">
      <w:pPr>
        <w:pStyle w:val="afffff1"/>
        <w:ind w:firstLine="420"/>
        <w:jc w:val="center"/>
      </w:pPr>
    </w:p>
    <w:p w14:paraId="5D7F654B" w14:textId="6E9AED65" w:rsidR="009F0F1D" w:rsidRDefault="009F0F1D" w:rsidP="009F0F1D">
      <w:pPr>
        <w:pStyle w:val="af9"/>
        <w:spacing w:before="120" w:after="120"/>
      </w:pPr>
      <w:r>
        <w:rPr>
          <w:rFonts w:hint="eastAsia"/>
        </w:rPr>
        <w:t>线操纵类模型飞机飞行（五）双过顶示意图</w:t>
      </w:r>
    </w:p>
    <w:p w14:paraId="63EA8854" w14:textId="77777777" w:rsidR="009F0F1D" w:rsidRDefault="009F0F1D" w:rsidP="00DC3B67">
      <w:pPr>
        <w:pStyle w:val="afffff1"/>
        <w:ind w:firstLine="420"/>
        <w:jc w:val="center"/>
      </w:pPr>
    </w:p>
    <w:p w14:paraId="0CD5B397" w14:textId="2511A04F" w:rsidR="00503D48" w:rsidRDefault="00503D48" w:rsidP="00DC3B67">
      <w:pPr>
        <w:pStyle w:val="affd"/>
        <w:spacing w:before="120" w:after="120"/>
      </w:pPr>
      <w:r>
        <w:rPr>
          <w:rFonts w:hint="eastAsia"/>
        </w:rPr>
        <w:t>连续内筋斗2个：满分为10分。</w:t>
      </w:r>
    </w:p>
    <w:p w14:paraId="7D5765BE" w14:textId="6EB57233" w:rsidR="00503D48" w:rsidRDefault="00503D48" w:rsidP="008A5761">
      <w:pPr>
        <w:pStyle w:val="af2"/>
      </w:pPr>
      <w:r>
        <w:rPr>
          <w:rFonts w:hint="eastAsia"/>
        </w:rPr>
        <w:t>模型从正常平飞高度开始连做两个圆滑而柔和的筋斗(2个筋斗都在同一个位置)，筋斗的底部应在正常平飞高度线上，顶部应在45</w:t>
      </w:r>
      <w:r w:rsidR="00F0755C">
        <w:rPr>
          <w:rFonts w:hint="eastAsia"/>
        </w:rPr>
        <w:t>°</w:t>
      </w:r>
      <w:r>
        <w:rPr>
          <w:rFonts w:hint="eastAsia"/>
        </w:rPr>
        <w:t>仰角线上。然后模型继续做另外半个筋斗改出进入倒飞，并降低到正常平飞高度</w:t>
      </w:r>
      <w:r w:rsidR="00BA053A">
        <w:rPr>
          <w:rFonts w:hint="eastAsia"/>
        </w:rPr>
        <w:t>。</w:t>
      </w:r>
    </w:p>
    <w:p w14:paraId="1CE72B94" w14:textId="753966B6" w:rsidR="00503D48" w:rsidRDefault="00503D48" w:rsidP="008A5761">
      <w:pPr>
        <w:pStyle w:val="af2"/>
      </w:pPr>
      <w:r>
        <w:rPr>
          <w:rFonts w:hint="eastAsia"/>
        </w:rPr>
        <w:t>筋斗不圆扣3分</w:t>
      </w:r>
      <w:r w:rsidR="00BA053A">
        <w:rPr>
          <w:rFonts w:hint="eastAsia"/>
        </w:rPr>
        <w:t>。</w:t>
      </w:r>
    </w:p>
    <w:p w14:paraId="6B7F827D" w14:textId="22A0C5CE" w:rsidR="00503D48" w:rsidRDefault="00503D48" w:rsidP="008A5761">
      <w:pPr>
        <w:pStyle w:val="af2"/>
      </w:pPr>
      <w:r>
        <w:rPr>
          <w:rFonts w:hint="eastAsia"/>
        </w:rPr>
        <w:t>筋斗底部高度与平飞高度差值较大扣2分</w:t>
      </w:r>
      <w:r w:rsidR="00BA053A">
        <w:rPr>
          <w:rFonts w:hint="eastAsia"/>
        </w:rPr>
        <w:t>。</w:t>
      </w:r>
    </w:p>
    <w:p w14:paraId="15BDD852" w14:textId="1449AE87" w:rsidR="00503D48" w:rsidRDefault="00503D48" w:rsidP="008A5761">
      <w:pPr>
        <w:pStyle w:val="af2"/>
      </w:pPr>
      <w:r>
        <w:rPr>
          <w:rFonts w:hint="eastAsia"/>
        </w:rPr>
        <w:t>顶部与45</w:t>
      </w:r>
      <w:r w:rsidR="00F0755C">
        <w:rPr>
          <w:rFonts w:hint="eastAsia"/>
        </w:rPr>
        <w:t>°</w:t>
      </w:r>
      <w:r>
        <w:rPr>
          <w:rFonts w:hint="eastAsia"/>
        </w:rPr>
        <w:t>仰角线差值较大扣2分</w:t>
      </w:r>
      <w:r w:rsidR="00BA053A">
        <w:rPr>
          <w:rFonts w:hint="eastAsia"/>
        </w:rPr>
        <w:t>。</w:t>
      </w:r>
    </w:p>
    <w:p w14:paraId="2F206C46" w14:textId="6305AC62" w:rsidR="00503D48" w:rsidRDefault="00503D48" w:rsidP="008A5761">
      <w:pPr>
        <w:pStyle w:val="af2"/>
      </w:pPr>
      <w:r>
        <w:rPr>
          <w:rFonts w:hint="eastAsia"/>
        </w:rPr>
        <w:t>2个筋斗的轨迹不一致扣3分。</w:t>
      </w:r>
    </w:p>
    <w:p w14:paraId="09E692E6" w14:textId="11C1E928" w:rsidR="00503D48" w:rsidRDefault="00503D48" w:rsidP="00DC3B67">
      <w:pPr>
        <w:pStyle w:val="affd"/>
        <w:spacing w:before="120" w:after="120"/>
      </w:pPr>
      <w:r>
        <w:rPr>
          <w:rFonts w:hint="eastAsia"/>
        </w:rPr>
        <w:t>倒飞2圈：满分为10分。</w:t>
      </w:r>
    </w:p>
    <w:p w14:paraId="6D9E3062" w14:textId="7A10BF17" w:rsidR="00503D48" w:rsidRDefault="00503D48" w:rsidP="008A5761">
      <w:pPr>
        <w:pStyle w:val="af2"/>
      </w:pPr>
      <w:r>
        <w:rPr>
          <w:rFonts w:hint="eastAsia"/>
        </w:rPr>
        <w:t>模型在正常平飞高度柔和而平稳地飞行2圈</w:t>
      </w:r>
      <w:r w:rsidR="00BA053A">
        <w:rPr>
          <w:rFonts w:hint="eastAsia"/>
        </w:rPr>
        <w:t>。</w:t>
      </w:r>
    </w:p>
    <w:p w14:paraId="68B30D98" w14:textId="33BF8DFE" w:rsidR="00503D48" w:rsidRDefault="00503D48" w:rsidP="008A5761">
      <w:pPr>
        <w:pStyle w:val="af2"/>
      </w:pPr>
      <w:r>
        <w:rPr>
          <w:rFonts w:hint="eastAsia"/>
        </w:rPr>
        <w:t>平飞飞行轨迹有较明显波动扣3分。</w:t>
      </w:r>
    </w:p>
    <w:p w14:paraId="381D72EF" w14:textId="29B49616" w:rsidR="00503D48" w:rsidRDefault="00503D48" w:rsidP="00DC3B67">
      <w:pPr>
        <w:pStyle w:val="affd"/>
        <w:spacing w:before="120" w:after="120"/>
      </w:pPr>
      <w:r>
        <w:rPr>
          <w:rFonts w:hint="eastAsia"/>
        </w:rPr>
        <w:t>连续外筋斗2个：满分为15分。</w:t>
      </w:r>
    </w:p>
    <w:p w14:paraId="5CCF182F" w14:textId="70CB52A8" w:rsidR="00503D48" w:rsidRDefault="00503D48" w:rsidP="008A5761">
      <w:pPr>
        <w:pStyle w:val="af2"/>
      </w:pPr>
      <w:r>
        <w:rPr>
          <w:rFonts w:hint="eastAsia"/>
        </w:rPr>
        <w:t>模型以正常平飞高度的倒飞开始，连做2个圆滑而柔和的筋斗，筋斗底部在正常平飞高度线上，顶部在45</w:t>
      </w:r>
      <w:r w:rsidR="00F0755C">
        <w:rPr>
          <w:rFonts w:hint="eastAsia"/>
        </w:rPr>
        <w:t>°</w:t>
      </w:r>
      <w:r>
        <w:rPr>
          <w:rFonts w:hint="eastAsia"/>
        </w:rPr>
        <w:t>仰角线上。然后模型继续做另外半个筋斗，恢复到正常平飞高度</w:t>
      </w:r>
      <w:r w:rsidR="00BA053A">
        <w:rPr>
          <w:rFonts w:hint="eastAsia"/>
        </w:rPr>
        <w:t>。</w:t>
      </w:r>
    </w:p>
    <w:p w14:paraId="0FDFA95B" w14:textId="42EBC01E" w:rsidR="00503D48" w:rsidRDefault="00503D48" w:rsidP="008A5761">
      <w:pPr>
        <w:pStyle w:val="af2"/>
      </w:pPr>
      <w:r>
        <w:rPr>
          <w:rFonts w:hint="eastAsia"/>
        </w:rPr>
        <w:t>筋斗不圆扣5分</w:t>
      </w:r>
      <w:r w:rsidR="00BA053A">
        <w:rPr>
          <w:rFonts w:hint="eastAsia"/>
        </w:rPr>
        <w:t>。</w:t>
      </w:r>
    </w:p>
    <w:p w14:paraId="1270B937" w14:textId="4D7C5711" w:rsidR="00503D48" w:rsidRDefault="00503D48" w:rsidP="008A5761">
      <w:pPr>
        <w:pStyle w:val="af2"/>
      </w:pPr>
      <w:r>
        <w:rPr>
          <w:rFonts w:hint="eastAsia"/>
        </w:rPr>
        <w:t>筋斗底部高度与平飞高度差值较大扣2分</w:t>
      </w:r>
      <w:r w:rsidR="00BA053A">
        <w:rPr>
          <w:rFonts w:hint="eastAsia"/>
        </w:rPr>
        <w:t>。</w:t>
      </w:r>
    </w:p>
    <w:p w14:paraId="097E2C74" w14:textId="065E214A" w:rsidR="00503D48" w:rsidRDefault="00503D48" w:rsidP="008A5761">
      <w:pPr>
        <w:pStyle w:val="af2"/>
      </w:pPr>
      <w:r>
        <w:rPr>
          <w:rFonts w:hint="eastAsia"/>
        </w:rPr>
        <w:t>顶部与45</w:t>
      </w:r>
      <w:r w:rsidR="00F0755C">
        <w:rPr>
          <w:rFonts w:hint="eastAsia"/>
        </w:rPr>
        <w:t>°</w:t>
      </w:r>
      <w:r>
        <w:rPr>
          <w:rFonts w:hint="eastAsia"/>
        </w:rPr>
        <w:t>仰角线差值较大扣2分</w:t>
      </w:r>
      <w:r w:rsidR="00BA053A">
        <w:rPr>
          <w:rFonts w:hint="eastAsia"/>
        </w:rPr>
        <w:t>。</w:t>
      </w:r>
    </w:p>
    <w:p w14:paraId="487C1DD4" w14:textId="7B2C74C7" w:rsidR="00503D48" w:rsidRDefault="00503D48" w:rsidP="008A5761">
      <w:pPr>
        <w:pStyle w:val="af2"/>
      </w:pPr>
      <w:r>
        <w:rPr>
          <w:rFonts w:hint="eastAsia"/>
        </w:rPr>
        <w:t>2个筋斗的轨迹不一致扣5分。</w:t>
      </w:r>
    </w:p>
    <w:p w14:paraId="5C9136FD" w14:textId="5B249C47" w:rsidR="00503D48" w:rsidRDefault="00503D48" w:rsidP="00DC3B67">
      <w:pPr>
        <w:pStyle w:val="affd"/>
        <w:spacing w:before="120" w:after="120"/>
      </w:pPr>
      <w:r>
        <w:rPr>
          <w:rFonts w:hint="eastAsia"/>
        </w:rPr>
        <w:t>横8字1个：满分为15分。</w:t>
      </w:r>
    </w:p>
    <w:p w14:paraId="49F7741B" w14:textId="4DFD8093" w:rsidR="00503D48" w:rsidRDefault="00503D48" w:rsidP="008A5761">
      <w:pPr>
        <w:pStyle w:val="af2"/>
      </w:pPr>
      <w:r>
        <w:rPr>
          <w:rFonts w:hint="eastAsia"/>
        </w:rPr>
        <w:t>模型从正常平飞高度开始做一个8字，8字由两个同样大小、彼此相切、并在一条水平线上的圆筋斗组成，模型必须从正常平飞高度进入8字，在两圆切点要呈垂直状态，8字必须对称。每个圆的顶部必须在45</w:t>
      </w:r>
      <w:r w:rsidR="00F0755C">
        <w:rPr>
          <w:rFonts w:hint="eastAsia"/>
        </w:rPr>
        <w:t>°</w:t>
      </w:r>
      <w:r>
        <w:rPr>
          <w:rFonts w:hint="eastAsia"/>
        </w:rPr>
        <w:t>仰角线上，圆的底部必须在正常平飞高度线上</w:t>
      </w:r>
      <w:r w:rsidR="00BA053A">
        <w:rPr>
          <w:rFonts w:hint="eastAsia"/>
        </w:rPr>
        <w:t>。</w:t>
      </w:r>
    </w:p>
    <w:p w14:paraId="352E14BD" w14:textId="7961B8DD" w:rsidR="00503D48" w:rsidRDefault="00503D48" w:rsidP="008A5761">
      <w:pPr>
        <w:pStyle w:val="af2"/>
      </w:pPr>
      <w:r>
        <w:rPr>
          <w:rFonts w:hint="eastAsia"/>
        </w:rPr>
        <w:t>筋斗不圆扣2分</w:t>
      </w:r>
      <w:r w:rsidR="00BA053A">
        <w:rPr>
          <w:rFonts w:hint="eastAsia"/>
        </w:rPr>
        <w:t>。</w:t>
      </w:r>
    </w:p>
    <w:p w14:paraId="43DE63D6" w14:textId="4E4789E8" w:rsidR="00503D48" w:rsidRDefault="00503D48" w:rsidP="008A5761">
      <w:pPr>
        <w:pStyle w:val="af2"/>
      </w:pPr>
      <w:r>
        <w:rPr>
          <w:rFonts w:hint="eastAsia"/>
        </w:rPr>
        <w:t>大小不等扣2分</w:t>
      </w:r>
      <w:r w:rsidR="00BA053A">
        <w:rPr>
          <w:rFonts w:hint="eastAsia"/>
        </w:rPr>
        <w:t>。</w:t>
      </w:r>
    </w:p>
    <w:p w14:paraId="45A8E607" w14:textId="23A5578F" w:rsidR="00503D48" w:rsidRDefault="00503D48" w:rsidP="008A5761">
      <w:pPr>
        <w:pStyle w:val="af2"/>
      </w:pPr>
      <w:r>
        <w:rPr>
          <w:rFonts w:hint="eastAsia"/>
        </w:rPr>
        <w:lastRenderedPageBreak/>
        <w:t>切点有变动扣2分</w:t>
      </w:r>
      <w:r w:rsidR="00BA053A">
        <w:rPr>
          <w:rFonts w:hint="eastAsia"/>
        </w:rPr>
        <w:t>。</w:t>
      </w:r>
    </w:p>
    <w:p w14:paraId="7B8D79D9" w14:textId="28F265A3" w:rsidR="00503D48" w:rsidRDefault="00503D48" w:rsidP="008A5761">
      <w:pPr>
        <w:pStyle w:val="af2"/>
      </w:pPr>
      <w:r>
        <w:rPr>
          <w:rFonts w:hint="eastAsia"/>
        </w:rPr>
        <w:t>模型进入时不垂直扣2分</w:t>
      </w:r>
      <w:r w:rsidR="00BA053A">
        <w:rPr>
          <w:rFonts w:hint="eastAsia"/>
        </w:rPr>
        <w:t>。</w:t>
      </w:r>
    </w:p>
    <w:p w14:paraId="7D887BD4" w14:textId="0BDDC1CF" w:rsidR="00503D48" w:rsidRDefault="00503D48" w:rsidP="008A5761">
      <w:pPr>
        <w:pStyle w:val="af2"/>
      </w:pPr>
      <w:r>
        <w:rPr>
          <w:rFonts w:hint="eastAsia"/>
        </w:rPr>
        <w:t>模型在圆的顶部时与45</w:t>
      </w:r>
      <w:r w:rsidR="00F0755C">
        <w:rPr>
          <w:rFonts w:hint="eastAsia"/>
        </w:rPr>
        <w:t>°</w:t>
      </w:r>
      <w:r>
        <w:rPr>
          <w:rFonts w:hint="eastAsia"/>
        </w:rPr>
        <w:t>仰角线差值较大扣2分</w:t>
      </w:r>
      <w:r w:rsidR="00BA053A">
        <w:rPr>
          <w:rFonts w:hint="eastAsia"/>
        </w:rPr>
        <w:t>。</w:t>
      </w:r>
    </w:p>
    <w:p w14:paraId="1BD9BBED" w14:textId="6D9B61DD" w:rsidR="009F0F1D" w:rsidRDefault="00503D48" w:rsidP="009F0F1D">
      <w:pPr>
        <w:pStyle w:val="af2"/>
      </w:pPr>
      <w:r>
        <w:rPr>
          <w:rFonts w:hint="eastAsia"/>
        </w:rPr>
        <w:t>圆的底部高度与平飞高度差值较大扣2分。</w:t>
      </w:r>
    </w:p>
    <w:p w14:paraId="7D064455" w14:textId="09395E52" w:rsidR="009F0F1D" w:rsidRDefault="009F0F1D" w:rsidP="009F0F1D">
      <w:pPr>
        <w:pStyle w:val="af2"/>
      </w:pPr>
      <w:r>
        <w:rPr>
          <w:rFonts w:hint="eastAsia"/>
        </w:rPr>
        <w:t>横8字1个示意图见图J</w:t>
      </w:r>
      <w:r>
        <w:t>.2</w:t>
      </w:r>
      <w:r>
        <w:rPr>
          <w:rFonts w:hint="eastAsia"/>
        </w:rPr>
        <w:t>。</w:t>
      </w:r>
    </w:p>
    <w:p w14:paraId="78E42429" w14:textId="77777777" w:rsidR="009F0F1D" w:rsidRDefault="009F0F1D" w:rsidP="009F0F1D">
      <w:pPr>
        <w:pStyle w:val="af2"/>
        <w:numPr>
          <w:ilvl w:val="0"/>
          <w:numId w:val="0"/>
        </w:numPr>
        <w:ind w:left="1419"/>
      </w:pPr>
    </w:p>
    <w:p w14:paraId="3D7AC465" w14:textId="27722E85" w:rsidR="009F0F1D" w:rsidRDefault="00F6535D" w:rsidP="00427831">
      <w:pPr>
        <w:pStyle w:val="afffff1"/>
        <w:ind w:firstLine="420"/>
        <w:jc w:val="center"/>
      </w:pPr>
      <w:r>
        <w:drawing>
          <wp:inline distT="0" distB="0" distL="0" distR="0" wp14:anchorId="551562FC" wp14:editId="08A72B5F">
            <wp:extent cx="2647780" cy="2362558"/>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1872" cy="2375132"/>
                    </a:xfrm>
                    <a:prstGeom prst="rect">
                      <a:avLst/>
                    </a:prstGeom>
                    <a:noFill/>
                    <a:ln>
                      <a:noFill/>
                    </a:ln>
                  </pic:spPr>
                </pic:pic>
              </a:graphicData>
            </a:graphic>
          </wp:inline>
        </w:drawing>
      </w:r>
    </w:p>
    <w:p w14:paraId="03528CBD" w14:textId="7A693B14" w:rsidR="009F0F1D" w:rsidRDefault="009F0F1D" w:rsidP="009F0F1D">
      <w:pPr>
        <w:pStyle w:val="af9"/>
        <w:spacing w:before="120" w:after="120"/>
      </w:pPr>
      <w:r>
        <w:rPr>
          <w:rFonts w:hint="eastAsia"/>
        </w:rPr>
        <w:t>线操纵类模型飞机飞行（五）横8字1个示意图</w:t>
      </w:r>
    </w:p>
    <w:p w14:paraId="320C687A" w14:textId="77777777" w:rsidR="00427831" w:rsidRPr="00427831" w:rsidRDefault="00427831" w:rsidP="00427831">
      <w:pPr>
        <w:pStyle w:val="afffff1"/>
        <w:ind w:firstLine="420"/>
      </w:pPr>
    </w:p>
    <w:p w14:paraId="3868D043" w14:textId="125F2858" w:rsidR="00503D48" w:rsidRDefault="00503D48" w:rsidP="00DC3B67">
      <w:pPr>
        <w:pStyle w:val="affd"/>
        <w:spacing w:before="120" w:after="120"/>
      </w:pPr>
      <w:r>
        <w:rPr>
          <w:rFonts w:hint="eastAsia"/>
        </w:rPr>
        <w:t>内方筋斗1个：满分为20分。</w:t>
      </w:r>
    </w:p>
    <w:p w14:paraId="280A747B" w14:textId="4B9559FE" w:rsidR="00503D48" w:rsidRDefault="00503D48" w:rsidP="00CC0268">
      <w:pPr>
        <w:pStyle w:val="af2"/>
      </w:pPr>
      <w:r>
        <w:rPr>
          <w:rFonts w:hint="eastAsia"/>
        </w:rPr>
        <w:t>模型从正常平飞高度开始做一个正方形的筋斗，每个筋斗的四个转弯半径约2</w:t>
      </w:r>
      <w:r w:rsidR="00550833">
        <w:rPr>
          <w:rFonts w:hint="eastAsia"/>
        </w:rPr>
        <w:t>m</w:t>
      </w:r>
      <w:r>
        <w:rPr>
          <w:rFonts w:hint="eastAsia"/>
        </w:rPr>
        <w:t>，四边笔直且等长，底边在正常平飞高度，顶边为45度仰角线上的倒飞。底部两转角相等，顶部两转角也相等。动作以模型从平飞进入第一个转弯点时作为开始和结束</w:t>
      </w:r>
      <w:r w:rsidR="00BA053A">
        <w:rPr>
          <w:rFonts w:hint="eastAsia"/>
        </w:rPr>
        <w:t>。</w:t>
      </w:r>
    </w:p>
    <w:p w14:paraId="342359DE" w14:textId="6E37A484" w:rsidR="00503D48" w:rsidRDefault="00503D48" w:rsidP="00CC0268">
      <w:pPr>
        <w:pStyle w:val="af2"/>
      </w:pPr>
      <w:r>
        <w:rPr>
          <w:rFonts w:hint="eastAsia"/>
        </w:rPr>
        <w:t>模型转弯时飞行轨迹有较明显波动扣2分</w:t>
      </w:r>
      <w:r w:rsidR="00BA053A">
        <w:rPr>
          <w:rFonts w:hint="eastAsia"/>
        </w:rPr>
        <w:t>。</w:t>
      </w:r>
    </w:p>
    <w:p w14:paraId="4B3B628E" w14:textId="43DFC976" w:rsidR="00503D48" w:rsidRDefault="00503D48" w:rsidP="00CC0268">
      <w:pPr>
        <w:pStyle w:val="af2"/>
      </w:pPr>
      <w:r>
        <w:rPr>
          <w:rFonts w:hint="eastAsia"/>
        </w:rPr>
        <w:t>底部高度与平飞高度差值较大扣2分</w:t>
      </w:r>
      <w:r w:rsidR="00BA053A">
        <w:rPr>
          <w:rFonts w:hint="eastAsia"/>
        </w:rPr>
        <w:t>。</w:t>
      </w:r>
    </w:p>
    <w:p w14:paraId="4040B14F" w14:textId="27872095" w:rsidR="00503D48" w:rsidRDefault="00503D48" w:rsidP="00CC0268">
      <w:pPr>
        <w:pStyle w:val="af2"/>
      </w:pPr>
      <w:r>
        <w:rPr>
          <w:rFonts w:hint="eastAsia"/>
        </w:rPr>
        <w:t>顶</w:t>
      </w:r>
      <w:proofErr w:type="gramStart"/>
      <w:r>
        <w:rPr>
          <w:rFonts w:hint="eastAsia"/>
        </w:rPr>
        <w:t>边高度离</w:t>
      </w:r>
      <w:proofErr w:type="gramEnd"/>
      <w:r>
        <w:rPr>
          <w:rFonts w:hint="eastAsia"/>
        </w:rPr>
        <w:t>45</w:t>
      </w:r>
      <w:r w:rsidR="00EC1A92">
        <w:rPr>
          <w:rFonts w:hint="eastAsia"/>
        </w:rPr>
        <w:t>°</w:t>
      </w:r>
      <w:r>
        <w:rPr>
          <w:rFonts w:hint="eastAsia"/>
        </w:rPr>
        <w:t>仰角线差值较大扣2分</w:t>
      </w:r>
      <w:r w:rsidR="00BA053A">
        <w:rPr>
          <w:rFonts w:hint="eastAsia"/>
        </w:rPr>
        <w:t>。</w:t>
      </w:r>
    </w:p>
    <w:p w14:paraId="0CDF07BB" w14:textId="43A0EA54" w:rsidR="00503D48" w:rsidRDefault="00503D48" w:rsidP="00CC0268">
      <w:pPr>
        <w:pStyle w:val="af2"/>
      </w:pPr>
      <w:r>
        <w:rPr>
          <w:rFonts w:hint="eastAsia"/>
        </w:rPr>
        <w:t>转弯动作不垂直扣5分，半径较大扣5分</w:t>
      </w:r>
      <w:r w:rsidR="00BA053A">
        <w:rPr>
          <w:rFonts w:hint="eastAsia"/>
        </w:rPr>
        <w:t>。</w:t>
      </w:r>
    </w:p>
    <w:p w14:paraId="63385737" w14:textId="509373C9" w:rsidR="00503D48" w:rsidRDefault="00503D48" w:rsidP="00CC0268">
      <w:pPr>
        <w:pStyle w:val="af2"/>
      </w:pPr>
      <w:r>
        <w:rPr>
          <w:rFonts w:hint="eastAsia"/>
        </w:rPr>
        <w:t>筋斗的各边不相等扣4分。</w:t>
      </w:r>
    </w:p>
    <w:p w14:paraId="43CDD298" w14:textId="1777059D" w:rsidR="00BA053A" w:rsidRDefault="00427831" w:rsidP="00CC0268">
      <w:pPr>
        <w:pStyle w:val="af2"/>
      </w:pPr>
      <w:r>
        <w:rPr>
          <w:rFonts w:hint="eastAsia"/>
        </w:rPr>
        <w:t>内方筋斗1个示意图见图J</w:t>
      </w:r>
      <w:r>
        <w:t>.3</w:t>
      </w:r>
      <w:r>
        <w:rPr>
          <w:rFonts w:hint="eastAsia"/>
        </w:rPr>
        <w:t>。</w:t>
      </w:r>
    </w:p>
    <w:p w14:paraId="4C1F037E" w14:textId="77777777" w:rsidR="00427831" w:rsidRDefault="00427831" w:rsidP="00427831">
      <w:pPr>
        <w:pStyle w:val="af2"/>
        <w:numPr>
          <w:ilvl w:val="0"/>
          <w:numId w:val="0"/>
        </w:numPr>
        <w:ind w:left="1419"/>
      </w:pPr>
    </w:p>
    <w:p w14:paraId="2850C303" w14:textId="06FAA74F" w:rsidR="00F6535D" w:rsidRDefault="00F6535D" w:rsidP="00DC3B67">
      <w:pPr>
        <w:pStyle w:val="afffff1"/>
        <w:ind w:firstLine="420"/>
        <w:jc w:val="center"/>
      </w:pPr>
      <w:r>
        <w:drawing>
          <wp:inline distT="0" distB="0" distL="0" distR="0" wp14:anchorId="40EF4583" wp14:editId="26CE8BF7">
            <wp:extent cx="2516863" cy="226834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26593" cy="2277112"/>
                    </a:xfrm>
                    <a:prstGeom prst="rect">
                      <a:avLst/>
                    </a:prstGeom>
                    <a:noFill/>
                    <a:ln>
                      <a:noFill/>
                    </a:ln>
                  </pic:spPr>
                </pic:pic>
              </a:graphicData>
            </a:graphic>
          </wp:inline>
        </w:drawing>
      </w:r>
    </w:p>
    <w:p w14:paraId="58F13DCA" w14:textId="69AA3093" w:rsidR="00BA053A" w:rsidRDefault="009F0F1D" w:rsidP="009F0F1D">
      <w:pPr>
        <w:pStyle w:val="af9"/>
        <w:spacing w:before="120" w:after="120"/>
      </w:pPr>
      <w:r>
        <w:rPr>
          <w:rFonts w:hint="eastAsia"/>
        </w:rPr>
        <w:t>线操纵类模型飞机飞行（五）内方筋斗1个</w:t>
      </w:r>
      <w:r w:rsidR="00427831">
        <w:rPr>
          <w:rFonts w:hint="eastAsia"/>
        </w:rPr>
        <w:t>示意图</w:t>
      </w:r>
    </w:p>
    <w:p w14:paraId="0376C15C" w14:textId="537FB5C4" w:rsidR="00503D48" w:rsidRDefault="00503D48" w:rsidP="00DC3B67">
      <w:pPr>
        <w:pStyle w:val="affd"/>
        <w:spacing w:before="120" w:after="120"/>
      </w:pPr>
      <w:r>
        <w:rPr>
          <w:rFonts w:hint="eastAsia"/>
        </w:rPr>
        <w:lastRenderedPageBreak/>
        <w:t>着陆：满分为5分</w:t>
      </w:r>
    </w:p>
    <w:p w14:paraId="7DE49ADE" w14:textId="6DDF3C8C" w:rsidR="00503D48" w:rsidRDefault="00503D48" w:rsidP="00CC0268">
      <w:pPr>
        <w:pStyle w:val="af2"/>
      </w:pPr>
      <w:r>
        <w:rPr>
          <w:rFonts w:hint="eastAsia"/>
        </w:rPr>
        <w:t>模型从正常平飞高度柔和地下降着陆，没有反跳或不正常的粗暴动作。除了起落架外，模型的任何部分都不得与地面接触。模型从触地点起1圈内即应停止</w:t>
      </w:r>
      <w:r w:rsidR="00CC0268">
        <w:rPr>
          <w:rFonts w:hint="eastAsia"/>
        </w:rPr>
        <w:t>。</w:t>
      </w:r>
    </w:p>
    <w:p w14:paraId="46163C8C" w14:textId="32FD2FE1" w:rsidR="00503D48" w:rsidRDefault="00503D48" w:rsidP="00CC0268">
      <w:pPr>
        <w:pStyle w:val="af2"/>
      </w:pPr>
      <w:r>
        <w:rPr>
          <w:rFonts w:hint="eastAsia"/>
        </w:rPr>
        <w:t>滑降轨迹不平缓、着陆弹跳每项扣1分</w:t>
      </w:r>
      <w:r w:rsidR="00CC0268">
        <w:rPr>
          <w:rFonts w:hint="eastAsia"/>
        </w:rPr>
        <w:t>。</w:t>
      </w:r>
    </w:p>
    <w:p w14:paraId="5E1D911D" w14:textId="1076E59D" w:rsidR="00503D48" w:rsidRDefault="00503D48" w:rsidP="00CC0268">
      <w:pPr>
        <w:pStyle w:val="af2"/>
      </w:pPr>
      <w:r>
        <w:rPr>
          <w:rFonts w:hint="eastAsia"/>
        </w:rPr>
        <w:t>滑跑超过1圈、倾覆扣3分。</w:t>
      </w:r>
    </w:p>
    <w:p w14:paraId="254CC721" w14:textId="6DD05EA5" w:rsidR="00503D48" w:rsidRPr="00503D48" w:rsidRDefault="00503D48" w:rsidP="00D41B74">
      <w:pPr>
        <w:pStyle w:val="afff8"/>
      </w:pPr>
      <w:r>
        <w:rPr>
          <w:rFonts w:hint="eastAsia"/>
        </w:rPr>
        <w:t>以上扣分标准为各项指标的最高扣分值。</w:t>
      </w:r>
    </w:p>
    <w:p w14:paraId="47F96248" w14:textId="5DB0EC78" w:rsidR="00E77DC2" w:rsidRPr="00427831" w:rsidRDefault="00E77DC2" w:rsidP="00E77DC2">
      <w:pPr>
        <w:pStyle w:val="affc"/>
        <w:spacing w:before="120" w:after="120"/>
      </w:pPr>
      <w:r w:rsidRPr="00427831">
        <w:rPr>
          <w:rFonts w:hint="eastAsia"/>
        </w:rPr>
        <w:t>场地要求</w:t>
      </w:r>
    </w:p>
    <w:p w14:paraId="676C9EB1" w14:textId="6CA121C4" w:rsidR="00503D48" w:rsidRPr="00427831" w:rsidRDefault="00BA1CA8" w:rsidP="00503D48">
      <w:pPr>
        <w:pStyle w:val="afffff1"/>
        <w:ind w:firstLine="420"/>
        <w:rPr>
          <w:i/>
          <w:iCs/>
        </w:rPr>
      </w:pPr>
      <w:r>
        <w:rPr>
          <w:rFonts w:hint="eastAsia"/>
        </w:rPr>
        <w:t>线操纵类模型飞机飞行（五）</w:t>
      </w:r>
      <w:r w:rsidR="00427831">
        <w:rPr>
          <w:rFonts w:hint="eastAsia"/>
        </w:rPr>
        <w:t>测试</w:t>
      </w:r>
      <w:r>
        <w:rPr>
          <w:rFonts w:hint="eastAsia"/>
        </w:rPr>
        <w:t>场地示</w:t>
      </w:r>
      <w:r w:rsidRPr="00427831">
        <w:rPr>
          <w:rFonts w:hint="eastAsia"/>
        </w:rPr>
        <w:t>意图见I.</w:t>
      </w:r>
      <w:r w:rsidR="00427831" w:rsidRPr="00427831">
        <w:rPr>
          <w:rFonts w:hint="eastAsia"/>
        </w:rPr>
        <w:t>3。</w:t>
      </w:r>
    </w:p>
    <w:p w14:paraId="453C36CD" w14:textId="676568BF" w:rsidR="00E77DC2" w:rsidRPr="00427831" w:rsidRDefault="00E77DC2" w:rsidP="00E77DC2">
      <w:pPr>
        <w:pStyle w:val="affc"/>
        <w:spacing w:before="120" w:after="120"/>
      </w:pPr>
      <w:r w:rsidRPr="00427831">
        <w:rPr>
          <w:rFonts w:hint="eastAsia"/>
        </w:rPr>
        <w:t>器材要求</w:t>
      </w:r>
    </w:p>
    <w:p w14:paraId="1DADA76F" w14:textId="47622CA6" w:rsidR="00503D48" w:rsidRPr="005D12A1" w:rsidRDefault="00503D48" w:rsidP="005D12A1">
      <w:pPr>
        <w:pStyle w:val="afffffffffff2"/>
      </w:pPr>
      <w:r w:rsidRPr="005D12A1">
        <w:rPr>
          <w:rFonts w:hint="eastAsia"/>
        </w:rPr>
        <w:t>模型以电动机为动力。</w:t>
      </w:r>
    </w:p>
    <w:p w14:paraId="29FD219F" w14:textId="25F23CF2" w:rsidR="00503D48" w:rsidRPr="005D12A1" w:rsidRDefault="00503D48" w:rsidP="005D12A1">
      <w:pPr>
        <w:pStyle w:val="afffffffffff2"/>
      </w:pPr>
      <w:r w:rsidRPr="005D12A1">
        <w:rPr>
          <w:rFonts w:hint="eastAsia"/>
        </w:rPr>
        <w:t>动力电池标称电压不大于11.1</w:t>
      </w:r>
      <w:r w:rsidR="005B2C1F" w:rsidRPr="005D12A1">
        <w:rPr>
          <w:rFonts w:hint="eastAsia"/>
        </w:rPr>
        <w:t>V</w:t>
      </w:r>
      <w:r w:rsidRPr="005D12A1">
        <w:rPr>
          <w:rFonts w:hint="eastAsia"/>
        </w:rPr>
        <w:t>(3S)的锂聚合物电池。</w:t>
      </w:r>
    </w:p>
    <w:p w14:paraId="6EFF917F" w14:textId="22D00408" w:rsidR="00503D48" w:rsidRPr="005D12A1" w:rsidRDefault="00503D48" w:rsidP="005D12A1">
      <w:pPr>
        <w:pStyle w:val="afffffffffff2"/>
      </w:pPr>
      <w:r w:rsidRPr="005D12A1">
        <w:rPr>
          <w:rFonts w:hint="eastAsia"/>
        </w:rPr>
        <w:t>飞行重量不大于500</w:t>
      </w:r>
      <w:r w:rsidR="00B92B5A" w:rsidRPr="005D12A1">
        <w:rPr>
          <w:rFonts w:hint="eastAsia"/>
        </w:rPr>
        <w:t>g</w:t>
      </w:r>
      <w:r w:rsidRPr="005D12A1">
        <w:rPr>
          <w:rFonts w:hint="eastAsia"/>
        </w:rPr>
        <w:t>。</w:t>
      </w:r>
    </w:p>
    <w:p w14:paraId="5D7DB2F1" w14:textId="6C8CCD3A" w:rsidR="00503D48" w:rsidRPr="005D12A1" w:rsidRDefault="00503D48" w:rsidP="005D12A1">
      <w:pPr>
        <w:pStyle w:val="afffffffffff2"/>
      </w:pPr>
      <w:proofErr w:type="gramStart"/>
      <w:r w:rsidRPr="005D12A1">
        <w:rPr>
          <w:rFonts w:hint="eastAsia"/>
        </w:rPr>
        <w:t>操纵线</w:t>
      </w:r>
      <w:proofErr w:type="gramEnd"/>
      <w:r w:rsidRPr="005D12A1">
        <w:rPr>
          <w:rFonts w:hint="eastAsia"/>
        </w:rPr>
        <w:t>不大于14</w:t>
      </w:r>
      <w:r w:rsidR="00550833" w:rsidRPr="005D12A1">
        <w:rPr>
          <w:rFonts w:hint="eastAsia"/>
        </w:rPr>
        <w:t>m</w:t>
      </w:r>
      <w:r w:rsidRPr="005D12A1">
        <w:rPr>
          <w:rFonts w:hint="eastAsia"/>
        </w:rPr>
        <w:t>。</w:t>
      </w:r>
    </w:p>
    <w:p w14:paraId="38704CFE" w14:textId="74EEE183" w:rsidR="00503D48" w:rsidRPr="005D12A1" w:rsidRDefault="00503D48" w:rsidP="005D12A1">
      <w:pPr>
        <w:pStyle w:val="afffffffffff2"/>
      </w:pPr>
      <w:proofErr w:type="gramStart"/>
      <w:r w:rsidRPr="005D12A1">
        <w:rPr>
          <w:rFonts w:hint="eastAsia"/>
        </w:rPr>
        <w:t>操纵线</w:t>
      </w:r>
      <w:proofErr w:type="gramEnd"/>
      <w:r w:rsidRPr="005D12A1">
        <w:rPr>
          <w:rFonts w:hint="eastAsia"/>
        </w:rPr>
        <w:t>抗拉强度不低于模型重量</w:t>
      </w:r>
      <w:r w:rsidR="00BA1CA8" w:rsidRPr="005D12A1">
        <w:rPr>
          <w:rFonts w:hint="eastAsia"/>
        </w:rPr>
        <w:t>2倍</w:t>
      </w:r>
      <w:r w:rsidRPr="005D12A1">
        <w:rPr>
          <w:rFonts w:hint="eastAsia"/>
        </w:rPr>
        <w:t>的拉力；操纵手柄必须有</w:t>
      </w:r>
      <w:proofErr w:type="gramStart"/>
      <w:r w:rsidRPr="005D12A1">
        <w:rPr>
          <w:rFonts w:hint="eastAsia"/>
        </w:rPr>
        <w:t>安全索与</w:t>
      </w:r>
      <w:proofErr w:type="gramEnd"/>
      <w:r w:rsidRPr="005D12A1">
        <w:rPr>
          <w:rFonts w:hint="eastAsia"/>
        </w:rPr>
        <w:t>测试者手腕部连接。</w:t>
      </w:r>
    </w:p>
    <w:p w14:paraId="320F3DBA" w14:textId="77777777" w:rsidR="00E77DC2" w:rsidRDefault="00E77DC2" w:rsidP="00E77DC2">
      <w:pPr>
        <w:pStyle w:val="affa"/>
        <w:spacing w:before="120" w:after="120"/>
      </w:pPr>
      <w:bookmarkStart w:id="109" w:name="_Toc114149374"/>
      <w:r>
        <w:rPr>
          <w:rFonts w:hint="eastAsia"/>
        </w:rPr>
        <w:t>无线电遥控类模型飞机</w:t>
      </w:r>
      <w:bookmarkEnd w:id="109"/>
    </w:p>
    <w:p w14:paraId="0DBFC797" w14:textId="3A3B1514" w:rsidR="00E77DC2" w:rsidRDefault="00E77DC2" w:rsidP="00E77DC2">
      <w:pPr>
        <w:pStyle w:val="affb"/>
        <w:spacing w:before="120" w:after="120"/>
      </w:pPr>
      <w:r>
        <w:rPr>
          <w:rFonts w:hint="eastAsia"/>
        </w:rPr>
        <w:t>测试内容：遥控模型直升机飞行（五）</w:t>
      </w:r>
    </w:p>
    <w:p w14:paraId="1158961E" w14:textId="2D626968" w:rsidR="00E77DC2" w:rsidRDefault="00302350" w:rsidP="00E77DC2">
      <w:pPr>
        <w:pStyle w:val="affc"/>
        <w:spacing w:before="120" w:after="120"/>
      </w:pPr>
      <w:r>
        <w:rPr>
          <w:rFonts w:hint="eastAsia"/>
        </w:rPr>
        <w:t>测试要求</w:t>
      </w:r>
    </w:p>
    <w:p w14:paraId="235E0895" w14:textId="40C0B60D" w:rsidR="00503D48" w:rsidRPr="005D12A1" w:rsidRDefault="00503D48" w:rsidP="005D12A1">
      <w:pPr>
        <w:pStyle w:val="afffffffffff2"/>
      </w:pPr>
      <w:r w:rsidRPr="005D12A1">
        <w:rPr>
          <w:rFonts w:hint="eastAsia"/>
        </w:rPr>
        <w:t>在规定场地内按顺序完成三角、半圆、正筋斗、横滚4个规定动作的飞行。</w:t>
      </w:r>
    </w:p>
    <w:p w14:paraId="423C01BB" w14:textId="0DBB7476" w:rsidR="00B237AA" w:rsidRPr="005D12A1" w:rsidRDefault="00503D48" w:rsidP="005D12A1">
      <w:pPr>
        <w:pStyle w:val="afffffffffff2"/>
      </w:pPr>
      <w:r w:rsidRPr="005D12A1">
        <w:rPr>
          <w:rFonts w:hint="eastAsia"/>
        </w:rPr>
        <w:t xml:space="preserve">未按照动作顺序飞行的，不予评分。                                          </w:t>
      </w:r>
    </w:p>
    <w:p w14:paraId="697BF5D2" w14:textId="121F5544" w:rsidR="00503D48" w:rsidRPr="005D12A1" w:rsidRDefault="00503D48" w:rsidP="005D12A1">
      <w:pPr>
        <w:pStyle w:val="afffffffffff2"/>
      </w:pPr>
      <w:r w:rsidRPr="005D12A1">
        <w:rPr>
          <w:rFonts w:hint="eastAsia"/>
        </w:rPr>
        <w:t>每次飞行时间6</w:t>
      </w:r>
      <w:r w:rsidR="00DE2F77" w:rsidRPr="005D12A1">
        <w:rPr>
          <w:rFonts w:hint="eastAsia"/>
        </w:rPr>
        <w:t>min</w:t>
      </w:r>
      <w:r w:rsidRPr="005D12A1">
        <w:rPr>
          <w:rFonts w:hint="eastAsia"/>
        </w:rPr>
        <w:t>。超过飞行时间的飞行动作不计分。</w:t>
      </w:r>
    </w:p>
    <w:p w14:paraId="16E394DB" w14:textId="0E41D8BD" w:rsidR="00503D48" w:rsidRPr="005D12A1" w:rsidRDefault="00503D48" w:rsidP="005D12A1">
      <w:pPr>
        <w:pStyle w:val="afffffffffff2"/>
      </w:pPr>
      <w:r w:rsidRPr="005D12A1">
        <w:rPr>
          <w:rFonts w:hint="eastAsia"/>
        </w:rPr>
        <w:t>每名测试者有</w:t>
      </w:r>
      <w:r w:rsidR="00243B68">
        <w:rPr>
          <w:rFonts w:hint="eastAsia"/>
        </w:rPr>
        <w:t>2次</w:t>
      </w:r>
      <w:r w:rsidRPr="005D12A1">
        <w:rPr>
          <w:rFonts w:hint="eastAsia"/>
        </w:rPr>
        <w:t>飞行机会，取高的一次飞行得分作为测试成绩。</w:t>
      </w:r>
    </w:p>
    <w:p w14:paraId="0E83C176" w14:textId="30AEC7F1" w:rsidR="00E77DC2" w:rsidRDefault="00E77DC2" w:rsidP="00E77DC2">
      <w:pPr>
        <w:pStyle w:val="affc"/>
        <w:spacing w:before="120" w:after="120"/>
      </w:pPr>
      <w:r>
        <w:rPr>
          <w:rFonts w:hint="eastAsia"/>
        </w:rPr>
        <w:t>评分规则</w:t>
      </w:r>
    </w:p>
    <w:p w14:paraId="1F01AB1D" w14:textId="56CE01DE" w:rsidR="00503D48" w:rsidRDefault="00503D48" w:rsidP="008A5761">
      <w:pPr>
        <w:pStyle w:val="affd"/>
        <w:spacing w:before="120" w:after="120"/>
      </w:pPr>
      <w:r>
        <w:rPr>
          <w:rFonts w:hint="eastAsia"/>
        </w:rPr>
        <w:t>三角：满分为20分。</w:t>
      </w:r>
    </w:p>
    <w:p w14:paraId="1E0E368D" w14:textId="2411AD8A" w:rsidR="00503D48" w:rsidRDefault="00503D48" w:rsidP="008A5761">
      <w:pPr>
        <w:pStyle w:val="af2"/>
      </w:pPr>
      <w:r>
        <w:rPr>
          <w:rFonts w:hint="eastAsia"/>
        </w:rPr>
        <w:t>侧位起飞至2</w:t>
      </w:r>
      <w:r w:rsidR="00550833">
        <w:rPr>
          <w:rFonts w:hint="eastAsia"/>
        </w:rPr>
        <w:t>m</w:t>
      </w:r>
      <w:r>
        <w:rPr>
          <w:rFonts w:hint="eastAsia"/>
        </w:rPr>
        <w:t>高度，悬停2</w:t>
      </w:r>
      <w:r w:rsidR="00122614">
        <w:rPr>
          <w:rFonts w:hint="eastAsia"/>
        </w:rPr>
        <w:t>s</w:t>
      </w:r>
      <w:r>
        <w:rPr>
          <w:rFonts w:hint="eastAsia"/>
        </w:rPr>
        <w:t>，水平匀速后退至1号（2号）旗正上方悬停2</w:t>
      </w:r>
      <w:r w:rsidR="00122614">
        <w:rPr>
          <w:rFonts w:hint="eastAsia"/>
        </w:rPr>
        <w:t>s</w:t>
      </w:r>
      <w:r>
        <w:rPr>
          <w:rFonts w:hint="eastAsia"/>
        </w:rPr>
        <w:t>，自转（方向不限）180</w:t>
      </w:r>
      <w:r w:rsidR="00EC1A92">
        <w:rPr>
          <w:rFonts w:hint="eastAsia"/>
        </w:rPr>
        <w:t>°</w:t>
      </w:r>
      <w:r>
        <w:rPr>
          <w:rFonts w:hint="eastAsia"/>
        </w:rPr>
        <w:t>后悬停2</w:t>
      </w:r>
      <w:r w:rsidR="00122614">
        <w:rPr>
          <w:rFonts w:hint="eastAsia"/>
        </w:rPr>
        <w:t>s</w:t>
      </w:r>
      <w:r>
        <w:rPr>
          <w:rFonts w:hint="eastAsia"/>
        </w:rPr>
        <w:t>，向后沿45</w:t>
      </w:r>
      <w:r w:rsidR="00EC1A92">
        <w:rPr>
          <w:rFonts w:hint="eastAsia"/>
        </w:rPr>
        <w:t>°</w:t>
      </w:r>
      <w:proofErr w:type="gramStart"/>
      <w:r>
        <w:rPr>
          <w:rFonts w:hint="eastAsia"/>
        </w:rPr>
        <w:t>角上升</w:t>
      </w:r>
      <w:proofErr w:type="gramEnd"/>
      <w:r>
        <w:rPr>
          <w:rFonts w:hint="eastAsia"/>
        </w:rPr>
        <w:t>至起降区中心正上方处悬停2</w:t>
      </w:r>
      <w:r w:rsidR="00122614">
        <w:rPr>
          <w:rFonts w:hint="eastAsia"/>
        </w:rPr>
        <w:t>s</w:t>
      </w:r>
      <w:r>
        <w:rPr>
          <w:rFonts w:hint="eastAsia"/>
        </w:rPr>
        <w:t>，以45</w:t>
      </w:r>
      <w:r w:rsidR="00EC1A92">
        <w:rPr>
          <w:rFonts w:hint="eastAsia"/>
        </w:rPr>
        <w:t>°</w:t>
      </w:r>
      <w:proofErr w:type="gramStart"/>
      <w:r>
        <w:rPr>
          <w:rFonts w:hint="eastAsia"/>
        </w:rPr>
        <w:t>角下降</w:t>
      </w:r>
      <w:proofErr w:type="gramEnd"/>
      <w:r>
        <w:rPr>
          <w:rFonts w:hint="eastAsia"/>
        </w:rPr>
        <w:t>至2号（1号）旗的正上方悬停2</w:t>
      </w:r>
      <w:r w:rsidR="00122614">
        <w:rPr>
          <w:rFonts w:hint="eastAsia"/>
        </w:rPr>
        <w:t>s</w:t>
      </w:r>
      <w:r>
        <w:rPr>
          <w:rFonts w:hint="eastAsia"/>
        </w:rPr>
        <w:t>，旋转180</w:t>
      </w:r>
      <w:r w:rsidR="00EC1A92">
        <w:rPr>
          <w:rFonts w:hint="eastAsia"/>
        </w:rPr>
        <w:t>°</w:t>
      </w:r>
      <w:r>
        <w:rPr>
          <w:rFonts w:hint="eastAsia"/>
        </w:rPr>
        <w:t>后悬停2</w:t>
      </w:r>
      <w:r w:rsidR="00122614">
        <w:rPr>
          <w:rFonts w:hint="eastAsia"/>
        </w:rPr>
        <w:t>s</w:t>
      </w:r>
      <w:r>
        <w:rPr>
          <w:rFonts w:hint="eastAsia"/>
        </w:rPr>
        <w:t>，水平后退至起降区正上方悬停2</w:t>
      </w:r>
      <w:r w:rsidR="00122614">
        <w:rPr>
          <w:rFonts w:hint="eastAsia"/>
        </w:rPr>
        <w:t>s</w:t>
      </w:r>
      <w:r>
        <w:rPr>
          <w:rFonts w:hint="eastAsia"/>
        </w:rPr>
        <w:t>，然后着陆</w:t>
      </w:r>
      <w:r w:rsidR="00A82D67">
        <w:rPr>
          <w:rFonts w:hint="eastAsia"/>
        </w:rPr>
        <w:t>。</w:t>
      </w:r>
    </w:p>
    <w:p w14:paraId="224F8FD9" w14:textId="26D7379F" w:rsidR="00503D48" w:rsidRDefault="00503D48" w:rsidP="008A5761">
      <w:pPr>
        <w:pStyle w:val="af2"/>
      </w:pPr>
      <w:r>
        <w:rPr>
          <w:rFonts w:hint="eastAsia"/>
        </w:rPr>
        <w:t>轨迹不准确扣10分</w:t>
      </w:r>
      <w:r w:rsidR="00A82D67">
        <w:rPr>
          <w:rFonts w:hint="eastAsia"/>
        </w:rPr>
        <w:t>。</w:t>
      </w:r>
    </w:p>
    <w:p w14:paraId="614E3C64" w14:textId="48048475" w:rsidR="00503D48" w:rsidRDefault="00503D48" w:rsidP="008A5761">
      <w:pPr>
        <w:pStyle w:val="af2"/>
      </w:pPr>
      <w:r>
        <w:rPr>
          <w:rFonts w:hint="eastAsia"/>
        </w:rPr>
        <w:t>悬停点位移扣3分</w:t>
      </w:r>
      <w:r w:rsidR="00A82D67">
        <w:rPr>
          <w:rFonts w:hint="eastAsia"/>
        </w:rPr>
        <w:t>。</w:t>
      </w:r>
    </w:p>
    <w:p w14:paraId="116FA9E3" w14:textId="64758CAC" w:rsidR="00503D48" w:rsidRDefault="00503D48" w:rsidP="008A5761">
      <w:pPr>
        <w:pStyle w:val="af2"/>
      </w:pPr>
      <w:r>
        <w:rPr>
          <w:rFonts w:hint="eastAsia"/>
        </w:rPr>
        <w:t>悬停点位置不准确扣3分</w:t>
      </w:r>
      <w:r w:rsidR="00A82D67">
        <w:rPr>
          <w:rFonts w:hint="eastAsia"/>
        </w:rPr>
        <w:t>。</w:t>
      </w:r>
    </w:p>
    <w:p w14:paraId="03D52FFA" w14:textId="60A51FDD" w:rsidR="00503D48" w:rsidRDefault="00503D48" w:rsidP="008A5761">
      <w:pPr>
        <w:pStyle w:val="af2"/>
      </w:pPr>
      <w:r>
        <w:rPr>
          <w:rFonts w:hint="eastAsia"/>
        </w:rPr>
        <w:t>自转180</w:t>
      </w:r>
      <w:r w:rsidR="00EC1A92">
        <w:rPr>
          <w:rFonts w:hint="eastAsia"/>
        </w:rPr>
        <w:t>°</w:t>
      </w:r>
      <w:r>
        <w:rPr>
          <w:rFonts w:hint="eastAsia"/>
        </w:rPr>
        <w:t>不准确扣2分</w:t>
      </w:r>
      <w:r w:rsidR="00A82D67">
        <w:rPr>
          <w:rFonts w:hint="eastAsia"/>
        </w:rPr>
        <w:t>。</w:t>
      </w:r>
    </w:p>
    <w:p w14:paraId="575ADF60" w14:textId="359107C9" w:rsidR="009350F2" w:rsidRDefault="00503D48" w:rsidP="008A5761">
      <w:pPr>
        <w:pStyle w:val="af2"/>
      </w:pPr>
      <w:r>
        <w:rPr>
          <w:rFonts w:hint="eastAsia"/>
        </w:rPr>
        <w:t>悬停点不足2</w:t>
      </w:r>
      <w:r w:rsidR="00122614">
        <w:rPr>
          <w:rFonts w:hint="eastAsia"/>
        </w:rPr>
        <w:t>s</w:t>
      </w:r>
      <w:r>
        <w:rPr>
          <w:rFonts w:hint="eastAsia"/>
        </w:rPr>
        <w:t xml:space="preserve">扣2分。 </w:t>
      </w:r>
    </w:p>
    <w:p w14:paraId="17E474E0" w14:textId="5AA3A7C5" w:rsidR="00A82D67" w:rsidRDefault="00A82D67" w:rsidP="008A5761">
      <w:pPr>
        <w:pStyle w:val="af2"/>
      </w:pPr>
      <w:r>
        <w:rPr>
          <w:rFonts w:hint="eastAsia"/>
        </w:rPr>
        <w:t>三角示意图见图J</w:t>
      </w:r>
      <w:r>
        <w:t>.4</w:t>
      </w:r>
      <w:r>
        <w:rPr>
          <w:rFonts w:hint="eastAsia"/>
        </w:rPr>
        <w:t>。</w:t>
      </w:r>
    </w:p>
    <w:p w14:paraId="249E3A60" w14:textId="4E0C32D9" w:rsidR="00503D48" w:rsidRDefault="009350F2" w:rsidP="009350F2">
      <w:pPr>
        <w:pStyle w:val="afffff1"/>
        <w:ind w:firstLine="420"/>
        <w:jc w:val="center"/>
      </w:pPr>
      <w:r w:rsidRPr="009350F2">
        <w:lastRenderedPageBreak/>
        <w:drawing>
          <wp:inline distT="0" distB="0" distL="0" distR="0" wp14:anchorId="2A08ADA9" wp14:editId="2896D07A">
            <wp:extent cx="2620978" cy="2154740"/>
            <wp:effectExtent l="0" t="0" r="825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3849" cy="2189985"/>
                    </a:xfrm>
                    <a:prstGeom prst="rect">
                      <a:avLst/>
                    </a:prstGeom>
                    <a:noFill/>
                    <a:ln>
                      <a:noFill/>
                    </a:ln>
                  </pic:spPr>
                </pic:pic>
              </a:graphicData>
            </a:graphic>
          </wp:inline>
        </w:drawing>
      </w:r>
    </w:p>
    <w:p w14:paraId="45079BC7" w14:textId="2568832B" w:rsidR="00A82D67" w:rsidRDefault="00A82D67" w:rsidP="009350F2">
      <w:pPr>
        <w:pStyle w:val="afffff1"/>
        <w:ind w:firstLine="420"/>
        <w:jc w:val="center"/>
      </w:pPr>
    </w:p>
    <w:p w14:paraId="357CC696" w14:textId="06339854" w:rsidR="00A82D67" w:rsidRDefault="00A82D67" w:rsidP="00A82D67">
      <w:pPr>
        <w:pStyle w:val="af9"/>
        <w:spacing w:before="120" w:after="120"/>
      </w:pPr>
      <w:r>
        <w:rPr>
          <w:rFonts w:hint="eastAsia"/>
        </w:rPr>
        <w:t>遥控模型直升机飞行（五）三角示意图</w:t>
      </w:r>
    </w:p>
    <w:p w14:paraId="65324353" w14:textId="0306B41A" w:rsidR="00503D48" w:rsidRDefault="00503D48" w:rsidP="008A5761">
      <w:pPr>
        <w:pStyle w:val="affd"/>
        <w:spacing w:before="120" w:after="120"/>
      </w:pPr>
      <w:r>
        <w:rPr>
          <w:rFonts w:hint="eastAsia"/>
        </w:rPr>
        <w:t>半圆：满分为20分。</w:t>
      </w:r>
    </w:p>
    <w:p w14:paraId="544DA7CF" w14:textId="56053E77" w:rsidR="00503D48" w:rsidRDefault="00503D48" w:rsidP="008A5761">
      <w:pPr>
        <w:pStyle w:val="af2"/>
      </w:pPr>
      <w:r>
        <w:rPr>
          <w:rFonts w:hint="eastAsia"/>
        </w:rPr>
        <w:t>侧位起飞至2</w:t>
      </w:r>
      <w:r w:rsidR="00550833">
        <w:rPr>
          <w:rFonts w:hint="eastAsia"/>
        </w:rPr>
        <w:t>m</w:t>
      </w:r>
      <w:r>
        <w:rPr>
          <w:rFonts w:hint="eastAsia"/>
        </w:rPr>
        <w:t>高度悬停至少2</w:t>
      </w:r>
      <w:r w:rsidR="00122614">
        <w:rPr>
          <w:rFonts w:hint="eastAsia"/>
        </w:rPr>
        <w:t>s</w:t>
      </w:r>
      <w:r>
        <w:rPr>
          <w:rFonts w:hint="eastAsia"/>
        </w:rPr>
        <w:t>，模型后退飞行停止于1（或2）号旗上方悬停至少2</w:t>
      </w:r>
      <w:r w:rsidR="00122614">
        <w:rPr>
          <w:rFonts w:hint="eastAsia"/>
        </w:rPr>
        <w:t>s</w:t>
      </w:r>
      <w:r>
        <w:rPr>
          <w:rFonts w:hint="eastAsia"/>
        </w:rPr>
        <w:t>，以半径5</w:t>
      </w:r>
      <w:r w:rsidR="00550833">
        <w:rPr>
          <w:rFonts w:hint="eastAsia"/>
        </w:rPr>
        <w:t>m</w:t>
      </w:r>
      <w:r>
        <w:rPr>
          <w:rFonts w:hint="eastAsia"/>
        </w:rPr>
        <w:t>圆为轨迹后退上升、下降飞行，停止于2（或1）号旗上方悬停至少2</w:t>
      </w:r>
      <w:r w:rsidR="00122614">
        <w:rPr>
          <w:rFonts w:hint="eastAsia"/>
        </w:rPr>
        <w:t>s</w:t>
      </w:r>
      <w:r>
        <w:rPr>
          <w:rFonts w:hint="eastAsia"/>
        </w:rPr>
        <w:t>，模型前进飞行停于起降区中心上方悬停至少2</w:t>
      </w:r>
      <w:r w:rsidR="00122614">
        <w:rPr>
          <w:rFonts w:hint="eastAsia"/>
        </w:rPr>
        <w:t>s</w:t>
      </w:r>
      <w:r>
        <w:rPr>
          <w:rFonts w:hint="eastAsia"/>
        </w:rPr>
        <w:t>，着陆</w:t>
      </w:r>
      <w:r w:rsidR="00A82D67">
        <w:rPr>
          <w:rFonts w:hint="eastAsia"/>
        </w:rPr>
        <w:t>。</w:t>
      </w:r>
    </w:p>
    <w:p w14:paraId="422B962D" w14:textId="7A321635" w:rsidR="00503D48" w:rsidRDefault="00503D48" w:rsidP="008A5761">
      <w:pPr>
        <w:pStyle w:val="af2"/>
      </w:pPr>
      <w:r>
        <w:rPr>
          <w:rFonts w:hint="eastAsia"/>
        </w:rPr>
        <w:t>轨迹不准确扣10分</w:t>
      </w:r>
      <w:r w:rsidR="00A82D67">
        <w:rPr>
          <w:rFonts w:hint="eastAsia"/>
        </w:rPr>
        <w:t>。</w:t>
      </w:r>
    </w:p>
    <w:p w14:paraId="1D2D1E5B" w14:textId="04CE9E54" w:rsidR="00503D48" w:rsidRDefault="00503D48" w:rsidP="008A5761">
      <w:pPr>
        <w:pStyle w:val="af2"/>
      </w:pPr>
      <w:r>
        <w:rPr>
          <w:rFonts w:hint="eastAsia"/>
        </w:rPr>
        <w:t>悬停点位移 扣5分</w:t>
      </w:r>
      <w:r w:rsidR="00A82D67">
        <w:rPr>
          <w:rFonts w:hint="eastAsia"/>
        </w:rPr>
        <w:t>。</w:t>
      </w:r>
    </w:p>
    <w:p w14:paraId="4CB2248E" w14:textId="589596C5" w:rsidR="009350F2" w:rsidRDefault="00503D48" w:rsidP="008A5761">
      <w:pPr>
        <w:pStyle w:val="af2"/>
      </w:pPr>
      <w:r>
        <w:rPr>
          <w:rFonts w:hint="eastAsia"/>
        </w:rPr>
        <w:t>悬停点位置不准确扣5分。</w:t>
      </w:r>
    </w:p>
    <w:p w14:paraId="7DC5E160" w14:textId="728A08DC" w:rsidR="00A82D67" w:rsidRDefault="00A82D67" w:rsidP="008A5761">
      <w:pPr>
        <w:pStyle w:val="af2"/>
      </w:pPr>
      <w:r>
        <w:rPr>
          <w:rFonts w:hint="eastAsia"/>
        </w:rPr>
        <w:t>半圆示意图见图J</w:t>
      </w:r>
      <w:r>
        <w:t>.5</w:t>
      </w:r>
      <w:r>
        <w:rPr>
          <w:rFonts w:hint="eastAsia"/>
        </w:rPr>
        <w:t>。</w:t>
      </w:r>
    </w:p>
    <w:p w14:paraId="66F25303" w14:textId="60CD4E01" w:rsidR="00503D48" w:rsidRDefault="009350F2" w:rsidP="009350F2">
      <w:pPr>
        <w:pStyle w:val="afffff1"/>
        <w:ind w:firstLine="420"/>
        <w:jc w:val="center"/>
      </w:pPr>
      <w:r w:rsidRPr="009350F2">
        <w:drawing>
          <wp:inline distT="0" distB="0" distL="0" distR="0" wp14:anchorId="26870B19" wp14:editId="433C3E28">
            <wp:extent cx="2906395" cy="2461260"/>
            <wp:effectExtent l="0" t="0" r="825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6395" cy="2461260"/>
                    </a:xfrm>
                    <a:prstGeom prst="rect">
                      <a:avLst/>
                    </a:prstGeom>
                    <a:noFill/>
                    <a:ln>
                      <a:noFill/>
                    </a:ln>
                  </pic:spPr>
                </pic:pic>
              </a:graphicData>
            </a:graphic>
          </wp:inline>
        </w:drawing>
      </w:r>
    </w:p>
    <w:p w14:paraId="3F365980" w14:textId="129CB73D" w:rsidR="00A82D67" w:rsidRDefault="00A82D67" w:rsidP="00A82D67">
      <w:pPr>
        <w:pStyle w:val="af9"/>
        <w:spacing w:before="120" w:after="120"/>
      </w:pPr>
      <w:r>
        <w:rPr>
          <w:rFonts w:hint="eastAsia"/>
        </w:rPr>
        <w:t>遥控模型直升机飞行（五）半圆示意图</w:t>
      </w:r>
    </w:p>
    <w:p w14:paraId="57619141" w14:textId="77777777" w:rsidR="00A82D67" w:rsidRDefault="00A82D67" w:rsidP="009350F2">
      <w:pPr>
        <w:pStyle w:val="afffff1"/>
        <w:ind w:firstLine="420"/>
        <w:jc w:val="center"/>
      </w:pPr>
    </w:p>
    <w:p w14:paraId="79677EA4" w14:textId="1F291215" w:rsidR="00503D48" w:rsidRDefault="00503D48" w:rsidP="008A5761">
      <w:pPr>
        <w:pStyle w:val="affd"/>
        <w:spacing w:before="120" w:after="120"/>
      </w:pPr>
      <w:r>
        <w:rPr>
          <w:rFonts w:hint="eastAsia"/>
        </w:rPr>
        <w:t>正筋斗：满分为30分。</w:t>
      </w:r>
    </w:p>
    <w:p w14:paraId="127250A4" w14:textId="62F24BCC" w:rsidR="00503D48" w:rsidRDefault="00503D48" w:rsidP="008A5761">
      <w:pPr>
        <w:pStyle w:val="af2"/>
      </w:pPr>
      <w:r>
        <w:rPr>
          <w:rFonts w:hint="eastAsia"/>
        </w:rPr>
        <w:t>模型在约15</w:t>
      </w:r>
      <w:r w:rsidR="00550833">
        <w:rPr>
          <w:rFonts w:hint="eastAsia"/>
        </w:rPr>
        <w:t>m</w:t>
      </w:r>
      <w:r>
        <w:rPr>
          <w:rFonts w:hint="eastAsia"/>
        </w:rPr>
        <w:t>高度航线上水平直线飞行至少10</w:t>
      </w:r>
      <w:r w:rsidR="00550833">
        <w:rPr>
          <w:rFonts w:hint="eastAsia"/>
        </w:rPr>
        <w:t>m</w:t>
      </w:r>
      <w:r>
        <w:rPr>
          <w:rFonts w:hint="eastAsia"/>
        </w:rPr>
        <w:t>，在空域中心做一个适当大小、等半径圆的内筋斗，在进入的高度改出，水平直线飞行至少10</w:t>
      </w:r>
      <w:r w:rsidR="00550833">
        <w:rPr>
          <w:rFonts w:hint="eastAsia"/>
        </w:rPr>
        <w:t>m</w:t>
      </w:r>
      <w:r>
        <w:rPr>
          <w:rFonts w:hint="eastAsia"/>
        </w:rPr>
        <w:t>结束；</w:t>
      </w:r>
    </w:p>
    <w:p w14:paraId="468C6F2E" w14:textId="0C497CB1" w:rsidR="00503D48" w:rsidRDefault="00503D48" w:rsidP="008A5761">
      <w:pPr>
        <w:pStyle w:val="af2"/>
      </w:pPr>
      <w:r>
        <w:rPr>
          <w:rFonts w:hint="eastAsia"/>
        </w:rPr>
        <w:t>筋斗不圆扣10分；</w:t>
      </w:r>
    </w:p>
    <w:p w14:paraId="14921C1E" w14:textId="34B452C3" w:rsidR="00503D48" w:rsidRDefault="00503D48" w:rsidP="008A5761">
      <w:pPr>
        <w:pStyle w:val="af2"/>
      </w:pPr>
      <w:r>
        <w:rPr>
          <w:rFonts w:hint="eastAsia"/>
        </w:rPr>
        <w:t>动作不在空域中心扣5分；</w:t>
      </w:r>
    </w:p>
    <w:p w14:paraId="444D6DA9" w14:textId="03E179A0" w:rsidR="00503D48" w:rsidRDefault="00503D48" w:rsidP="008A5761">
      <w:pPr>
        <w:pStyle w:val="af2"/>
      </w:pPr>
      <w:r>
        <w:rPr>
          <w:rFonts w:hint="eastAsia"/>
        </w:rPr>
        <w:t>进入改出高度不一致扣5分；</w:t>
      </w:r>
    </w:p>
    <w:p w14:paraId="6974C02A" w14:textId="762DBBEC" w:rsidR="00503D48" w:rsidRDefault="00503D48" w:rsidP="008A5761">
      <w:pPr>
        <w:pStyle w:val="af2"/>
      </w:pPr>
      <w:proofErr w:type="gramStart"/>
      <w:r>
        <w:rPr>
          <w:rFonts w:hint="eastAsia"/>
        </w:rPr>
        <w:t>展示面距离</w:t>
      </w:r>
      <w:proofErr w:type="gramEnd"/>
      <w:r>
        <w:rPr>
          <w:rFonts w:hint="eastAsia"/>
        </w:rPr>
        <w:t>发生偏移扣5分；</w:t>
      </w:r>
    </w:p>
    <w:p w14:paraId="343BC1F6" w14:textId="2D3213D2" w:rsidR="009350F2" w:rsidRDefault="00503D48" w:rsidP="008A5761">
      <w:pPr>
        <w:pStyle w:val="af2"/>
      </w:pPr>
      <w:r>
        <w:rPr>
          <w:rFonts w:hint="eastAsia"/>
        </w:rPr>
        <w:lastRenderedPageBreak/>
        <w:t>动作前后没有至少10</w:t>
      </w:r>
      <w:r w:rsidR="00550833">
        <w:rPr>
          <w:rFonts w:hint="eastAsia"/>
        </w:rPr>
        <w:t>m</w:t>
      </w:r>
      <w:r>
        <w:rPr>
          <w:rFonts w:hint="eastAsia"/>
        </w:rPr>
        <w:t xml:space="preserve">水平飞行扣5分。 </w:t>
      </w:r>
    </w:p>
    <w:p w14:paraId="752F28A4" w14:textId="01D65BCA" w:rsidR="00A82D67" w:rsidRDefault="00A82D67" w:rsidP="008A5761">
      <w:pPr>
        <w:pStyle w:val="af2"/>
      </w:pPr>
      <w:r>
        <w:rPr>
          <w:rFonts w:hint="eastAsia"/>
        </w:rPr>
        <w:t>正筋斗示意图见图J</w:t>
      </w:r>
      <w:r>
        <w:t>.6</w:t>
      </w:r>
      <w:r>
        <w:rPr>
          <w:rFonts w:hint="eastAsia"/>
        </w:rPr>
        <w:t>。</w:t>
      </w:r>
    </w:p>
    <w:p w14:paraId="178C1247" w14:textId="77777777" w:rsidR="00A82D67" w:rsidRDefault="00A82D67" w:rsidP="00A82D67">
      <w:pPr>
        <w:pStyle w:val="af2"/>
        <w:numPr>
          <w:ilvl w:val="0"/>
          <w:numId w:val="0"/>
        </w:numPr>
        <w:ind w:left="1419"/>
      </w:pPr>
    </w:p>
    <w:p w14:paraId="3EFCE7F2" w14:textId="6FD9283D" w:rsidR="00503D48" w:rsidRDefault="009350F2" w:rsidP="009350F2">
      <w:pPr>
        <w:pStyle w:val="afffff1"/>
        <w:ind w:firstLine="420"/>
        <w:jc w:val="center"/>
      </w:pPr>
      <w:r w:rsidRPr="009350F2">
        <w:drawing>
          <wp:inline distT="0" distB="0" distL="0" distR="0" wp14:anchorId="19566B31" wp14:editId="29E2401D">
            <wp:extent cx="3042285" cy="2419985"/>
            <wp:effectExtent l="0" t="0" r="571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2285" cy="2419985"/>
                    </a:xfrm>
                    <a:prstGeom prst="rect">
                      <a:avLst/>
                    </a:prstGeom>
                    <a:noFill/>
                    <a:ln>
                      <a:noFill/>
                    </a:ln>
                  </pic:spPr>
                </pic:pic>
              </a:graphicData>
            </a:graphic>
          </wp:inline>
        </w:drawing>
      </w:r>
    </w:p>
    <w:p w14:paraId="78E997E7" w14:textId="505C351F" w:rsidR="00A82D67" w:rsidRDefault="00A82D67" w:rsidP="00A82D67">
      <w:pPr>
        <w:pStyle w:val="af9"/>
        <w:spacing w:before="120" w:after="120"/>
      </w:pPr>
      <w:r>
        <w:rPr>
          <w:rFonts w:hint="eastAsia"/>
        </w:rPr>
        <w:t>遥控模型直升机飞行（五）正筋斗示意图</w:t>
      </w:r>
    </w:p>
    <w:p w14:paraId="6662080C" w14:textId="77777777" w:rsidR="00A82D67" w:rsidRDefault="00A82D67" w:rsidP="009350F2">
      <w:pPr>
        <w:pStyle w:val="afffff1"/>
        <w:ind w:firstLine="420"/>
        <w:jc w:val="center"/>
      </w:pPr>
    </w:p>
    <w:p w14:paraId="075AFCD8" w14:textId="77777777" w:rsidR="00503D48" w:rsidRDefault="00503D48" w:rsidP="008A5761">
      <w:pPr>
        <w:pStyle w:val="affd"/>
        <w:spacing w:before="120" w:after="120"/>
      </w:pPr>
      <w:r>
        <w:rPr>
          <w:rFonts w:hint="eastAsia"/>
        </w:rPr>
        <w:t>4.横滚：满分为30分。</w:t>
      </w:r>
    </w:p>
    <w:p w14:paraId="48A29A59" w14:textId="76542276" w:rsidR="00503D48" w:rsidRDefault="00503D48" w:rsidP="008A5761">
      <w:pPr>
        <w:pStyle w:val="af2"/>
      </w:pPr>
      <w:r>
        <w:rPr>
          <w:rFonts w:hint="eastAsia"/>
        </w:rPr>
        <w:t>水平直线飞行至少10</w:t>
      </w:r>
      <w:r w:rsidR="00550833">
        <w:rPr>
          <w:rFonts w:hint="eastAsia"/>
        </w:rPr>
        <w:t>m</w:t>
      </w:r>
      <w:r>
        <w:rPr>
          <w:rFonts w:hint="eastAsia"/>
        </w:rPr>
        <w:t>进入，在空域中心做一个一周横滚，滚转过程中模型直升机纵轴始终与飞行方向保持一致，改出后，水平直线飞行至少10</w:t>
      </w:r>
      <w:r w:rsidR="00550833">
        <w:rPr>
          <w:rFonts w:hint="eastAsia"/>
        </w:rPr>
        <w:t>m</w:t>
      </w:r>
      <w:r>
        <w:rPr>
          <w:rFonts w:hint="eastAsia"/>
        </w:rPr>
        <w:t>结束动作；</w:t>
      </w:r>
    </w:p>
    <w:p w14:paraId="210824CC" w14:textId="586488BA" w:rsidR="00503D48" w:rsidRDefault="00503D48" w:rsidP="008A5761">
      <w:pPr>
        <w:pStyle w:val="af2"/>
      </w:pPr>
      <w:r>
        <w:rPr>
          <w:rFonts w:hint="eastAsia"/>
        </w:rPr>
        <w:t>动作不在空域中心扣5分；</w:t>
      </w:r>
    </w:p>
    <w:p w14:paraId="50785F21" w14:textId="3698C0F3" w:rsidR="00503D48" w:rsidRDefault="00503D48" w:rsidP="008A5761">
      <w:pPr>
        <w:pStyle w:val="af2"/>
      </w:pPr>
      <w:r>
        <w:rPr>
          <w:rFonts w:hint="eastAsia"/>
        </w:rPr>
        <w:t>滚转过程中发生高度或位置偏移扣20分；</w:t>
      </w:r>
    </w:p>
    <w:p w14:paraId="4B218F91" w14:textId="70AB37A6" w:rsidR="009350F2" w:rsidRDefault="00503D48" w:rsidP="008A5761">
      <w:pPr>
        <w:pStyle w:val="af2"/>
      </w:pPr>
      <w:r>
        <w:rPr>
          <w:rFonts w:hint="eastAsia"/>
        </w:rPr>
        <w:t>滚转前后没有至少10</w:t>
      </w:r>
      <w:r w:rsidR="00550833">
        <w:rPr>
          <w:rFonts w:hint="eastAsia"/>
        </w:rPr>
        <w:t>m</w:t>
      </w:r>
      <w:r>
        <w:rPr>
          <w:rFonts w:hint="eastAsia"/>
        </w:rPr>
        <w:t>水平飞行扣5分。</w:t>
      </w:r>
    </w:p>
    <w:p w14:paraId="7382DFB3" w14:textId="1D81201F" w:rsidR="00A82D67" w:rsidRDefault="00A82D67" w:rsidP="008A5761">
      <w:pPr>
        <w:pStyle w:val="af2"/>
      </w:pPr>
      <w:r>
        <w:rPr>
          <w:rFonts w:hint="eastAsia"/>
        </w:rPr>
        <w:t>横滚示意图见图J</w:t>
      </w:r>
      <w:r>
        <w:t>.7</w:t>
      </w:r>
      <w:r>
        <w:rPr>
          <w:rFonts w:hint="eastAsia"/>
        </w:rPr>
        <w:t>。</w:t>
      </w:r>
    </w:p>
    <w:p w14:paraId="7DB9FE5B" w14:textId="77777777" w:rsidR="00A82D67" w:rsidRDefault="00A82D67" w:rsidP="004D07C3">
      <w:pPr>
        <w:pStyle w:val="af2"/>
        <w:numPr>
          <w:ilvl w:val="0"/>
          <w:numId w:val="0"/>
        </w:numPr>
        <w:ind w:left="1419"/>
      </w:pPr>
    </w:p>
    <w:p w14:paraId="34E65798" w14:textId="7F8AEDA4" w:rsidR="00503D48" w:rsidRDefault="009350F2" w:rsidP="009350F2">
      <w:pPr>
        <w:pStyle w:val="afffff1"/>
        <w:ind w:firstLine="420"/>
        <w:jc w:val="center"/>
      </w:pPr>
      <w:r w:rsidRPr="009350F2">
        <w:drawing>
          <wp:inline distT="0" distB="0" distL="0" distR="0" wp14:anchorId="6C12F7C8" wp14:editId="50B41067">
            <wp:extent cx="3862714" cy="1733433"/>
            <wp:effectExtent l="0" t="0" r="4445"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89253" cy="1745343"/>
                    </a:xfrm>
                    <a:prstGeom prst="rect">
                      <a:avLst/>
                    </a:prstGeom>
                    <a:noFill/>
                    <a:ln>
                      <a:noFill/>
                    </a:ln>
                  </pic:spPr>
                </pic:pic>
              </a:graphicData>
            </a:graphic>
          </wp:inline>
        </w:drawing>
      </w:r>
    </w:p>
    <w:p w14:paraId="0FCBB8FF" w14:textId="618509BF" w:rsidR="00A82D67" w:rsidRDefault="00A82D67" w:rsidP="00A82D67">
      <w:pPr>
        <w:pStyle w:val="af9"/>
        <w:spacing w:before="120" w:after="120"/>
      </w:pPr>
      <w:r>
        <w:rPr>
          <w:rFonts w:hint="eastAsia"/>
        </w:rPr>
        <w:t>遥控模型直升机飞行（五）横滚示意图</w:t>
      </w:r>
    </w:p>
    <w:p w14:paraId="47D3C51E" w14:textId="77777777" w:rsidR="00A82D67" w:rsidRPr="00A82D67" w:rsidRDefault="00A82D67" w:rsidP="00A82D67">
      <w:pPr>
        <w:pStyle w:val="afffff1"/>
        <w:ind w:firstLine="420"/>
      </w:pPr>
    </w:p>
    <w:p w14:paraId="03BB3D8F" w14:textId="77777777" w:rsidR="00503D48" w:rsidRDefault="00503D48" w:rsidP="008A5761">
      <w:pPr>
        <w:pStyle w:val="affd"/>
        <w:spacing w:before="120" w:after="120"/>
      </w:pPr>
      <w:r>
        <w:rPr>
          <w:rFonts w:hint="eastAsia"/>
        </w:rPr>
        <w:t>5.起飞、着陆</w:t>
      </w:r>
    </w:p>
    <w:p w14:paraId="41355A89" w14:textId="7C87BBC7" w:rsidR="00503D48" w:rsidRDefault="00503D48" w:rsidP="008A5761">
      <w:pPr>
        <w:pStyle w:val="af2"/>
      </w:pPr>
      <w:r>
        <w:rPr>
          <w:rFonts w:hint="eastAsia"/>
        </w:rPr>
        <w:t>粗暴、上升下降过程出现转动或位移扣5分；</w:t>
      </w:r>
    </w:p>
    <w:p w14:paraId="36DF0D77" w14:textId="17B55B1D" w:rsidR="00503D48" w:rsidRDefault="00503D48" w:rsidP="008A5761">
      <w:pPr>
        <w:pStyle w:val="af2"/>
      </w:pPr>
      <w:r>
        <w:rPr>
          <w:rFonts w:hint="eastAsia"/>
        </w:rPr>
        <w:t>着陆在1</w:t>
      </w:r>
      <w:r w:rsidR="00550833">
        <w:rPr>
          <w:rFonts w:hint="eastAsia"/>
        </w:rPr>
        <w:t>m</w:t>
      </w:r>
      <w:r>
        <w:rPr>
          <w:rFonts w:hint="eastAsia"/>
        </w:rPr>
        <w:t>区外（旋翼轴线）扣5分；</w:t>
      </w:r>
    </w:p>
    <w:p w14:paraId="261463F3" w14:textId="6BEDB0B9" w:rsidR="00503D48" w:rsidRDefault="00503D48" w:rsidP="008A5761">
      <w:pPr>
        <w:pStyle w:val="af2"/>
      </w:pPr>
      <w:r>
        <w:rPr>
          <w:rFonts w:hint="eastAsia"/>
        </w:rPr>
        <w:t>模型翻倒或着陆于3</w:t>
      </w:r>
      <w:r w:rsidR="00550833">
        <w:rPr>
          <w:rFonts w:hint="eastAsia"/>
        </w:rPr>
        <w:t>m</w:t>
      </w:r>
      <w:r>
        <w:rPr>
          <w:rFonts w:hint="eastAsia"/>
        </w:rPr>
        <w:t xml:space="preserve">区外（旋翼轴线），测试不合格。 </w:t>
      </w:r>
    </w:p>
    <w:p w14:paraId="774B3352" w14:textId="55D62A6B" w:rsidR="00503D48" w:rsidRDefault="00503D48" w:rsidP="008A5761">
      <w:pPr>
        <w:pStyle w:val="afff8"/>
      </w:pPr>
      <w:r>
        <w:rPr>
          <w:rFonts w:hint="eastAsia"/>
        </w:rPr>
        <w:t>以上扣分标准为各项指标的最高扣分值。</w:t>
      </w:r>
    </w:p>
    <w:p w14:paraId="3C393919" w14:textId="3CFFB5DC" w:rsidR="00503D48" w:rsidRPr="008A5761" w:rsidRDefault="00503D48" w:rsidP="008A5761">
      <w:pPr>
        <w:pStyle w:val="affd"/>
        <w:spacing w:before="120" w:after="120"/>
        <w:jc w:val="left"/>
        <w:rPr>
          <w:rFonts w:ascii="宋体" w:eastAsia="宋体" w:hAnsi="宋体"/>
        </w:rPr>
      </w:pPr>
      <w:r w:rsidRPr="008A5761">
        <w:rPr>
          <w:rFonts w:ascii="宋体" w:eastAsia="宋体" w:hAnsi="宋体" w:hint="eastAsia"/>
        </w:rPr>
        <w:t>飞行全程有飞越安全线的情况，测试不合格。</w:t>
      </w:r>
    </w:p>
    <w:p w14:paraId="6FA1870F" w14:textId="7216BFF6" w:rsidR="00E77DC2" w:rsidRDefault="00E77DC2" w:rsidP="00E77DC2">
      <w:pPr>
        <w:pStyle w:val="affc"/>
        <w:spacing w:before="120" w:after="120"/>
      </w:pPr>
      <w:r>
        <w:rPr>
          <w:rFonts w:hint="eastAsia"/>
        </w:rPr>
        <w:lastRenderedPageBreak/>
        <w:t>场地要求</w:t>
      </w:r>
    </w:p>
    <w:p w14:paraId="0E1B4B83" w14:textId="51B439FD" w:rsidR="00503D48" w:rsidRPr="005D12A1" w:rsidRDefault="00503D48" w:rsidP="005D12A1">
      <w:pPr>
        <w:pStyle w:val="afffffffffff2"/>
      </w:pPr>
      <w:r w:rsidRPr="005D12A1">
        <w:rPr>
          <w:rFonts w:hint="eastAsia"/>
        </w:rPr>
        <w:t>飞行场地为室外，不小于50</w:t>
      </w:r>
      <w:r w:rsidR="00550833" w:rsidRPr="005D12A1">
        <w:rPr>
          <w:rFonts w:hint="eastAsia"/>
        </w:rPr>
        <w:t>m</w:t>
      </w:r>
      <w:r w:rsidRPr="005D12A1">
        <w:rPr>
          <w:rFonts w:hint="eastAsia"/>
        </w:rPr>
        <w:t>×150</w:t>
      </w:r>
      <w:r w:rsidR="00550833" w:rsidRPr="005D12A1">
        <w:rPr>
          <w:rFonts w:hint="eastAsia"/>
        </w:rPr>
        <w:t>m</w:t>
      </w:r>
      <w:r w:rsidRPr="005D12A1">
        <w:rPr>
          <w:rFonts w:hint="eastAsia"/>
        </w:rPr>
        <w:t>。</w:t>
      </w:r>
    </w:p>
    <w:p w14:paraId="482C8CCC" w14:textId="0BE1F465" w:rsidR="00503D48" w:rsidRPr="005D12A1" w:rsidRDefault="00503D48" w:rsidP="005D12A1">
      <w:pPr>
        <w:pStyle w:val="afffffffffff2"/>
      </w:pPr>
      <w:r w:rsidRPr="005D12A1">
        <w:rPr>
          <w:rFonts w:hint="eastAsia"/>
        </w:rPr>
        <w:t>以起降场中心为圆心半径200</w:t>
      </w:r>
      <w:r w:rsidR="00550833" w:rsidRPr="005D12A1">
        <w:rPr>
          <w:rFonts w:hint="eastAsia"/>
        </w:rPr>
        <w:t>m</w:t>
      </w:r>
      <w:r w:rsidRPr="005D12A1">
        <w:rPr>
          <w:rFonts w:hint="eastAsia"/>
        </w:rPr>
        <w:t>，真高100</w:t>
      </w:r>
      <w:r w:rsidR="00550833" w:rsidRPr="005D12A1">
        <w:rPr>
          <w:rFonts w:hint="eastAsia"/>
        </w:rPr>
        <w:t>m</w:t>
      </w:r>
      <w:r w:rsidRPr="005D12A1">
        <w:rPr>
          <w:rFonts w:hint="eastAsia"/>
        </w:rPr>
        <w:t>的空域。</w:t>
      </w:r>
    </w:p>
    <w:p w14:paraId="70224E64" w14:textId="628D0B00" w:rsidR="00503D48" w:rsidRPr="005D12A1" w:rsidRDefault="00503D48" w:rsidP="005D12A1">
      <w:pPr>
        <w:pStyle w:val="afffffffffff2"/>
      </w:pPr>
      <w:r w:rsidRPr="005D12A1">
        <w:rPr>
          <w:rFonts w:hint="eastAsia"/>
        </w:rPr>
        <w:t>飞行场地周边空域开阔，飞行跑道两端外延200</w:t>
      </w:r>
      <w:r w:rsidR="00550833" w:rsidRPr="005D12A1">
        <w:rPr>
          <w:rFonts w:hint="eastAsia"/>
        </w:rPr>
        <w:t>m</w:t>
      </w:r>
      <w:r w:rsidRPr="005D12A1">
        <w:rPr>
          <w:rFonts w:hint="eastAsia"/>
        </w:rPr>
        <w:t>、前方纵深200</w:t>
      </w:r>
      <w:r w:rsidR="00550833" w:rsidRPr="005D12A1">
        <w:rPr>
          <w:rFonts w:hint="eastAsia"/>
        </w:rPr>
        <w:t>m</w:t>
      </w:r>
      <w:r w:rsidRPr="005D12A1">
        <w:rPr>
          <w:rFonts w:hint="eastAsia"/>
        </w:rPr>
        <w:t>范围内无高于6</w:t>
      </w:r>
      <w:r w:rsidR="00550833" w:rsidRPr="005D12A1">
        <w:rPr>
          <w:rFonts w:hint="eastAsia"/>
        </w:rPr>
        <w:t>m</w:t>
      </w:r>
      <w:r w:rsidRPr="005D12A1">
        <w:rPr>
          <w:rFonts w:hint="eastAsia"/>
        </w:rPr>
        <w:t>的建筑物、树木等障碍物；跑道中心向外500</w:t>
      </w:r>
      <w:r w:rsidR="00550833" w:rsidRPr="005D12A1">
        <w:rPr>
          <w:rFonts w:hint="eastAsia"/>
        </w:rPr>
        <w:t>m</w:t>
      </w:r>
      <w:r w:rsidRPr="005D12A1">
        <w:rPr>
          <w:rFonts w:hint="eastAsia"/>
        </w:rPr>
        <w:t>半径范围内无高压线。</w:t>
      </w:r>
    </w:p>
    <w:p w14:paraId="6DCF22F8" w14:textId="6CB8438D" w:rsidR="00503D48" w:rsidRPr="005D12A1" w:rsidRDefault="00503D48" w:rsidP="005D12A1">
      <w:pPr>
        <w:pStyle w:val="afffffffffff2"/>
      </w:pPr>
      <w:r w:rsidRPr="005D12A1">
        <w:rPr>
          <w:rFonts w:hint="eastAsia"/>
        </w:rPr>
        <w:t>测试场地操纵区、起降区、飞行区、安全线等尺寸见场地示意图。</w:t>
      </w:r>
    </w:p>
    <w:p w14:paraId="22C73752" w14:textId="2B1A9683" w:rsidR="00E77DC2" w:rsidRDefault="00E77DC2" w:rsidP="00E77DC2">
      <w:pPr>
        <w:pStyle w:val="affc"/>
        <w:spacing w:before="120" w:after="120"/>
      </w:pPr>
      <w:r>
        <w:rPr>
          <w:rFonts w:hint="eastAsia"/>
        </w:rPr>
        <w:t>器材要求</w:t>
      </w:r>
    </w:p>
    <w:p w14:paraId="49B5386E" w14:textId="5CFE1C63" w:rsidR="00503D48" w:rsidRPr="005D12A1" w:rsidRDefault="00503D48" w:rsidP="005D12A1">
      <w:pPr>
        <w:pStyle w:val="afffffffffff2"/>
      </w:pPr>
      <w:r w:rsidRPr="005D12A1">
        <w:rPr>
          <w:rFonts w:hint="eastAsia"/>
        </w:rPr>
        <w:t>所使用的模型不得具有高度保持和位置保持的飞行功能。</w:t>
      </w:r>
    </w:p>
    <w:p w14:paraId="4842B84A" w14:textId="3AF0CC9D" w:rsidR="00503D48" w:rsidRPr="005D12A1" w:rsidRDefault="00503D48" w:rsidP="005D12A1">
      <w:pPr>
        <w:pStyle w:val="afffffffffff2"/>
      </w:pPr>
      <w:r w:rsidRPr="005D12A1">
        <w:rPr>
          <w:rFonts w:hint="eastAsia"/>
        </w:rPr>
        <w:t>模型以电动机为动力。</w:t>
      </w:r>
    </w:p>
    <w:p w14:paraId="42A4D10A" w14:textId="2A3F607E" w:rsidR="00503D48" w:rsidRPr="005D12A1" w:rsidRDefault="00503D48" w:rsidP="005D12A1">
      <w:pPr>
        <w:pStyle w:val="afffffffffff2"/>
      </w:pPr>
      <w:r w:rsidRPr="005D12A1">
        <w:rPr>
          <w:rFonts w:hint="eastAsia"/>
        </w:rPr>
        <w:t>动力电池为标称电压不大于22.2</w:t>
      </w:r>
      <w:r w:rsidR="005B2C1F" w:rsidRPr="005D12A1">
        <w:rPr>
          <w:rFonts w:hint="eastAsia"/>
        </w:rPr>
        <w:t>V</w:t>
      </w:r>
      <w:r w:rsidRPr="005D12A1">
        <w:rPr>
          <w:rFonts w:hint="eastAsia"/>
        </w:rPr>
        <w:t>（6S）的锂聚合物电池。</w:t>
      </w:r>
    </w:p>
    <w:p w14:paraId="47F44486" w14:textId="075DF152" w:rsidR="00503D48" w:rsidRPr="005D12A1" w:rsidRDefault="00503D48" w:rsidP="005D12A1">
      <w:pPr>
        <w:pStyle w:val="afffffffffff2"/>
      </w:pPr>
      <w:r w:rsidRPr="005D12A1">
        <w:rPr>
          <w:rFonts w:hint="eastAsia"/>
        </w:rPr>
        <w:t>起飞重量不大于6.5</w:t>
      </w:r>
      <w:r w:rsidR="00DE2F77" w:rsidRPr="005D12A1">
        <w:rPr>
          <w:rFonts w:hint="eastAsia"/>
        </w:rPr>
        <w:t>kg</w:t>
      </w:r>
      <w:r w:rsidRPr="005D12A1">
        <w:rPr>
          <w:rFonts w:hint="eastAsia"/>
        </w:rPr>
        <w:t>（含动力电池）。</w:t>
      </w:r>
    </w:p>
    <w:p w14:paraId="00F5A4FF" w14:textId="495188C4" w:rsidR="00503D48" w:rsidRPr="005D12A1" w:rsidRDefault="00503D48" w:rsidP="005D12A1">
      <w:pPr>
        <w:pStyle w:val="afffffffffff2"/>
      </w:pPr>
      <w:r w:rsidRPr="005D12A1">
        <w:rPr>
          <w:rFonts w:hint="eastAsia"/>
        </w:rPr>
        <w:t>旋翼直径小于等于150</w:t>
      </w:r>
      <w:r w:rsidR="00DE2F77" w:rsidRPr="005D12A1">
        <w:rPr>
          <w:rFonts w:hint="eastAsia"/>
        </w:rPr>
        <w:t>cm</w:t>
      </w:r>
      <w:r w:rsidRPr="005D12A1">
        <w:rPr>
          <w:rFonts w:hint="eastAsia"/>
        </w:rPr>
        <w:t>。</w:t>
      </w:r>
    </w:p>
    <w:p w14:paraId="360CFC21" w14:textId="6CE13691" w:rsidR="00503D48" w:rsidRPr="005D12A1" w:rsidRDefault="00503D48" w:rsidP="005D12A1">
      <w:pPr>
        <w:pStyle w:val="afffffffffff2"/>
      </w:pPr>
      <w:r w:rsidRPr="005D12A1">
        <w:rPr>
          <w:rFonts w:hint="eastAsia"/>
        </w:rPr>
        <w:t>允许使用无副翼系统。</w:t>
      </w:r>
    </w:p>
    <w:p w14:paraId="4FA21BC8" w14:textId="022A6A52" w:rsidR="00E77DC2" w:rsidRDefault="00E77DC2" w:rsidP="00E77DC2">
      <w:pPr>
        <w:pStyle w:val="affb"/>
        <w:spacing w:before="120" w:after="120"/>
      </w:pPr>
      <w:r>
        <w:rPr>
          <w:rFonts w:hint="eastAsia"/>
        </w:rPr>
        <w:t>测试内容：遥控模型滑翔机飞行（五）</w:t>
      </w:r>
    </w:p>
    <w:p w14:paraId="19109D14" w14:textId="7D7A5221" w:rsidR="00E77DC2" w:rsidRDefault="00302350" w:rsidP="00E77DC2">
      <w:pPr>
        <w:pStyle w:val="affc"/>
        <w:spacing w:before="120" w:after="120"/>
      </w:pPr>
      <w:r>
        <w:rPr>
          <w:rFonts w:hint="eastAsia"/>
        </w:rPr>
        <w:t>测试要求</w:t>
      </w:r>
    </w:p>
    <w:p w14:paraId="33197ED4" w14:textId="608A4775" w:rsidR="004F46D0" w:rsidRPr="005D12A1" w:rsidRDefault="004F46D0" w:rsidP="005D12A1">
      <w:pPr>
        <w:pStyle w:val="afffffffffff2"/>
      </w:pPr>
      <w:r w:rsidRPr="005D12A1">
        <w:rPr>
          <w:rFonts w:hint="eastAsia"/>
        </w:rPr>
        <w:t>操纵遥控</w:t>
      </w:r>
      <w:r w:rsidR="006061E0" w:rsidRPr="005D12A1">
        <w:rPr>
          <w:rFonts w:hint="eastAsia"/>
        </w:rPr>
        <w:t>电动</w:t>
      </w:r>
      <w:r w:rsidRPr="005D12A1">
        <w:rPr>
          <w:rFonts w:hint="eastAsia"/>
        </w:rPr>
        <w:t>模型滑翔机完成</w:t>
      </w:r>
      <w:r w:rsidR="006061E0" w:rsidRPr="005D12A1">
        <w:t>24</w:t>
      </w:r>
      <w:r w:rsidRPr="005D12A1">
        <w:t>0</w:t>
      </w:r>
      <w:r w:rsidRPr="005D12A1">
        <w:rPr>
          <w:rFonts w:hint="eastAsia"/>
        </w:rPr>
        <w:t>s的滑翔飞行，并着陆在指定的靶心</w:t>
      </w:r>
      <w:r w:rsidR="006061E0" w:rsidRPr="005D12A1">
        <w:rPr>
          <w:rFonts w:hint="eastAsia"/>
        </w:rPr>
        <w:t>；遥控手掷模型滑翔机、遥控弹射模型滑翔机完成</w:t>
      </w:r>
      <w:r w:rsidR="006061E0" w:rsidRPr="005D12A1">
        <w:t>150</w:t>
      </w:r>
      <w:r w:rsidR="006061E0" w:rsidRPr="005D12A1">
        <w:rPr>
          <w:rFonts w:hint="eastAsia"/>
        </w:rPr>
        <w:t>s的滑翔飞行，并着陆在指定的靶心。</w:t>
      </w:r>
    </w:p>
    <w:p w14:paraId="74236826" w14:textId="77777777" w:rsidR="004F46D0" w:rsidRPr="005D12A1" w:rsidRDefault="004F46D0" w:rsidP="005D12A1">
      <w:pPr>
        <w:pStyle w:val="afffffffffff2"/>
      </w:pPr>
      <w:r w:rsidRPr="005D12A1">
        <w:rPr>
          <w:rFonts w:hint="eastAsia"/>
        </w:rPr>
        <w:t>模型飞机在遥控手掷模型滑翔机、遥控电动模型滑翔机、遥控弹射模型滑翔机中任选一种。</w:t>
      </w:r>
    </w:p>
    <w:p w14:paraId="681371DE" w14:textId="30975DD7" w:rsidR="00E02D54" w:rsidRPr="005D12A1" w:rsidRDefault="00E02D54" w:rsidP="005D12A1">
      <w:pPr>
        <w:pStyle w:val="afffffffffff2"/>
      </w:pPr>
      <w:r w:rsidRPr="005D12A1">
        <w:rPr>
          <w:rFonts w:hint="eastAsia"/>
        </w:rPr>
        <w:t>每次测试时间（包括滑翔飞行）</w:t>
      </w:r>
      <w:r w:rsidRPr="005D12A1">
        <w:t>300</w:t>
      </w:r>
      <w:r w:rsidRPr="005D12A1">
        <w:rPr>
          <w:rFonts w:hint="eastAsia"/>
        </w:rPr>
        <w:t>s，模型起飞开始计时，到模型着陆静止停止计时，保留到整数</w:t>
      </w:r>
      <w:r w:rsidR="005B7C91">
        <w:rPr>
          <w:rFonts w:hint="eastAsia"/>
        </w:rPr>
        <w:t>秒</w:t>
      </w:r>
      <w:r w:rsidRPr="005D12A1">
        <w:rPr>
          <w:rFonts w:hint="eastAsia"/>
        </w:rPr>
        <w:t>；超出测试时间后飞行不得分。</w:t>
      </w:r>
    </w:p>
    <w:p w14:paraId="4D043D8B" w14:textId="020C40B1" w:rsidR="00E02D54" w:rsidRPr="005D12A1" w:rsidRDefault="00E02D54" w:rsidP="005D12A1">
      <w:pPr>
        <w:pStyle w:val="afffffffffff2"/>
      </w:pPr>
      <w:r w:rsidRPr="005D12A1">
        <w:rPr>
          <w:rFonts w:hint="eastAsia"/>
        </w:rPr>
        <w:t>遥控电动模型滑翔机滑翔飞行时间以关闭动力开始计时，到着陆时停止计时。整个飞行过程中只能开启1次动力，开启动力的时间不超过</w:t>
      </w:r>
      <w:r w:rsidRPr="005D12A1">
        <w:t>1</w:t>
      </w:r>
      <w:r w:rsidRPr="005D12A1">
        <w:rPr>
          <w:rFonts w:hint="eastAsia"/>
        </w:rPr>
        <w:t>0s</w:t>
      </w:r>
      <w:r w:rsidR="005B7C91">
        <w:rPr>
          <w:rFonts w:hint="eastAsia"/>
        </w:rPr>
        <w:t>。</w:t>
      </w:r>
    </w:p>
    <w:p w14:paraId="36B9ECEA" w14:textId="6CF49C62" w:rsidR="00E02D54" w:rsidRPr="005D12A1" w:rsidRDefault="00E02D54" w:rsidP="005D12A1">
      <w:pPr>
        <w:pStyle w:val="afffffffffff2"/>
      </w:pPr>
      <w:r w:rsidRPr="005D12A1">
        <w:rPr>
          <w:rFonts w:hint="eastAsia"/>
        </w:rPr>
        <w:t>遥控手掷模型滑翔机自模型出手开始计时；遥控弹射模型滑翔机自弹射</w:t>
      </w:r>
      <w:proofErr w:type="gramStart"/>
      <w:r w:rsidRPr="005D12A1">
        <w:rPr>
          <w:rFonts w:hint="eastAsia"/>
        </w:rPr>
        <w:t>绳</w:t>
      </w:r>
      <w:proofErr w:type="gramEnd"/>
      <w:r w:rsidRPr="005D12A1">
        <w:rPr>
          <w:rFonts w:hint="eastAsia"/>
        </w:rPr>
        <w:t>脱落开始计时；到模型着陆静止停止计时，保留到整数</w:t>
      </w:r>
      <w:r w:rsidR="005B7C91">
        <w:rPr>
          <w:rFonts w:hint="eastAsia"/>
        </w:rPr>
        <w:t>秒。</w:t>
      </w:r>
    </w:p>
    <w:p w14:paraId="4612F89F" w14:textId="3ED66D6E" w:rsidR="004F46D0" w:rsidRPr="005D12A1" w:rsidRDefault="00503D48" w:rsidP="005D12A1">
      <w:pPr>
        <w:pStyle w:val="afffffffffff2"/>
      </w:pPr>
      <w:r w:rsidRPr="005D12A1">
        <w:rPr>
          <w:rFonts w:hint="eastAsia"/>
        </w:rPr>
        <w:t>每名测试者有</w:t>
      </w:r>
      <w:r w:rsidR="00243B68">
        <w:rPr>
          <w:rFonts w:hint="eastAsia"/>
        </w:rPr>
        <w:t>2次</w:t>
      </w:r>
      <w:r w:rsidRPr="005D12A1">
        <w:rPr>
          <w:rFonts w:hint="eastAsia"/>
        </w:rPr>
        <w:t>飞行机会，取高的一次飞行得分作为测试成绩。</w:t>
      </w:r>
    </w:p>
    <w:p w14:paraId="2D66BE71" w14:textId="49E87E04" w:rsidR="00E77DC2" w:rsidRDefault="00E77DC2" w:rsidP="00E77DC2">
      <w:pPr>
        <w:pStyle w:val="affc"/>
        <w:spacing w:before="120" w:after="120"/>
      </w:pPr>
      <w:r>
        <w:rPr>
          <w:rFonts w:hint="eastAsia"/>
        </w:rPr>
        <w:t>评分规则</w:t>
      </w:r>
    </w:p>
    <w:p w14:paraId="77373EE9" w14:textId="0B003F92" w:rsidR="00E65FA7" w:rsidRPr="00E65FA7" w:rsidRDefault="00E65FA7" w:rsidP="00E65FA7">
      <w:pPr>
        <w:pStyle w:val="affd"/>
        <w:spacing w:before="120" w:after="120"/>
      </w:pPr>
      <w:r>
        <w:rPr>
          <w:rFonts w:hint="eastAsia"/>
        </w:rPr>
        <w:t>总得分=滑翔飞行分＋着陆分。</w:t>
      </w:r>
    </w:p>
    <w:p w14:paraId="5E416B4B" w14:textId="40E91627" w:rsidR="00503D48" w:rsidRDefault="00435AD9" w:rsidP="00E65FA7">
      <w:pPr>
        <w:pStyle w:val="affd"/>
        <w:spacing w:before="120" w:after="120"/>
      </w:pPr>
      <w:r>
        <w:rPr>
          <w:rFonts w:hint="eastAsia"/>
        </w:rPr>
        <w:t>遥控电动模型</w:t>
      </w:r>
      <w:r w:rsidR="00503D48">
        <w:rPr>
          <w:rFonts w:hint="eastAsia"/>
        </w:rPr>
        <w:t>滑翔机：</w:t>
      </w:r>
    </w:p>
    <w:p w14:paraId="0EBE03BA" w14:textId="5F9090BF" w:rsidR="00503D48" w:rsidRDefault="00503D48" w:rsidP="008A5761">
      <w:pPr>
        <w:pStyle w:val="af2"/>
      </w:pPr>
      <w:r>
        <w:rPr>
          <w:rFonts w:hint="eastAsia"/>
        </w:rPr>
        <w:t>满分时间为240</w:t>
      </w:r>
      <w:r w:rsidR="00122614">
        <w:rPr>
          <w:rFonts w:hint="eastAsia"/>
        </w:rPr>
        <w:t>s</w:t>
      </w:r>
      <w:r>
        <w:rPr>
          <w:rFonts w:hint="eastAsia"/>
        </w:rPr>
        <w:t>，超出或不足都要扣除相应分数</w:t>
      </w:r>
      <w:r w:rsidR="00DF0021">
        <w:rPr>
          <w:rFonts w:hint="eastAsia"/>
        </w:rPr>
        <w:t>。</w:t>
      </w:r>
    </w:p>
    <w:p w14:paraId="2AA1A421" w14:textId="00334664" w:rsidR="00503D48" w:rsidRPr="00A82D67" w:rsidRDefault="00503D48" w:rsidP="008A5761">
      <w:pPr>
        <w:pStyle w:val="af2"/>
      </w:pPr>
      <w:r w:rsidRPr="00A82D67">
        <w:rPr>
          <w:rFonts w:hint="eastAsia"/>
        </w:rPr>
        <w:t>滑翔飞行时间=飞行时间-动力时间</w:t>
      </w:r>
      <w:r w:rsidR="00DF0021" w:rsidRPr="00A82D67">
        <w:rPr>
          <w:rFonts w:hint="eastAsia"/>
        </w:rPr>
        <w:t>。</w:t>
      </w:r>
    </w:p>
    <w:p w14:paraId="16224A40" w14:textId="3C23E5C9" w:rsidR="00503D48" w:rsidRPr="00A82D67" w:rsidRDefault="00503D48" w:rsidP="008A5761">
      <w:pPr>
        <w:pStyle w:val="af2"/>
      </w:pPr>
      <w:r w:rsidRPr="00A82D67">
        <w:rPr>
          <w:rFonts w:hint="eastAsia"/>
        </w:rPr>
        <w:t>滑翔飞行分权重为30%，着陆分权重为70%。</w:t>
      </w:r>
    </w:p>
    <w:p w14:paraId="3C873EEF" w14:textId="6D666ABE" w:rsidR="00503D48" w:rsidRPr="00A82D67" w:rsidRDefault="00435AD9" w:rsidP="00E65FA7">
      <w:pPr>
        <w:pStyle w:val="affd"/>
        <w:spacing w:before="120" w:after="120"/>
      </w:pPr>
      <w:r w:rsidRPr="00A82D67">
        <w:rPr>
          <w:rFonts w:hint="eastAsia"/>
        </w:rPr>
        <w:t>遥控手掷模型</w:t>
      </w:r>
      <w:r w:rsidR="00503D48" w:rsidRPr="00A82D67">
        <w:rPr>
          <w:rFonts w:hint="eastAsia"/>
        </w:rPr>
        <w:t>滑翔机</w:t>
      </w:r>
      <w:r w:rsidRPr="00A82D67">
        <w:rPr>
          <w:rFonts w:hint="eastAsia"/>
        </w:rPr>
        <w:t>、遥控弹射模型滑翔机</w:t>
      </w:r>
      <w:r w:rsidR="00503D48" w:rsidRPr="00A82D67">
        <w:rPr>
          <w:rFonts w:hint="eastAsia"/>
        </w:rPr>
        <w:t>：</w:t>
      </w:r>
    </w:p>
    <w:p w14:paraId="55988058" w14:textId="19B9CB3D" w:rsidR="00503D48" w:rsidRPr="00A82D67" w:rsidRDefault="00503D48" w:rsidP="008A5761">
      <w:pPr>
        <w:pStyle w:val="af2"/>
      </w:pPr>
      <w:r w:rsidRPr="00A82D67">
        <w:rPr>
          <w:rFonts w:hint="eastAsia"/>
        </w:rPr>
        <w:t>飞行满分时间为150</w:t>
      </w:r>
      <w:r w:rsidR="00122614" w:rsidRPr="00A82D67">
        <w:rPr>
          <w:rFonts w:hint="eastAsia"/>
        </w:rPr>
        <w:t>s</w:t>
      </w:r>
      <w:r w:rsidRPr="00A82D67">
        <w:rPr>
          <w:rFonts w:hint="eastAsia"/>
        </w:rPr>
        <w:t>，超出或不足都要扣除相应分数。</w:t>
      </w:r>
    </w:p>
    <w:p w14:paraId="56808C81" w14:textId="408727A4" w:rsidR="00503D48" w:rsidRPr="00A82D67" w:rsidRDefault="00503D48" w:rsidP="008A5761">
      <w:pPr>
        <w:pStyle w:val="af2"/>
      </w:pPr>
      <w:r w:rsidRPr="00A82D67">
        <w:rPr>
          <w:rFonts w:hint="eastAsia"/>
        </w:rPr>
        <w:t>滑翔飞行分权重为70%，着陆分权重为30%。</w:t>
      </w:r>
    </w:p>
    <w:p w14:paraId="1C9B1738" w14:textId="6FAD4AE9" w:rsidR="00503D48" w:rsidRPr="00A82D67" w:rsidRDefault="00435AD9" w:rsidP="00E65FA7">
      <w:pPr>
        <w:pStyle w:val="affd"/>
        <w:spacing w:before="120" w:after="120"/>
      </w:pPr>
      <w:r w:rsidRPr="00A82D67">
        <w:rPr>
          <w:rFonts w:hint="eastAsia"/>
        </w:rPr>
        <w:t>评分细则</w:t>
      </w:r>
    </w:p>
    <w:p w14:paraId="04D67778" w14:textId="5197BC03" w:rsidR="00503D48" w:rsidRDefault="00503D48" w:rsidP="008A5761">
      <w:pPr>
        <w:pStyle w:val="af2"/>
      </w:pPr>
      <w:r>
        <w:rPr>
          <w:rFonts w:hint="eastAsia"/>
        </w:rPr>
        <w:t>滑翔飞行分满分为100分。滑翔飞行分=（满分时间-│滑翔时间-满分时间│）/满分时间×100</w:t>
      </w:r>
      <w:r w:rsidR="002B6D44">
        <w:rPr>
          <w:rFonts w:hint="eastAsia"/>
        </w:rPr>
        <w:t>×权重。</w:t>
      </w:r>
    </w:p>
    <w:p w14:paraId="32B1EBF2" w14:textId="4919022E" w:rsidR="00503D48" w:rsidRDefault="00503D48" w:rsidP="008A5761">
      <w:pPr>
        <w:pStyle w:val="af2"/>
      </w:pPr>
      <w:r>
        <w:rPr>
          <w:rFonts w:hint="eastAsia"/>
        </w:rPr>
        <w:t>着陆分满分为100分。模型着陆静止后测量机头到靶心的距离为着陆距离，着陆距离精确到0.01</w:t>
      </w:r>
      <w:r w:rsidR="00550833">
        <w:rPr>
          <w:rFonts w:hint="eastAsia"/>
        </w:rPr>
        <w:t>m</w:t>
      </w:r>
      <w:r>
        <w:rPr>
          <w:rFonts w:hint="eastAsia"/>
        </w:rPr>
        <w:t>。距靶心0.5</w:t>
      </w:r>
      <w:r w:rsidR="00550833">
        <w:rPr>
          <w:rFonts w:hint="eastAsia"/>
        </w:rPr>
        <w:t>m</w:t>
      </w:r>
      <w:r>
        <w:rPr>
          <w:rFonts w:hint="eastAsia"/>
        </w:rPr>
        <w:t>内得100分、0.51</w:t>
      </w:r>
      <w:r w:rsidR="00550833">
        <w:rPr>
          <w:rFonts w:hint="eastAsia"/>
        </w:rPr>
        <w:t>m</w:t>
      </w:r>
      <w:r w:rsidR="00C00A3D">
        <w:rPr>
          <w:rFonts w:hint="eastAsia"/>
        </w:rPr>
        <w:t>～</w:t>
      </w:r>
      <w:r>
        <w:rPr>
          <w:rFonts w:hint="eastAsia"/>
        </w:rPr>
        <w:t>1</w:t>
      </w:r>
      <w:r w:rsidR="00550833">
        <w:rPr>
          <w:rFonts w:hint="eastAsia"/>
        </w:rPr>
        <w:t>m</w:t>
      </w:r>
      <w:r>
        <w:rPr>
          <w:rFonts w:hint="eastAsia"/>
        </w:rPr>
        <w:t>得60分、1.01</w:t>
      </w:r>
      <w:r w:rsidR="00550833">
        <w:rPr>
          <w:rFonts w:hint="eastAsia"/>
        </w:rPr>
        <w:t>m</w:t>
      </w:r>
      <w:r w:rsidR="00C00A3D">
        <w:rPr>
          <w:rFonts w:hint="eastAsia"/>
        </w:rPr>
        <w:t>～</w:t>
      </w:r>
      <w:r>
        <w:rPr>
          <w:rFonts w:hint="eastAsia"/>
        </w:rPr>
        <w:t>1.5</w:t>
      </w:r>
      <w:r w:rsidR="00550833">
        <w:rPr>
          <w:rFonts w:hint="eastAsia"/>
        </w:rPr>
        <w:t>m</w:t>
      </w:r>
      <w:r>
        <w:rPr>
          <w:rFonts w:hint="eastAsia"/>
        </w:rPr>
        <w:t>得40分、1.51</w:t>
      </w:r>
      <w:r w:rsidR="00550833">
        <w:rPr>
          <w:rFonts w:hint="eastAsia"/>
        </w:rPr>
        <w:t>m</w:t>
      </w:r>
      <w:r w:rsidR="00C00A3D">
        <w:rPr>
          <w:rFonts w:hint="eastAsia"/>
        </w:rPr>
        <w:t>～</w:t>
      </w:r>
      <w:r>
        <w:rPr>
          <w:rFonts w:hint="eastAsia"/>
        </w:rPr>
        <w:t>2</w:t>
      </w:r>
      <w:r w:rsidR="00550833">
        <w:rPr>
          <w:rFonts w:hint="eastAsia"/>
        </w:rPr>
        <w:t>m</w:t>
      </w:r>
      <w:r>
        <w:rPr>
          <w:rFonts w:hint="eastAsia"/>
        </w:rPr>
        <w:t>得30分、2.01</w:t>
      </w:r>
      <w:r w:rsidR="00550833">
        <w:rPr>
          <w:rFonts w:hint="eastAsia"/>
        </w:rPr>
        <w:t>m</w:t>
      </w:r>
      <w:r w:rsidR="00C00A3D">
        <w:rPr>
          <w:rFonts w:hint="eastAsia"/>
        </w:rPr>
        <w:t>～</w:t>
      </w:r>
      <w:r>
        <w:rPr>
          <w:rFonts w:hint="eastAsia"/>
        </w:rPr>
        <w:t>3</w:t>
      </w:r>
      <w:r w:rsidR="00550833">
        <w:rPr>
          <w:rFonts w:hint="eastAsia"/>
        </w:rPr>
        <w:t>m</w:t>
      </w:r>
      <w:r>
        <w:rPr>
          <w:rFonts w:hint="eastAsia"/>
        </w:rPr>
        <w:t>得20分、3.01</w:t>
      </w:r>
      <w:r w:rsidR="00550833">
        <w:rPr>
          <w:rFonts w:hint="eastAsia"/>
        </w:rPr>
        <w:t>m</w:t>
      </w:r>
      <w:r w:rsidR="00C00A3D">
        <w:rPr>
          <w:rFonts w:hint="eastAsia"/>
        </w:rPr>
        <w:t>～</w:t>
      </w:r>
      <w:r>
        <w:rPr>
          <w:rFonts w:hint="eastAsia"/>
        </w:rPr>
        <w:t>5</w:t>
      </w:r>
      <w:r w:rsidR="00550833">
        <w:rPr>
          <w:rFonts w:hint="eastAsia"/>
        </w:rPr>
        <w:t>m</w:t>
      </w:r>
      <w:r>
        <w:rPr>
          <w:rFonts w:hint="eastAsia"/>
        </w:rPr>
        <w:t>得10分、5</w:t>
      </w:r>
      <w:r w:rsidR="00550833">
        <w:rPr>
          <w:rFonts w:hint="eastAsia"/>
        </w:rPr>
        <w:t>m</w:t>
      </w:r>
      <w:r>
        <w:rPr>
          <w:rFonts w:hint="eastAsia"/>
        </w:rPr>
        <w:t>外得0分。</w:t>
      </w:r>
    </w:p>
    <w:p w14:paraId="5F757853" w14:textId="2E3BDF42" w:rsidR="00435AD9" w:rsidRPr="00DF0021" w:rsidRDefault="00435AD9" w:rsidP="008A5761">
      <w:pPr>
        <w:pStyle w:val="af2"/>
      </w:pPr>
      <w:r>
        <w:rPr>
          <w:rFonts w:hAnsi="宋体"/>
        </w:rPr>
        <w:lastRenderedPageBreak/>
        <w:t>300</w:t>
      </w:r>
      <w:r>
        <w:rPr>
          <w:rFonts w:hAnsi="宋体" w:hint="eastAsia"/>
        </w:rPr>
        <w:t>s</w:t>
      </w:r>
      <w:r w:rsidRPr="008A5761">
        <w:rPr>
          <w:rFonts w:hAnsi="宋体" w:hint="eastAsia"/>
        </w:rPr>
        <w:t>内模型飞机没有着陆，着陆分为0分</w:t>
      </w:r>
      <w:r>
        <w:rPr>
          <w:rFonts w:hAnsi="宋体" w:hint="eastAsia"/>
        </w:rPr>
        <w:t>。</w:t>
      </w:r>
    </w:p>
    <w:p w14:paraId="49F0A9BD" w14:textId="34A25F7C" w:rsidR="00DF0021" w:rsidRDefault="00DF0021" w:rsidP="008A5761">
      <w:pPr>
        <w:pStyle w:val="af2"/>
      </w:pPr>
      <w:r>
        <w:rPr>
          <w:rFonts w:hAnsi="宋体" w:hint="eastAsia"/>
        </w:rPr>
        <w:t>着陆分=着陆得分</w:t>
      </w:r>
      <w:r>
        <w:rPr>
          <w:rFonts w:hint="eastAsia"/>
        </w:rPr>
        <w:t>×权重。</w:t>
      </w:r>
    </w:p>
    <w:p w14:paraId="70FDA8D5" w14:textId="5F803230" w:rsidR="00503D48" w:rsidRPr="008A5761" w:rsidRDefault="00435AD9" w:rsidP="008A5761">
      <w:pPr>
        <w:pStyle w:val="affd"/>
        <w:spacing w:before="120" w:after="120"/>
        <w:jc w:val="left"/>
        <w:rPr>
          <w:rFonts w:ascii="宋体" w:eastAsia="宋体" w:hAnsi="宋体"/>
        </w:rPr>
      </w:pPr>
      <w:r>
        <w:rPr>
          <w:rFonts w:ascii="宋体" w:eastAsia="宋体" w:hAnsi="宋体" w:hint="eastAsia"/>
        </w:rPr>
        <w:t>测试时间结束</w:t>
      </w:r>
      <w:r w:rsidR="00503D48" w:rsidRPr="008A5761">
        <w:rPr>
          <w:rFonts w:ascii="宋体" w:eastAsia="宋体" w:hAnsi="宋体" w:hint="eastAsia"/>
        </w:rPr>
        <w:t>后30</w:t>
      </w:r>
      <w:r w:rsidR="00122614" w:rsidRPr="008A5761">
        <w:rPr>
          <w:rFonts w:ascii="宋体" w:eastAsia="宋体" w:hAnsi="宋体" w:hint="eastAsia"/>
        </w:rPr>
        <w:t>s</w:t>
      </w:r>
      <w:r>
        <w:rPr>
          <w:rFonts w:ascii="宋体" w:eastAsia="宋体" w:hAnsi="宋体" w:hint="eastAsia"/>
        </w:rPr>
        <w:t>内</w:t>
      </w:r>
      <w:r w:rsidR="00503D48" w:rsidRPr="008A5761">
        <w:rPr>
          <w:rFonts w:ascii="宋体" w:eastAsia="宋体" w:hAnsi="宋体" w:hint="eastAsia"/>
        </w:rPr>
        <w:t>仍</w:t>
      </w:r>
      <w:r>
        <w:rPr>
          <w:rFonts w:ascii="宋体" w:eastAsia="宋体" w:hAnsi="宋体" w:hint="eastAsia"/>
        </w:rPr>
        <w:t>未</w:t>
      </w:r>
      <w:r w:rsidR="00503D48" w:rsidRPr="008A5761">
        <w:rPr>
          <w:rFonts w:ascii="宋体" w:eastAsia="宋体" w:hAnsi="宋体" w:hint="eastAsia"/>
        </w:rPr>
        <w:t>着陆</w:t>
      </w:r>
      <w:r>
        <w:rPr>
          <w:rFonts w:ascii="宋体" w:eastAsia="宋体" w:hAnsi="宋体" w:hint="eastAsia"/>
        </w:rPr>
        <w:t>，</w:t>
      </w:r>
      <w:r w:rsidR="00503D48" w:rsidRPr="008A5761">
        <w:rPr>
          <w:rFonts w:ascii="宋体" w:eastAsia="宋体" w:hAnsi="宋体" w:hint="eastAsia"/>
        </w:rPr>
        <w:t>总得分为0分。</w:t>
      </w:r>
    </w:p>
    <w:p w14:paraId="59A4B50A" w14:textId="1D166E3F" w:rsidR="00E77DC2" w:rsidRDefault="00E77DC2" w:rsidP="00E77DC2">
      <w:pPr>
        <w:pStyle w:val="affc"/>
        <w:spacing w:before="120" w:after="120"/>
      </w:pPr>
      <w:r>
        <w:rPr>
          <w:rFonts w:hint="eastAsia"/>
        </w:rPr>
        <w:t>场地要求</w:t>
      </w:r>
    </w:p>
    <w:p w14:paraId="69BE7F1D" w14:textId="083CA2ED" w:rsidR="00503D48" w:rsidRPr="00C17D75" w:rsidRDefault="00A73410" w:rsidP="005D12A1">
      <w:pPr>
        <w:pStyle w:val="afffffffffff2"/>
      </w:pPr>
      <w:r>
        <w:rPr>
          <w:rFonts w:hint="eastAsia"/>
        </w:rPr>
        <w:t>测试场地</w:t>
      </w:r>
      <w:r w:rsidR="00503D48" w:rsidRPr="00C17D75">
        <w:rPr>
          <w:rFonts w:hint="eastAsia"/>
        </w:rPr>
        <w:t>为室外。</w:t>
      </w:r>
    </w:p>
    <w:p w14:paraId="4C1F64E2" w14:textId="097B6824" w:rsidR="00503D48" w:rsidRPr="00C17D75" w:rsidRDefault="00503D48" w:rsidP="005D12A1">
      <w:pPr>
        <w:pStyle w:val="afffffffffff2"/>
      </w:pPr>
      <w:r w:rsidRPr="00C17D75">
        <w:rPr>
          <w:rFonts w:hint="eastAsia"/>
        </w:rPr>
        <w:t>以起降场中心为圆心半径200</w:t>
      </w:r>
      <w:r w:rsidR="00550833" w:rsidRPr="00C17D75">
        <w:rPr>
          <w:rFonts w:hint="eastAsia"/>
        </w:rPr>
        <w:t>m</w:t>
      </w:r>
      <w:r w:rsidRPr="00C17D75">
        <w:rPr>
          <w:rFonts w:hint="eastAsia"/>
        </w:rPr>
        <w:t>，真高200</w:t>
      </w:r>
      <w:r w:rsidR="00550833" w:rsidRPr="00C17D75">
        <w:rPr>
          <w:rFonts w:hint="eastAsia"/>
        </w:rPr>
        <w:t>m</w:t>
      </w:r>
      <w:r w:rsidRPr="00C17D75">
        <w:rPr>
          <w:rFonts w:hint="eastAsia"/>
        </w:rPr>
        <w:t>的空域。</w:t>
      </w:r>
    </w:p>
    <w:p w14:paraId="6B6E1AC6" w14:textId="68AC3230" w:rsidR="00503D48" w:rsidRPr="00C17D75" w:rsidRDefault="00A73410" w:rsidP="005D12A1">
      <w:pPr>
        <w:pStyle w:val="afffffffffff2"/>
      </w:pPr>
      <w:r>
        <w:rPr>
          <w:rFonts w:hint="eastAsia"/>
        </w:rPr>
        <w:t>测试场地</w:t>
      </w:r>
      <w:r w:rsidR="00503D48" w:rsidRPr="00C17D75">
        <w:rPr>
          <w:rFonts w:hint="eastAsia"/>
        </w:rPr>
        <w:t>周边空域开阔，200</w:t>
      </w:r>
      <w:r w:rsidR="00550833" w:rsidRPr="00C17D75">
        <w:rPr>
          <w:rFonts w:hint="eastAsia"/>
        </w:rPr>
        <w:t>m</w:t>
      </w:r>
      <w:r w:rsidR="00503D48" w:rsidRPr="00C17D75">
        <w:rPr>
          <w:rFonts w:hint="eastAsia"/>
        </w:rPr>
        <w:t>范围无高大建筑物、树木、路灯等，500</w:t>
      </w:r>
      <w:r w:rsidR="00550833" w:rsidRPr="00C17D75">
        <w:rPr>
          <w:rFonts w:hint="eastAsia"/>
        </w:rPr>
        <w:t>m</w:t>
      </w:r>
      <w:r w:rsidR="00503D48" w:rsidRPr="00C17D75">
        <w:rPr>
          <w:rFonts w:hint="eastAsia"/>
        </w:rPr>
        <w:t>内没有高压电线。</w:t>
      </w:r>
    </w:p>
    <w:p w14:paraId="1EC21F1F" w14:textId="34824007" w:rsidR="00E77DC2" w:rsidRDefault="00E77DC2" w:rsidP="00E77DC2">
      <w:pPr>
        <w:pStyle w:val="affc"/>
        <w:spacing w:before="120" w:after="120"/>
      </w:pPr>
      <w:r>
        <w:rPr>
          <w:rFonts w:hint="eastAsia"/>
        </w:rPr>
        <w:t>器材要求</w:t>
      </w:r>
    </w:p>
    <w:p w14:paraId="069E3DC9" w14:textId="4914D4F5" w:rsidR="001F4F00" w:rsidRPr="005D12A1" w:rsidRDefault="001F4F00" w:rsidP="005D12A1">
      <w:pPr>
        <w:pStyle w:val="afffffffffff2"/>
      </w:pPr>
      <w:r w:rsidRPr="005D12A1">
        <w:rPr>
          <w:rFonts w:hint="eastAsia"/>
        </w:rPr>
        <w:t>遥控电动模型滑翔机为遥控固定</w:t>
      </w:r>
      <w:proofErr w:type="gramStart"/>
      <w:r w:rsidRPr="005D12A1">
        <w:rPr>
          <w:rFonts w:hint="eastAsia"/>
        </w:rPr>
        <w:t>翼</w:t>
      </w:r>
      <w:proofErr w:type="gramEnd"/>
      <w:r w:rsidRPr="005D12A1">
        <w:rPr>
          <w:rFonts w:hint="eastAsia"/>
        </w:rPr>
        <w:t>模型飞机，翼展不限。电机不限，动力电池为标称电压不大于7.4V（2S）的锂聚合物电池。</w:t>
      </w:r>
    </w:p>
    <w:p w14:paraId="61182E3B" w14:textId="6DC306BA" w:rsidR="00503D48" w:rsidRPr="005D12A1" w:rsidRDefault="001F4F00" w:rsidP="005D12A1">
      <w:pPr>
        <w:pStyle w:val="afffffffffff2"/>
      </w:pPr>
      <w:r w:rsidRPr="005D12A1">
        <w:rPr>
          <w:rFonts w:hint="eastAsia"/>
        </w:rPr>
        <w:t>遥控手掷模型滑翔机翼展</w:t>
      </w:r>
      <w:r w:rsidR="00503D48" w:rsidRPr="005D12A1">
        <w:rPr>
          <w:rFonts w:hint="eastAsia"/>
        </w:rPr>
        <w:t>不小于120</w:t>
      </w:r>
      <w:r w:rsidR="00DE2F77" w:rsidRPr="005D12A1">
        <w:rPr>
          <w:rFonts w:hint="eastAsia"/>
        </w:rPr>
        <w:t>cm</w:t>
      </w:r>
      <w:r w:rsidR="00503D48" w:rsidRPr="005D12A1">
        <w:rPr>
          <w:rFonts w:hint="eastAsia"/>
        </w:rPr>
        <w:t>、不大于150</w:t>
      </w:r>
      <w:r w:rsidR="00DE2F77" w:rsidRPr="005D12A1">
        <w:rPr>
          <w:rFonts w:hint="eastAsia"/>
        </w:rPr>
        <w:t>cm</w:t>
      </w:r>
      <w:r w:rsidR="00503D48" w:rsidRPr="005D12A1">
        <w:rPr>
          <w:rFonts w:hint="eastAsia"/>
        </w:rPr>
        <w:t>。</w:t>
      </w:r>
    </w:p>
    <w:p w14:paraId="07B9E69A" w14:textId="23A5AD35" w:rsidR="001F4F00" w:rsidRPr="005D12A1" w:rsidRDefault="001F4F00" w:rsidP="005D12A1">
      <w:pPr>
        <w:pStyle w:val="afffffffffff2"/>
      </w:pPr>
      <w:r w:rsidRPr="005D12A1">
        <w:rPr>
          <w:rFonts w:hint="eastAsia"/>
        </w:rPr>
        <w:t>遥控弹射模型滑翔机</w:t>
      </w:r>
      <w:r w:rsidR="00503D48" w:rsidRPr="005D12A1">
        <w:rPr>
          <w:rFonts w:hint="eastAsia"/>
        </w:rPr>
        <w:t>翼展不大于200</w:t>
      </w:r>
      <w:r w:rsidR="00DE2F77" w:rsidRPr="005D12A1">
        <w:rPr>
          <w:rFonts w:hint="eastAsia"/>
        </w:rPr>
        <w:t>cm</w:t>
      </w:r>
      <w:r w:rsidR="00503D48" w:rsidRPr="005D12A1">
        <w:rPr>
          <w:rFonts w:hint="eastAsia"/>
        </w:rPr>
        <w:t>；弹射绳由弹性材料与非弹性材料两部分连接组成，其中弹性材料重量不大于100</w:t>
      </w:r>
      <w:r w:rsidR="00430B00" w:rsidRPr="005D12A1">
        <w:rPr>
          <w:rFonts w:hint="eastAsia"/>
        </w:rPr>
        <w:t>g</w:t>
      </w:r>
      <w:r w:rsidR="00503D48" w:rsidRPr="005D12A1">
        <w:rPr>
          <w:rFonts w:hint="eastAsia"/>
        </w:rPr>
        <w:t>，非弹性材料长度不小于300</w:t>
      </w:r>
      <w:r w:rsidR="00DE2F77" w:rsidRPr="005D12A1">
        <w:rPr>
          <w:rFonts w:hint="eastAsia"/>
        </w:rPr>
        <w:t>cm</w:t>
      </w:r>
      <w:r w:rsidR="00503D48" w:rsidRPr="005D12A1">
        <w:rPr>
          <w:rFonts w:hint="eastAsia"/>
        </w:rPr>
        <w:t>。</w:t>
      </w:r>
    </w:p>
    <w:p w14:paraId="5B5C9CE6" w14:textId="77777777" w:rsidR="001F4F00" w:rsidRPr="001F4F00" w:rsidRDefault="001F4F00" w:rsidP="001F4F00">
      <w:pPr>
        <w:pStyle w:val="afffff1"/>
        <w:ind w:firstLine="420"/>
      </w:pPr>
    </w:p>
    <w:p w14:paraId="18309D9D" w14:textId="187AC314" w:rsidR="00E77DC2" w:rsidRPr="00EC1D96" w:rsidRDefault="00E77DC2" w:rsidP="00E77DC2">
      <w:pPr>
        <w:pStyle w:val="affb"/>
        <w:spacing w:before="120" w:after="120"/>
      </w:pPr>
      <w:r>
        <w:rPr>
          <w:rFonts w:hint="eastAsia"/>
        </w:rPr>
        <w:t>测试内容：遥控固定</w:t>
      </w:r>
      <w:proofErr w:type="gramStart"/>
      <w:r>
        <w:rPr>
          <w:rFonts w:hint="eastAsia"/>
        </w:rPr>
        <w:t>翼</w:t>
      </w:r>
      <w:proofErr w:type="gramEnd"/>
      <w:r>
        <w:rPr>
          <w:rFonts w:hint="eastAsia"/>
        </w:rPr>
        <w:t>模型飞机飞行（五）</w:t>
      </w:r>
    </w:p>
    <w:p w14:paraId="1C1B501A" w14:textId="34F0AC3F" w:rsidR="00E77DC2" w:rsidRDefault="00302350" w:rsidP="00E77DC2">
      <w:pPr>
        <w:pStyle w:val="affc"/>
        <w:spacing w:before="120" w:after="120"/>
      </w:pPr>
      <w:r>
        <w:rPr>
          <w:rFonts w:hint="eastAsia"/>
        </w:rPr>
        <w:t>测试要求</w:t>
      </w:r>
    </w:p>
    <w:p w14:paraId="6B70261F" w14:textId="7444B464" w:rsidR="00F4059E" w:rsidRPr="005D12A1" w:rsidRDefault="00F4059E" w:rsidP="005D12A1">
      <w:pPr>
        <w:pStyle w:val="afffffffffff2"/>
      </w:pPr>
      <w:r w:rsidRPr="005D12A1">
        <w:rPr>
          <w:rFonts w:hint="eastAsia"/>
        </w:rPr>
        <w:t>在规定时间内操纵遥控模型飞机依次完成起飞、倒飞直线、礼帽、双向横滚、内筋斗两个、着陆6个规定动作的飞行。</w:t>
      </w:r>
    </w:p>
    <w:p w14:paraId="48737051" w14:textId="75C205BB" w:rsidR="00F4059E" w:rsidRPr="005D12A1" w:rsidRDefault="00F4059E" w:rsidP="005D12A1">
      <w:pPr>
        <w:pStyle w:val="afffffffffff2"/>
      </w:pPr>
      <w:r w:rsidRPr="005D12A1">
        <w:rPr>
          <w:rFonts w:hint="eastAsia"/>
        </w:rPr>
        <w:t>每次飞行时间6</w:t>
      </w:r>
      <w:r w:rsidR="00DE2F77" w:rsidRPr="005D12A1">
        <w:rPr>
          <w:rFonts w:hint="eastAsia"/>
        </w:rPr>
        <w:t>min</w:t>
      </w:r>
      <w:r w:rsidRPr="005D12A1">
        <w:rPr>
          <w:rFonts w:hint="eastAsia"/>
        </w:rPr>
        <w:t>。超过飞行时间的飞行动作不计分。</w:t>
      </w:r>
    </w:p>
    <w:p w14:paraId="0FA8B36A" w14:textId="19094C71" w:rsidR="00F4059E" w:rsidRPr="005D12A1" w:rsidRDefault="00F4059E" w:rsidP="005D12A1">
      <w:pPr>
        <w:pStyle w:val="afffffffffff2"/>
      </w:pPr>
      <w:r w:rsidRPr="005D12A1">
        <w:rPr>
          <w:rFonts w:hint="eastAsia"/>
        </w:rPr>
        <w:t>飞行需按照顺序做动作，未按照动作顺序飞行的，不予评分。</w:t>
      </w:r>
    </w:p>
    <w:p w14:paraId="55F790C5" w14:textId="69D348D7" w:rsidR="00F4059E" w:rsidRPr="005D12A1" w:rsidRDefault="00F4059E" w:rsidP="005D12A1">
      <w:pPr>
        <w:pStyle w:val="afffffffffff2"/>
      </w:pPr>
      <w:r w:rsidRPr="005D12A1">
        <w:rPr>
          <w:rFonts w:hint="eastAsia"/>
        </w:rPr>
        <w:t>任务动作应在测试者正前方，垂直方向约60</w:t>
      </w:r>
      <w:r w:rsidR="00EC1A92" w:rsidRPr="005D12A1">
        <w:rPr>
          <w:rFonts w:hint="eastAsia"/>
        </w:rPr>
        <w:t>°</w:t>
      </w:r>
      <w:r w:rsidRPr="005D12A1">
        <w:rPr>
          <w:rFonts w:hint="eastAsia"/>
        </w:rPr>
        <w:t>、水平方向约120</w:t>
      </w:r>
      <w:r w:rsidR="00EC1A92" w:rsidRPr="005D12A1">
        <w:rPr>
          <w:rFonts w:hint="eastAsia"/>
        </w:rPr>
        <w:t>°</w:t>
      </w:r>
      <w:r w:rsidRPr="005D12A1">
        <w:rPr>
          <w:rFonts w:hint="eastAsia"/>
        </w:rPr>
        <w:t>、距离测试者50</w:t>
      </w:r>
      <w:r w:rsidR="00550833" w:rsidRPr="005D12A1">
        <w:rPr>
          <w:rFonts w:hint="eastAsia"/>
        </w:rPr>
        <w:t>m</w:t>
      </w:r>
      <w:r w:rsidR="00C00A3D" w:rsidRPr="005D12A1">
        <w:rPr>
          <w:rFonts w:hint="eastAsia"/>
        </w:rPr>
        <w:t>～</w:t>
      </w:r>
      <w:r w:rsidRPr="005D12A1">
        <w:rPr>
          <w:rFonts w:hint="eastAsia"/>
        </w:rPr>
        <w:t>120</w:t>
      </w:r>
      <w:r w:rsidR="00550833" w:rsidRPr="005D12A1">
        <w:rPr>
          <w:rFonts w:hint="eastAsia"/>
        </w:rPr>
        <w:t>m</w:t>
      </w:r>
      <w:r w:rsidRPr="005D12A1">
        <w:rPr>
          <w:rFonts w:hint="eastAsia"/>
        </w:rPr>
        <w:t>之间的空域范围内，能看清楚的合理高度和一个垂直于地面的平面内进行（起飞、着陆航线及着陆除外）。</w:t>
      </w:r>
    </w:p>
    <w:p w14:paraId="4572CE02" w14:textId="6F30B4EE" w:rsidR="00F4059E" w:rsidRPr="005D12A1" w:rsidRDefault="00F4059E" w:rsidP="005D12A1">
      <w:pPr>
        <w:pStyle w:val="afffffffffff2"/>
      </w:pPr>
      <w:r w:rsidRPr="005D12A1">
        <w:rPr>
          <w:rFonts w:hint="eastAsia"/>
        </w:rPr>
        <w:t>每名测试者有</w:t>
      </w:r>
      <w:r w:rsidR="00243B68">
        <w:rPr>
          <w:rFonts w:hint="eastAsia"/>
        </w:rPr>
        <w:t>2次</w:t>
      </w:r>
      <w:r w:rsidRPr="005D12A1">
        <w:rPr>
          <w:rFonts w:hint="eastAsia"/>
        </w:rPr>
        <w:t>飞行机会，取高的一次飞行得分作为测试成绩。</w:t>
      </w:r>
    </w:p>
    <w:p w14:paraId="5EDCB489" w14:textId="526F0E4C" w:rsidR="00E77DC2" w:rsidRPr="00A82D67" w:rsidRDefault="00E77DC2" w:rsidP="00E77DC2">
      <w:pPr>
        <w:pStyle w:val="affc"/>
        <w:spacing w:before="120" w:after="120"/>
      </w:pPr>
      <w:r w:rsidRPr="00A82D67">
        <w:rPr>
          <w:rFonts w:hint="eastAsia"/>
        </w:rPr>
        <w:t>评分规则</w:t>
      </w:r>
    </w:p>
    <w:p w14:paraId="09845EEB" w14:textId="1F6C3488" w:rsidR="00C17D75" w:rsidRPr="00A82D67" w:rsidRDefault="00E65FA7" w:rsidP="00E65FA7">
      <w:pPr>
        <w:pStyle w:val="affd"/>
        <w:spacing w:before="120" w:after="120"/>
      </w:pPr>
      <w:r w:rsidRPr="00A82D67">
        <w:rPr>
          <w:rFonts w:hint="eastAsia"/>
        </w:rPr>
        <w:t>总得分=</w:t>
      </w:r>
      <w:r w:rsidR="00A82D67" w:rsidRPr="00A82D67">
        <w:rPr>
          <w:rFonts w:hint="eastAsia"/>
        </w:rPr>
        <w:t>飞行动作分</w:t>
      </w:r>
    </w:p>
    <w:p w14:paraId="34783E48" w14:textId="6018FD26" w:rsidR="00F4059E" w:rsidRPr="00F4059E" w:rsidRDefault="00F4059E" w:rsidP="00C17D75">
      <w:pPr>
        <w:pStyle w:val="affd"/>
        <w:spacing w:before="120" w:after="120"/>
      </w:pPr>
      <w:r w:rsidRPr="00F4059E">
        <w:rPr>
          <w:rFonts w:hint="eastAsia"/>
        </w:rPr>
        <w:t>起飞：满分为5分。</w:t>
      </w:r>
    </w:p>
    <w:p w14:paraId="03FA2D72" w14:textId="71CB7CD4" w:rsidR="00F4059E" w:rsidRPr="00F4059E" w:rsidRDefault="00F4059E" w:rsidP="00E65FA7">
      <w:pPr>
        <w:pStyle w:val="af2"/>
      </w:pPr>
      <w:r w:rsidRPr="00F4059E">
        <w:rPr>
          <w:rFonts w:hint="eastAsia"/>
        </w:rPr>
        <w:t>模型逆</w:t>
      </w:r>
      <w:r w:rsidRPr="00F4059E">
        <w:rPr>
          <w:rFonts w:ascii="微软雅黑" w:eastAsia="微软雅黑" w:hAnsi="微软雅黑" w:cs="微软雅黑" w:hint="eastAsia"/>
        </w:rPr>
        <w:t>⻛</w:t>
      </w:r>
      <w:r w:rsidRPr="00F4059E">
        <w:rPr>
          <w:rFonts w:hint="eastAsia"/>
        </w:rPr>
        <w:t>柔和加速直线滑跑，柔和离地爬升</w:t>
      </w:r>
      <w:r w:rsidRPr="00F4059E">
        <w:rPr>
          <w:rFonts w:ascii="微软雅黑" w:eastAsia="微软雅黑" w:hAnsi="微软雅黑" w:cs="微软雅黑" w:hint="eastAsia"/>
        </w:rPr>
        <w:t>⾄⼀</w:t>
      </w:r>
      <w:r w:rsidRPr="00F4059E">
        <w:rPr>
          <w:rFonts w:hint="eastAsia"/>
        </w:rPr>
        <w:t>定</w:t>
      </w:r>
      <w:r w:rsidRPr="00F4059E">
        <w:rPr>
          <w:rFonts w:ascii="微软雅黑" w:eastAsia="微软雅黑" w:hAnsi="微软雅黑" w:cs="微软雅黑" w:hint="eastAsia"/>
        </w:rPr>
        <w:t>⾼</w:t>
      </w:r>
      <w:proofErr w:type="gramStart"/>
      <w:r w:rsidRPr="00F4059E">
        <w:rPr>
          <w:rFonts w:hint="eastAsia"/>
        </w:rPr>
        <w:t>度做</w:t>
      </w:r>
      <w:r w:rsidRPr="00F4059E">
        <w:t>1</w:t>
      </w:r>
      <w:r w:rsidRPr="00F4059E">
        <w:rPr>
          <w:rFonts w:hint="eastAsia"/>
        </w:rPr>
        <w:t>个</w:t>
      </w:r>
      <w:proofErr w:type="gramEnd"/>
      <w:r w:rsidRPr="00F4059E">
        <w:t>90</w:t>
      </w:r>
      <w:r w:rsidR="00EC1A92">
        <w:rPr>
          <w:rFonts w:hint="eastAsia"/>
        </w:rPr>
        <w:t>°</w:t>
      </w:r>
      <w:r w:rsidRPr="00F4059E">
        <w:rPr>
          <w:rFonts w:hint="eastAsia"/>
        </w:rPr>
        <w:t>转弯改平</w:t>
      </w:r>
      <w:r w:rsidRPr="00F4059E">
        <w:rPr>
          <w:rFonts w:ascii="微软雅黑" w:eastAsia="微软雅黑" w:hAnsi="微软雅黑" w:cs="微软雅黑" w:hint="eastAsia"/>
        </w:rPr>
        <w:t>⻜</w:t>
      </w:r>
      <w:r w:rsidRPr="00F4059E">
        <w:rPr>
          <w:rFonts w:hint="eastAsia"/>
        </w:rPr>
        <w:t>，接着完成</w:t>
      </w:r>
      <w:r w:rsidRPr="00F4059E">
        <w:t>1</w:t>
      </w:r>
      <w:r w:rsidRPr="00F4059E">
        <w:rPr>
          <w:rFonts w:hint="eastAsia"/>
        </w:rPr>
        <w:t>个</w:t>
      </w:r>
      <w:r w:rsidRPr="00F4059E">
        <w:t>270</w:t>
      </w:r>
      <w:r w:rsidR="00EC1A92">
        <w:rPr>
          <w:rFonts w:hint="eastAsia"/>
        </w:rPr>
        <w:t>°</w:t>
      </w:r>
      <w:r w:rsidRPr="00F4059E">
        <w:rPr>
          <w:rFonts w:hint="eastAsia"/>
        </w:rPr>
        <w:t>转弯进</w:t>
      </w:r>
      <w:r w:rsidRPr="00F4059E">
        <w:rPr>
          <w:rFonts w:ascii="微软雅黑" w:eastAsia="微软雅黑" w:hAnsi="微软雅黑" w:cs="微软雅黑" w:hint="eastAsia"/>
        </w:rPr>
        <w:t>⼊</w:t>
      </w:r>
      <w:r w:rsidRPr="00F4059E">
        <w:rPr>
          <w:rFonts w:hint="eastAsia"/>
        </w:rPr>
        <w:t>顺</w:t>
      </w:r>
      <w:r w:rsidRPr="00F4059E">
        <w:rPr>
          <w:rFonts w:ascii="微软雅黑" w:eastAsia="微软雅黑" w:hAnsi="微软雅黑" w:cs="微软雅黑" w:hint="eastAsia"/>
        </w:rPr>
        <w:t>⻛</w:t>
      </w:r>
      <w:r w:rsidRPr="00F4059E">
        <w:rPr>
          <w:rFonts w:hint="eastAsia"/>
        </w:rPr>
        <w:t>直线</w:t>
      </w:r>
      <w:r w:rsidRPr="00F4059E">
        <w:rPr>
          <w:rFonts w:ascii="微软雅黑" w:eastAsia="微软雅黑" w:hAnsi="微软雅黑" w:cs="微软雅黑" w:hint="eastAsia"/>
        </w:rPr>
        <w:t>⻜⾏</w:t>
      </w:r>
      <w:r w:rsidRPr="00F4059E">
        <w:rPr>
          <w:rFonts w:hint="eastAsia"/>
        </w:rPr>
        <w:t>；</w:t>
      </w:r>
    </w:p>
    <w:p w14:paraId="2FAE275C" w14:textId="7E41D4A4" w:rsidR="00F4059E" w:rsidRDefault="00F4059E" w:rsidP="00E65FA7">
      <w:pPr>
        <w:pStyle w:val="af2"/>
      </w:pPr>
      <w:r w:rsidRPr="00F4059E">
        <w:rPr>
          <w:rFonts w:hint="eastAsia"/>
        </w:rPr>
        <w:t>滑跑方向改变、起飞</w:t>
      </w:r>
      <w:proofErr w:type="gramStart"/>
      <w:r w:rsidRPr="00F4059E">
        <w:rPr>
          <w:rFonts w:hint="eastAsia"/>
        </w:rPr>
        <w:t>离陆不柔和</w:t>
      </w:r>
      <w:proofErr w:type="gramEnd"/>
      <w:r w:rsidRPr="00F4059E">
        <w:rPr>
          <w:rFonts w:hint="eastAsia"/>
        </w:rPr>
        <w:t>、转弯角度</w:t>
      </w:r>
      <w:proofErr w:type="gramStart"/>
      <w:r w:rsidRPr="00F4059E">
        <w:rPr>
          <w:rFonts w:hint="eastAsia"/>
        </w:rPr>
        <w:t>不</w:t>
      </w:r>
      <w:proofErr w:type="gramEnd"/>
      <w:r w:rsidRPr="00F4059E">
        <w:rPr>
          <w:rFonts w:hint="eastAsia"/>
        </w:rPr>
        <w:t>标准扣5分。</w:t>
      </w:r>
    </w:p>
    <w:p w14:paraId="3E87A33F" w14:textId="25FA1367" w:rsidR="00256596" w:rsidRDefault="00256596" w:rsidP="00E65FA7">
      <w:pPr>
        <w:pStyle w:val="af2"/>
      </w:pPr>
      <w:r w:rsidRPr="00F4059E">
        <w:rPr>
          <w:rFonts w:hint="eastAsia"/>
        </w:rPr>
        <w:t>起飞</w:t>
      </w:r>
      <w:r>
        <w:rPr>
          <w:rFonts w:hint="eastAsia"/>
        </w:rPr>
        <w:t>示意图见图J</w:t>
      </w:r>
      <w:r>
        <w:t>.8</w:t>
      </w:r>
      <w:r>
        <w:rPr>
          <w:rFonts w:hint="eastAsia"/>
        </w:rPr>
        <w:t>。</w:t>
      </w:r>
    </w:p>
    <w:p w14:paraId="5682F643" w14:textId="39E67597" w:rsidR="00A82D67" w:rsidRDefault="00A82D67" w:rsidP="00A82D67">
      <w:pPr>
        <w:pStyle w:val="af2"/>
        <w:numPr>
          <w:ilvl w:val="0"/>
          <w:numId w:val="0"/>
        </w:numPr>
        <w:ind w:left="1419" w:hanging="426"/>
      </w:pPr>
    </w:p>
    <w:p w14:paraId="593A013D" w14:textId="4B071056" w:rsidR="00A82D67" w:rsidRDefault="00A82D67" w:rsidP="00256596">
      <w:pPr>
        <w:pStyle w:val="af2"/>
        <w:numPr>
          <w:ilvl w:val="0"/>
          <w:numId w:val="0"/>
        </w:numPr>
        <w:ind w:left="1419" w:hanging="426"/>
        <w:jc w:val="center"/>
      </w:pPr>
      <w:r>
        <w:rPr>
          <w:noProof/>
        </w:rPr>
        <w:drawing>
          <wp:inline distT="0" distB="0" distL="0" distR="0" wp14:anchorId="690A89EF" wp14:editId="232AD9A8">
            <wp:extent cx="2328073" cy="1509396"/>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3318" cy="1512797"/>
                    </a:xfrm>
                    <a:prstGeom prst="rect">
                      <a:avLst/>
                    </a:prstGeom>
                    <a:noFill/>
                    <a:ln>
                      <a:noFill/>
                    </a:ln>
                  </pic:spPr>
                </pic:pic>
              </a:graphicData>
            </a:graphic>
          </wp:inline>
        </w:drawing>
      </w:r>
    </w:p>
    <w:p w14:paraId="5D43A827" w14:textId="2612316A" w:rsidR="00A82D67" w:rsidRPr="00F4059E" w:rsidRDefault="00256596" w:rsidP="00256596">
      <w:pPr>
        <w:pStyle w:val="af9"/>
        <w:spacing w:before="120" w:after="120"/>
      </w:pPr>
      <w:r>
        <w:rPr>
          <w:rFonts w:hint="eastAsia"/>
        </w:rPr>
        <w:t>遥控固定</w:t>
      </w:r>
      <w:proofErr w:type="gramStart"/>
      <w:r>
        <w:rPr>
          <w:rFonts w:hint="eastAsia"/>
        </w:rPr>
        <w:t>翼</w:t>
      </w:r>
      <w:proofErr w:type="gramEnd"/>
      <w:r>
        <w:rPr>
          <w:rFonts w:hint="eastAsia"/>
        </w:rPr>
        <w:t>模型飞机飞行（五）</w:t>
      </w:r>
      <w:r w:rsidRPr="00F4059E">
        <w:rPr>
          <w:rFonts w:hint="eastAsia"/>
        </w:rPr>
        <w:t>起飞</w:t>
      </w:r>
      <w:r>
        <w:rPr>
          <w:rFonts w:hint="eastAsia"/>
        </w:rPr>
        <w:t>示意图</w:t>
      </w:r>
    </w:p>
    <w:p w14:paraId="4728D00F" w14:textId="0FC62282" w:rsidR="00F4059E" w:rsidRPr="00C17D75" w:rsidRDefault="00F4059E" w:rsidP="00F4059E">
      <w:pPr>
        <w:pStyle w:val="affd"/>
        <w:spacing w:before="120" w:after="120"/>
      </w:pPr>
      <w:r w:rsidRPr="00C17D75">
        <w:rPr>
          <w:rFonts w:hint="eastAsia"/>
        </w:rPr>
        <w:lastRenderedPageBreak/>
        <w:t>倒飞直线：满分为10分。</w:t>
      </w:r>
    </w:p>
    <w:p w14:paraId="03C2AEE9" w14:textId="0697C81B" w:rsidR="00F4059E" w:rsidRPr="00F4059E" w:rsidRDefault="00F4059E" w:rsidP="00E65FA7">
      <w:pPr>
        <w:pStyle w:val="af2"/>
      </w:pPr>
      <w:r w:rsidRPr="00F4059E">
        <w:rPr>
          <w:rFonts w:hint="eastAsia"/>
        </w:rPr>
        <w:t>模型在</w:t>
      </w:r>
      <w:r w:rsidRPr="00F4059E">
        <w:t>270</w:t>
      </w:r>
      <w:r w:rsidR="00EC1A92">
        <w:rPr>
          <w:rFonts w:hint="eastAsia"/>
        </w:rPr>
        <w:t>°</w:t>
      </w:r>
      <w:r w:rsidRPr="00F4059E">
        <w:rPr>
          <w:rFonts w:hint="eastAsia"/>
        </w:rPr>
        <w:t>转弯后顺</w:t>
      </w:r>
      <w:r w:rsidRPr="00F4059E">
        <w:rPr>
          <w:rFonts w:ascii="微软雅黑" w:eastAsia="微软雅黑" w:hAnsi="微软雅黑" w:cs="微软雅黑" w:hint="eastAsia"/>
        </w:rPr>
        <w:t>⻛</w:t>
      </w:r>
      <w:r w:rsidRPr="00F4059E">
        <w:rPr>
          <w:rFonts w:cs="宋体" w:hint="eastAsia"/>
        </w:rPr>
        <w:t>进</w:t>
      </w:r>
      <w:r w:rsidRPr="00F4059E">
        <w:rPr>
          <w:rFonts w:ascii="微软雅黑" w:eastAsia="微软雅黑" w:hAnsi="微软雅黑" w:cs="微软雅黑" w:hint="eastAsia"/>
        </w:rPr>
        <w:t>⼊</w:t>
      </w:r>
      <w:r w:rsidRPr="00F4059E">
        <w:rPr>
          <w:rFonts w:cs="宋体" w:hint="eastAsia"/>
        </w:rPr>
        <w:t>，在空域的</w:t>
      </w:r>
      <w:r w:rsidRPr="00F4059E">
        <w:t>90</w:t>
      </w:r>
      <w:r w:rsidR="00EC1A92">
        <w:rPr>
          <w:rFonts w:hint="eastAsia"/>
        </w:rPr>
        <w:t>°</w:t>
      </w:r>
      <w:r w:rsidRPr="00F4059E">
        <w:rPr>
          <w:rFonts w:hint="eastAsia"/>
        </w:rPr>
        <w:t>开角的</w:t>
      </w:r>
      <w:proofErr w:type="gramStart"/>
      <w:r w:rsidRPr="00F4059E">
        <w:rPr>
          <w:rFonts w:hint="eastAsia"/>
        </w:rPr>
        <w:t>起始端做半</w:t>
      </w:r>
      <w:proofErr w:type="gramEnd"/>
      <w:r w:rsidRPr="00F4059E">
        <w:rPr>
          <w:rFonts w:hint="eastAsia"/>
        </w:rPr>
        <w:t>滚进</w:t>
      </w:r>
      <w:r w:rsidRPr="00F4059E">
        <w:rPr>
          <w:rFonts w:ascii="微软雅黑" w:eastAsia="微软雅黑" w:hAnsi="微软雅黑" w:cs="微软雅黑" w:hint="eastAsia"/>
        </w:rPr>
        <w:t>⼊</w:t>
      </w:r>
      <w:r w:rsidRPr="00F4059E">
        <w:rPr>
          <w:rFonts w:cs="宋体" w:hint="eastAsia"/>
        </w:rPr>
        <w:t>倒</w:t>
      </w:r>
      <w:r w:rsidRPr="00F4059E">
        <w:rPr>
          <w:rFonts w:ascii="微软雅黑" w:eastAsia="微软雅黑" w:hAnsi="微软雅黑" w:cs="微软雅黑" w:hint="eastAsia"/>
        </w:rPr>
        <w:t>⻜</w:t>
      </w:r>
      <w:r w:rsidRPr="00F4059E">
        <w:rPr>
          <w:rFonts w:cs="宋体" w:hint="eastAsia"/>
        </w:rPr>
        <w:t>直线，</w:t>
      </w:r>
      <w:r w:rsidRPr="00F4059E">
        <w:rPr>
          <w:rFonts w:ascii="微软雅黑" w:eastAsia="微软雅黑" w:hAnsi="微软雅黑" w:cs="微软雅黑" w:hint="eastAsia"/>
        </w:rPr>
        <w:t>⻜</w:t>
      </w:r>
      <w:r w:rsidRPr="00F4059E">
        <w:rPr>
          <w:rFonts w:cs="宋体" w:hint="eastAsia"/>
        </w:rPr>
        <w:t>越空域中</w:t>
      </w:r>
      <w:r w:rsidRPr="00F4059E">
        <w:rPr>
          <w:rFonts w:ascii="微软雅黑" w:eastAsia="微软雅黑" w:hAnsi="微软雅黑" w:cs="微软雅黑" w:hint="eastAsia"/>
        </w:rPr>
        <w:t>⼼</w:t>
      </w:r>
      <w:r w:rsidRPr="00F4059E">
        <w:rPr>
          <w:rFonts w:cs="宋体" w:hint="eastAsia"/>
        </w:rPr>
        <w:t>达到</w:t>
      </w:r>
      <w:r w:rsidRPr="00F4059E">
        <w:t>90</w:t>
      </w:r>
      <w:r w:rsidR="00EC1A92">
        <w:rPr>
          <w:rFonts w:hint="eastAsia"/>
        </w:rPr>
        <w:t>°</w:t>
      </w:r>
      <w:r w:rsidRPr="00F4059E">
        <w:rPr>
          <w:rFonts w:hint="eastAsia"/>
        </w:rPr>
        <w:t>开</w:t>
      </w:r>
      <w:r w:rsidRPr="00F4059E">
        <w:rPr>
          <w:rFonts w:ascii="微软雅黑" w:eastAsia="微软雅黑" w:hAnsi="微软雅黑" w:cs="微软雅黑" w:hint="eastAsia"/>
        </w:rPr>
        <w:t>⻆</w:t>
      </w:r>
      <w:r w:rsidRPr="00F4059E">
        <w:rPr>
          <w:rFonts w:cs="宋体" w:hint="eastAsia"/>
        </w:rPr>
        <w:t>的</w:t>
      </w:r>
      <w:proofErr w:type="gramStart"/>
      <w:r w:rsidRPr="00F4059E">
        <w:rPr>
          <w:rFonts w:cs="宋体" w:hint="eastAsia"/>
        </w:rPr>
        <w:t>结束端做半</w:t>
      </w:r>
      <w:proofErr w:type="gramEnd"/>
      <w:r w:rsidRPr="00F4059E">
        <w:rPr>
          <w:rFonts w:cs="宋体" w:hint="eastAsia"/>
        </w:rPr>
        <w:t>滚平</w:t>
      </w:r>
      <w:r w:rsidRPr="00F4059E">
        <w:rPr>
          <w:rFonts w:ascii="微软雅黑" w:eastAsia="微软雅黑" w:hAnsi="微软雅黑" w:cs="微软雅黑" w:hint="eastAsia"/>
        </w:rPr>
        <w:t>⻜</w:t>
      </w:r>
      <w:r w:rsidRPr="00F4059E">
        <w:rPr>
          <w:rFonts w:cs="宋体" w:hint="eastAsia"/>
        </w:rPr>
        <w:t>改出；</w:t>
      </w:r>
    </w:p>
    <w:p w14:paraId="5EBCE3DB" w14:textId="7CB8F9BE" w:rsidR="00F4059E" w:rsidRPr="00F4059E" w:rsidRDefault="00F4059E" w:rsidP="00E65FA7">
      <w:pPr>
        <w:pStyle w:val="af2"/>
      </w:pPr>
      <w:r w:rsidRPr="00F4059E">
        <w:rPr>
          <w:rFonts w:hint="eastAsia"/>
        </w:rPr>
        <w:t>航线偏移明显扣3分；</w:t>
      </w:r>
    </w:p>
    <w:p w14:paraId="0F7E1FC7" w14:textId="75BCACB8" w:rsidR="00F4059E" w:rsidRPr="00F4059E" w:rsidRDefault="00F4059E" w:rsidP="00E65FA7">
      <w:pPr>
        <w:pStyle w:val="af2"/>
      </w:pPr>
      <w:r w:rsidRPr="00F4059E">
        <w:rPr>
          <w:rFonts w:hint="eastAsia"/>
        </w:rPr>
        <w:t>高度起伏明显扣3分；</w:t>
      </w:r>
    </w:p>
    <w:p w14:paraId="7495D940" w14:textId="2232C722" w:rsidR="00F4059E" w:rsidRPr="00F4059E" w:rsidRDefault="00F4059E" w:rsidP="00E65FA7">
      <w:pPr>
        <w:pStyle w:val="af2"/>
      </w:pPr>
      <w:r w:rsidRPr="00F4059E">
        <w:rPr>
          <w:rFonts w:hint="eastAsia"/>
        </w:rPr>
        <w:t>动作空域偏离中轴扣2分；</w:t>
      </w:r>
    </w:p>
    <w:p w14:paraId="33BC62CA" w14:textId="5F9CBC9A" w:rsidR="00F4059E" w:rsidRDefault="00F4059E" w:rsidP="00E65FA7">
      <w:pPr>
        <w:pStyle w:val="af2"/>
      </w:pPr>
      <w:r w:rsidRPr="00F4059E">
        <w:rPr>
          <w:rFonts w:hint="eastAsia"/>
        </w:rPr>
        <w:t>倒飞直线不足3</w:t>
      </w:r>
      <w:r w:rsidR="00122614">
        <w:rPr>
          <w:rFonts w:hint="eastAsia"/>
        </w:rPr>
        <w:t>s</w:t>
      </w:r>
      <w:r w:rsidRPr="00F4059E">
        <w:rPr>
          <w:rFonts w:hint="eastAsia"/>
        </w:rPr>
        <w:t>扣2分。</w:t>
      </w:r>
    </w:p>
    <w:p w14:paraId="65B171F1" w14:textId="45EDB92B" w:rsidR="00A82D67" w:rsidRDefault="00256596" w:rsidP="00256596">
      <w:pPr>
        <w:pStyle w:val="af2"/>
      </w:pPr>
      <w:r w:rsidRPr="00C17D75">
        <w:rPr>
          <w:rFonts w:hint="eastAsia"/>
        </w:rPr>
        <w:t>倒飞直线</w:t>
      </w:r>
      <w:r>
        <w:rPr>
          <w:rFonts w:hint="eastAsia"/>
        </w:rPr>
        <w:t>示意图见图J</w:t>
      </w:r>
      <w:r>
        <w:t>.9</w:t>
      </w:r>
      <w:r>
        <w:rPr>
          <w:rFonts w:hint="eastAsia"/>
        </w:rPr>
        <w:t>。</w:t>
      </w:r>
    </w:p>
    <w:p w14:paraId="4664712B" w14:textId="02DCF041" w:rsidR="00A82D67" w:rsidRDefault="00A82D67" w:rsidP="00256596">
      <w:pPr>
        <w:pStyle w:val="af2"/>
        <w:numPr>
          <w:ilvl w:val="0"/>
          <w:numId w:val="0"/>
        </w:numPr>
        <w:ind w:left="1419" w:hanging="426"/>
        <w:jc w:val="center"/>
      </w:pPr>
      <w:r>
        <w:rPr>
          <w:noProof/>
        </w:rPr>
        <w:drawing>
          <wp:inline distT="0" distB="0" distL="0" distR="0" wp14:anchorId="70F9A1D6" wp14:editId="573C174B">
            <wp:extent cx="2889055" cy="1200674"/>
            <wp:effectExtent l="0" t="0" r="698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01951" cy="1206033"/>
                    </a:xfrm>
                    <a:prstGeom prst="rect">
                      <a:avLst/>
                    </a:prstGeom>
                    <a:noFill/>
                    <a:ln>
                      <a:noFill/>
                    </a:ln>
                  </pic:spPr>
                </pic:pic>
              </a:graphicData>
            </a:graphic>
          </wp:inline>
        </w:drawing>
      </w:r>
    </w:p>
    <w:p w14:paraId="0F512252" w14:textId="2ABC3795" w:rsidR="00A82D67" w:rsidRDefault="00256596" w:rsidP="00256596">
      <w:pPr>
        <w:pStyle w:val="af9"/>
        <w:spacing w:before="120" w:after="120"/>
      </w:pPr>
      <w:r>
        <w:rPr>
          <w:rFonts w:hint="eastAsia"/>
        </w:rPr>
        <w:t>遥控固定</w:t>
      </w:r>
      <w:proofErr w:type="gramStart"/>
      <w:r>
        <w:rPr>
          <w:rFonts w:hint="eastAsia"/>
        </w:rPr>
        <w:t>翼</w:t>
      </w:r>
      <w:proofErr w:type="gramEnd"/>
      <w:r>
        <w:rPr>
          <w:rFonts w:hint="eastAsia"/>
        </w:rPr>
        <w:t>模型飞机飞行（五）</w:t>
      </w:r>
      <w:r w:rsidRPr="00C17D75">
        <w:rPr>
          <w:rFonts w:hint="eastAsia"/>
        </w:rPr>
        <w:t>倒飞直线</w:t>
      </w:r>
      <w:r>
        <w:rPr>
          <w:rFonts w:hint="eastAsia"/>
        </w:rPr>
        <w:t>示意图</w:t>
      </w:r>
    </w:p>
    <w:p w14:paraId="11AD1F88" w14:textId="77777777" w:rsidR="00256596" w:rsidRPr="00256596" w:rsidRDefault="00256596" w:rsidP="00256596">
      <w:pPr>
        <w:pStyle w:val="afffff1"/>
        <w:ind w:firstLine="420"/>
      </w:pPr>
    </w:p>
    <w:p w14:paraId="5D26A0A5" w14:textId="4E757B7A" w:rsidR="00F4059E" w:rsidRPr="00C17D75" w:rsidRDefault="00F4059E" w:rsidP="00F4059E">
      <w:pPr>
        <w:pStyle w:val="affd"/>
        <w:spacing w:before="120" w:after="120"/>
      </w:pPr>
      <w:r w:rsidRPr="00C17D75">
        <w:rPr>
          <w:rFonts w:hint="eastAsia"/>
        </w:rPr>
        <w:t>礼帽：满分为20分。</w:t>
      </w:r>
    </w:p>
    <w:p w14:paraId="2DEDBBCD" w14:textId="34064F99" w:rsidR="00F4059E" w:rsidRPr="00F4059E" w:rsidRDefault="00F4059E" w:rsidP="00E65FA7">
      <w:pPr>
        <w:pStyle w:val="af2"/>
      </w:pPr>
      <w:r w:rsidRPr="00F4059E">
        <w:rPr>
          <w:rFonts w:hint="eastAsia"/>
        </w:rPr>
        <w:t>模型逆风平飞进入，拉起做垂直上升，然后推杆做水平直线飞行，然后推杆进入垂直俯冲，在与进入同高度处改为平飞；</w:t>
      </w:r>
    </w:p>
    <w:p w14:paraId="144A637E" w14:textId="2FBF4556" w:rsidR="00F4059E" w:rsidRPr="00F4059E" w:rsidRDefault="00F4059E" w:rsidP="00E65FA7">
      <w:pPr>
        <w:pStyle w:val="af2"/>
      </w:pPr>
      <w:r w:rsidRPr="00F4059E">
        <w:rPr>
          <w:rFonts w:hint="eastAsia"/>
        </w:rPr>
        <w:t>拉起垂直航线偏移扣10分；</w:t>
      </w:r>
    </w:p>
    <w:p w14:paraId="04D79F36" w14:textId="4BD8BE9A" w:rsidR="00F4059E" w:rsidRPr="00F4059E" w:rsidRDefault="00F4059E" w:rsidP="00E65FA7">
      <w:pPr>
        <w:pStyle w:val="af2"/>
      </w:pPr>
      <w:r w:rsidRPr="00F4059E">
        <w:rPr>
          <w:rFonts w:hint="eastAsia"/>
        </w:rPr>
        <w:t>3边长度不等扣10分；</w:t>
      </w:r>
    </w:p>
    <w:p w14:paraId="5F038433" w14:textId="4AC673D7" w:rsidR="00F4059E" w:rsidRDefault="00F4059E" w:rsidP="00E65FA7">
      <w:pPr>
        <w:pStyle w:val="af2"/>
      </w:pPr>
      <w:r w:rsidRPr="00F4059E">
        <w:rPr>
          <w:rFonts w:hint="eastAsia"/>
        </w:rPr>
        <w:t>4个90</w:t>
      </w:r>
      <w:r w:rsidR="00EC1A92">
        <w:rPr>
          <w:rFonts w:hint="eastAsia"/>
        </w:rPr>
        <w:t>°</w:t>
      </w:r>
      <w:r w:rsidRPr="00F4059E">
        <w:rPr>
          <w:rFonts w:hint="eastAsia"/>
        </w:rPr>
        <w:t>弧不等扣10分。</w:t>
      </w:r>
    </w:p>
    <w:p w14:paraId="3A56D74C" w14:textId="49348091" w:rsidR="00256596" w:rsidRDefault="00256596" w:rsidP="00E65FA7">
      <w:pPr>
        <w:pStyle w:val="af2"/>
      </w:pPr>
      <w:r>
        <w:rPr>
          <w:rFonts w:hint="eastAsia"/>
        </w:rPr>
        <w:t>礼帽示意图见图J</w:t>
      </w:r>
      <w:r>
        <w:t>.10</w:t>
      </w:r>
      <w:r>
        <w:rPr>
          <w:rFonts w:hint="eastAsia"/>
        </w:rPr>
        <w:t>。</w:t>
      </w:r>
    </w:p>
    <w:p w14:paraId="4C997B60" w14:textId="283A24EE" w:rsidR="00A82D67" w:rsidRDefault="00A82D67" w:rsidP="00A82D67">
      <w:pPr>
        <w:pStyle w:val="af2"/>
        <w:numPr>
          <w:ilvl w:val="0"/>
          <w:numId w:val="0"/>
        </w:numPr>
        <w:ind w:left="1419" w:hanging="426"/>
      </w:pPr>
    </w:p>
    <w:p w14:paraId="59A792AE" w14:textId="58D99004" w:rsidR="00A82D67" w:rsidRDefault="00A82D67" w:rsidP="00256596">
      <w:pPr>
        <w:pStyle w:val="af2"/>
        <w:numPr>
          <w:ilvl w:val="0"/>
          <w:numId w:val="0"/>
        </w:numPr>
        <w:ind w:left="1419" w:hanging="426"/>
        <w:jc w:val="center"/>
      </w:pPr>
      <w:r>
        <w:rPr>
          <w:noProof/>
        </w:rPr>
        <w:drawing>
          <wp:inline distT="0" distB="0" distL="0" distR="0" wp14:anchorId="2D76C7F0" wp14:editId="76C75886">
            <wp:extent cx="3326621" cy="1244073"/>
            <wp:effectExtent l="0" t="0" r="762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47238" cy="1251783"/>
                    </a:xfrm>
                    <a:prstGeom prst="rect">
                      <a:avLst/>
                    </a:prstGeom>
                    <a:noFill/>
                    <a:ln>
                      <a:noFill/>
                    </a:ln>
                  </pic:spPr>
                </pic:pic>
              </a:graphicData>
            </a:graphic>
          </wp:inline>
        </w:drawing>
      </w:r>
    </w:p>
    <w:p w14:paraId="42FB0DAF" w14:textId="619D156C" w:rsidR="00A82D67" w:rsidRPr="00F4059E" w:rsidRDefault="00256596" w:rsidP="00256596">
      <w:pPr>
        <w:pStyle w:val="af9"/>
        <w:spacing w:before="120" w:after="120"/>
      </w:pPr>
      <w:r>
        <w:rPr>
          <w:rFonts w:hint="eastAsia"/>
        </w:rPr>
        <w:t>遥控固定</w:t>
      </w:r>
      <w:proofErr w:type="gramStart"/>
      <w:r>
        <w:rPr>
          <w:rFonts w:hint="eastAsia"/>
        </w:rPr>
        <w:t>翼</w:t>
      </w:r>
      <w:proofErr w:type="gramEnd"/>
      <w:r>
        <w:rPr>
          <w:rFonts w:hint="eastAsia"/>
        </w:rPr>
        <w:t>模型飞机飞行（五）礼帽示意图</w:t>
      </w:r>
    </w:p>
    <w:p w14:paraId="24F39177" w14:textId="776E8690" w:rsidR="00F4059E" w:rsidRPr="00C17D75" w:rsidRDefault="00F4059E" w:rsidP="00F4059E">
      <w:pPr>
        <w:pStyle w:val="affd"/>
        <w:spacing w:before="120" w:after="120"/>
      </w:pPr>
      <w:r w:rsidRPr="00C17D75">
        <w:rPr>
          <w:rFonts w:hint="eastAsia"/>
        </w:rPr>
        <w:t>双向横滚：满分为25分。</w:t>
      </w:r>
    </w:p>
    <w:p w14:paraId="2F203C27" w14:textId="69219F4D" w:rsidR="00F4059E" w:rsidRPr="00F4059E" w:rsidRDefault="00F4059E" w:rsidP="00E65FA7">
      <w:pPr>
        <w:pStyle w:val="af2"/>
      </w:pPr>
      <w:r w:rsidRPr="00F4059E">
        <w:rPr>
          <w:rFonts w:hint="eastAsia"/>
        </w:rPr>
        <w:t>在顺风航线完成360</w:t>
      </w:r>
      <w:r w:rsidR="00EC1A92">
        <w:rPr>
          <w:rFonts w:hint="eastAsia"/>
        </w:rPr>
        <w:t>°</w:t>
      </w:r>
      <w:r w:rsidRPr="00F4059E">
        <w:rPr>
          <w:rFonts w:hint="eastAsia"/>
        </w:rPr>
        <w:t>滚转飞行，紧接着反向滚转360</w:t>
      </w:r>
      <w:r w:rsidR="00EC1A92">
        <w:rPr>
          <w:rFonts w:hint="eastAsia"/>
        </w:rPr>
        <w:t>°</w:t>
      </w:r>
      <w:r w:rsidR="00256596">
        <w:rPr>
          <w:rFonts w:hint="eastAsia"/>
        </w:rPr>
        <w:t>。</w:t>
      </w:r>
    </w:p>
    <w:p w14:paraId="02B0674F" w14:textId="187ACAC1" w:rsidR="00F4059E" w:rsidRPr="00F4059E" w:rsidRDefault="00F4059E" w:rsidP="00E65FA7">
      <w:pPr>
        <w:pStyle w:val="af2"/>
      </w:pPr>
      <w:r w:rsidRPr="00F4059E">
        <w:rPr>
          <w:rFonts w:hint="eastAsia"/>
        </w:rPr>
        <w:t>航线及高度偏移扣5分</w:t>
      </w:r>
      <w:r w:rsidR="00256596">
        <w:rPr>
          <w:rFonts w:hint="eastAsia"/>
        </w:rPr>
        <w:t>。</w:t>
      </w:r>
    </w:p>
    <w:p w14:paraId="4477EB96" w14:textId="4BBA1358" w:rsidR="00F4059E" w:rsidRPr="00F4059E" w:rsidRDefault="00F4059E" w:rsidP="00E65FA7">
      <w:pPr>
        <w:pStyle w:val="af2"/>
      </w:pPr>
      <w:r w:rsidRPr="00F4059E">
        <w:rPr>
          <w:rFonts w:hint="eastAsia"/>
        </w:rPr>
        <w:t>滚转角度</w:t>
      </w:r>
      <w:proofErr w:type="gramStart"/>
      <w:r w:rsidRPr="00F4059E">
        <w:rPr>
          <w:rFonts w:hint="eastAsia"/>
        </w:rPr>
        <w:t>不</w:t>
      </w:r>
      <w:proofErr w:type="gramEnd"/>
      <w:r w:rsidRPr="00F4059E">
        <w:rPr>
          <w:rFonts w:hint="eastAsia"/>
        </w:rPr>
        <w:t>标准扣5分</w:t>
      </w:r>
      <w:r w:rsidR="00256596">
        <w:rPr>
          <w:rFonts w:hint="eastAsia"/>
        </w:rPr>
        <w:t>。</w:t>
      </w:r>
    </w:p>
    <w:p w14:paraId="4795A193" w14:textId="36776211" w:rsidR="00F4059E" w:rsidRPr="00F4059E" w:rsidRDefault="00F4059E" w:rsidP="00E65FA7">
      <w:pPr>
        <w:pStyle w:val="af2"/>
      </w:pPr>
      <w:r w:rsidRPr="00F4059E">
        <w:rPr>
          <w:rFonts w:hint="eastAsia"/>
        </w:rPr>
        <w:t>反向点偏离中轴扣5分</w:t>
      </w:r>
      <w:r w:rsidR="00256596">
        <w:rPr>
          <w:rFonts w:hint="eastAsia"/>
        </w:rPr>
        <w:t>。</w:t>
      </w:r>
    </w:p>
    <w:p w14:paraId="52646B34" w14:textId="0CE90213" w:rsidR="00F4059E" w:rsidRDefault="00F4059E" w:rsidP="00E65FA7">
      <w:pPr>
        <w:pStyle w:val="af2"/>
      </w:pPr>
      <w:r w:rsidRPr="00F4059E">
        <w:rPr>
          <w:rFonts w:hint="eastAsia"/>
        </w:rPr>
        <w:t>滚转速度不均匀扣10分。</w:t>
      </w:r>
    </w:p>
    <w:p w14:paraId="62013AFD" w14:textId="6A933170" w:rsidR="00256596" w:rsidRDefault="00256596" w:rsidP="00E65FA7">
      <w:pPr>
        <w:pStyle w:val="af2"/>
      </w:pPr>
      <w:r>
        <w:rPr>
          <w:rFonts w:hint="eastAsia"/>
        </w:rPr>
        <w:t>双向横滚示意图见图J</w:t>
      </w:r>
      <w:r>
        <w:t>.11</w:t>
      </w:r>
      <w:r>
        <w:rPr>
          <w:rFonts w:hint="eastAsia"/>
        </w:rPr>
        <w:t>。</w:t>
      </w:r>
    </w:p>
    <w:p w14:paraId="43F416F1" w14:textId="14D278EE" w:rsidR="00A82D67" w:rsidRDefault="00A82D67" w:rsidP="00A82D67">
      <w:pPr>
        <w:pStyle w:val="af2"/>
        <w:numPr>
          <w:ilvl w:val="0"/>
          <w:numId w:val="0"/>
        </w:numPr>
        <w:ind w:left="1419" w:hanging="426"/>
      </w:pPr>
    </w:p>
    <w:p w14:paraId="6975F3C3" w14:textId="7474122E" w:rsidR="00A82D67" w:rsidRDefault="00A82D67" w:rsidP="00256596">
      <w:pPr>
        <w:pStyle w:val="af2"/>
        <w:numPr>
          <w:ilvl w:val="0"/>
          <w:numId w:val="0"/>
        </w:numPr>
        <w:ind w:left="1419" w:hanging="426"/>
        <w:jc w:val="center"/>
      </w:pPr>
      <w:r>
        <w:rPr>
          <w:noProof/>
        </w:rPr>
        <w:lastRenderedPageBreak/>
        <w:drawing>
          <wp:inline distT="0" distB="0" distL="0" distR="0" wp14:anchorId="23EA5BBC" wp14:editId="002845EC">
            <wp:extent cx="3284506" cy="1250989"/>
            <wp:effectExtent l="0" t="0" r="0"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93643" cy="1254469"/>
                    </a:xfrm>
                    <a:prstGeom prst="rect">
                      <a:avLst/>
                    </a:prstGeom>
                    <a:noFill/>
                    <a:ln>
                      <a:noFill/>
                    </a:ln>
                  </pic:spPr>
                </pic:pic>
              </a:graphicData>
            </a:graphic>
          </wp:inline>
        </w:drawing>
      </w:r>
    </w:p>
    <w:p w14:paraId="27B0A4C4" w14:textId="35123ACD" w:rsidR="00A82D67" w:rsidRDefault="00256596" w:rsidP="00256596">
      <w:pPr>
        <w:pStyle w:val="af9"/>
        <w:spacing w:before="120" w:after="120"/>
      </w:pPr>
      <w:r>
        <w:rPr>
          <w:rFonts w:hint="eastAsia"/>
        </w:rPr>
        <w:t>遥控固定</w:t>
      </w:r>
      <w:proofErr w:type="gramStart"/>
      <w:r>
        <w:rPr>
          <w:rFonts w:hint="eastAsia"/>
        </w:rPr>
        <w:t>翼</w:t>
      </w:r>
      <w:proofErr w:type="gramEnd"/>
      <w:r>
        <w:rPr>
          <w:rFonts w:hint="eastAsia"/>
        </w:rPr>
        <w:t>模型飞机飞行（五）双向横滚示意图</w:t>
      </w:r>
    </w:p>
    <w:p w14:paraId="1766A36A" w14:textId="77777777" w:rsidR="00256596" w:rsidRPr="00256596" w:rsidRDefault="00256596" w:rsidP="00256596">
      <w:pPr>
        <w:pStyle w:val="afffff1"/>
        <w:ind w:firstLine="420"/>
      </w:pPr>
    </w:p>
    <w:p w14:paraId="71718BD2" w14:textId="3FC976FC" w:rsidR="00F4059E" w:rsidRPr="00C17D75" w:rsidRDefault="00F4059E" w:rsidP="00F4059E">
      <w:pPr>
        <w:pStyle w:val="affd"/>
        <w:spacing w:before="120" w:after="120"/>
      </w:pPr>
      <w:r w:rsidRPr="00C17D75">
        <w:rPr>
          <w:rFonts w:hint="eastAsia"/>
        </w:rPr>
        <w:t>内筋斗2个：满分为25分。</w:t>
      </w:r>
    </w:p>
    <w:p w14:paraId="2C0DE0A4" w14:textId="7C07B6C7" w:rsidR="00F4059E" w:rsidRPr="00A82D67" w:rsidRDefault="00F4059E" w:rsidP="00E65FA7">
      <w:pPr>
        <w:pStyle w:val="af2"/>
      </w:pPr>
      <w:r w:rsidRPr="00A82D67">
        <w:rPr>
          <w:rFonts w:hint="eastAsia"/>
        </w:rPr>
        <w:t>模型</w:t>
      </w:r>
      <w:r w:rsidRPr="00A82D67">
        <w:rPr>
          <w:rFonts w:ascii="微软雅黑" w:eastAsia="微软雅黑" w:hAnsi="微软雅黑" w:cs="微软雅黑" w:hint="eastAsia"/>
        </w:rPr>
        <w:t>⻜</w:t>
      </w:r>
      <w:r w:rsidRPr="00A82D67">
        <w:rPr>
          <w:rFonts w:hint="eastAsia"/>
        </w:rPr>
        <w:t>机逆</w:t>
      </w:r>
      <w:r w:rsidRPr="00A82D67">
        <w:rPr>
          <w:rFonts w:ascii="微软雅黑" w:eastAsia="微软雅黑" w:hAnsi="微软雅黑" w:cs="微软雅黑" w:hint="eastAsia"/>
        </w:rPr>
        <w:t>⻛⻜⾏</w:t>
      </w:r>
      <w:r w:rsidRPr="00A82D67">
        <w:rPr>
          <w:rFonts w:hint="eastAsia"/>
        </w:rPr>
        <w:t>进</w:t>
      </w:r>
      <w:r w:rsidRPr="00A82D67">
        <w:rPr>
          <w:rFonts w:ascii="微软雅黑" w:eastAsia="微软雅黑" w:hAnsi="微软雅黑" w:cs="微软雅黑" w:hint="eastAsia"/>
        </w:rPr>
        <w:t>⼊</w:t>
      </w:r>
      <w:r w:rsidRPr="00A82D67">
        <w:rPr>
          <w:rFonts w:hint="eastAsia"/>
        </w:rPr>
        <w:t>，达到空域中</w:t>
      </w:r>
      <w:r w:rsidRPr="00A82D67">
        <w:rPr>
          <w:rFonts w:ascii="微软雅黑" w:eastAsia="微软雅黑" w:hAnsi="微软雅黑" w:cs="微软雅黑" w:hint="eastAsia"/>
        </w:rPr>
        <w:t>⼼</w:t>
      </w:r>
      <w:r w:rsidRPr="00A82D67">
        <w:rPr>
          <w:rFonts w:hint="eastAsia"/>
        </w:rPr>
        <w:t>线开始拉起连续完成</w:t>
      </w:r>
      <w:r w:rsidRPr="00A82D67">
        <w:t>2</w:t>
      </w:r>
      <w:r w:rsidRPr="00A82D67">
        <w:rPr>
          <w:rFonts w:hint="eastAsia"/>
        </w:rPr>
        <w:t>个圆。圆平面应与地面垂直；</w:t>
      </w:r>
    </w:p>
    <w:p w14:paraId="2B6FB60B" w14:textId="08C99947" w:rsidR="00F4059E" w:rsidRPr="00A82D67" w:rsidRDefault="00F4059E" w:rsidP="00E65FA7">
      <w:pPr>
        <w:pStyle w:val="af2"/>
      </w:pPr>
      <w:r w:rsidRPr="00A82D67">
        <w:rPr>
          <w:rFonts w:hint="eastAsia"/>
        </w:rPr>
        <w:t>筋斗不圆扣10分；</w:t>
      </w:r>
    </w:p>
    <w:p w14:paraId="77A77BE4" w14:textId="7FFD54FE" w:rsidR="00F4059E" w:rsidRPr="00A82D67" w:rsidRDefault="00F4059E" w:rsidP="00E65FA7">
      <w:pPr>
        <w:pStyle w:val="af2"/>
      </w:pPr>
      <w:r w:rsidRPr="00A82D67">
        <w:rPr>
          <w:rFonts w:hint="eastAsia"/>
        </w:rPr>
        <w:t>2个筋斗不重合扣5分；</w:t>
      </w:r>
    </w:p>
    <w:p w14:paraId="6F48C6FF" w14:textId="54993FE4" w:rsidR="00F4059E" w:rsidRPr="00A82D67" w:rsidRDefault="00F4059E" w:rsidP="00E65FA7">
      <w:pPr>
        <w:pStyle w:val="af2"/>
      </w:pPr>
      <w:r w:rsidRPr="00A82D67">
        <w:rPr>
          <w:rFonts w:hint="eastAsia"/>
        </w:rPr>
        <w:t>动作空域偏离中轴扣5分；</w:t>
      </w:r>
    </w:p>
    <w:p w14:paraId="56071780" w14:textId="398BAEE7" w:rsidR="00F4059E" w:rsidRDefault="00F4059E" w:rsidP="00E65FA7">
      <w:pPr>
        <w:pStyle w:val="af2"/>
      </w:pPr>
      <w:r w:rsidRPr="00A82D67">
        <w:rPr>
          <w:rFonts w:hint="eastAsia"/>
        </w:rPr>
        <w:t>动作空域高度不合理扣5分。</w:t>
      </w:r>
    </w:p>
    <w:p w14:paraId="3EC1A5AA" w14:textId="1648F354" w:rsidR="000807AA" w:rsidRDefault="000807AA" w:rsidP="00E65FA7">
      <w:pPr>
        <w:pStyle w:val="af2"/>
      </w:pPr>
      <w:r>
        <w:rPr>
          <w:rFonts w:hint="eastAsia"/>
        </w:rPr>
        <w:t>内筋斗2个示意图见图J</w:t>
      </w:r>
      <w:r>
        <w:t>.12</w:t>
      </w:r>
      <w:r>
        <w:rPr>
          <w:rFonts w:hint="eastAsia"/>
        </w:rPr>
        <w:t>。</w:t>
      </w:r>
    </w:p>
    <w:p w14:paraId="5D2A1396" w14:textId="01F5D257" w:rsidR="00A82D67" w:rsidRDefault="00A82D67" w:rsidP="00A82D67">
      <w:pPr>
        <w:pStyle w:val="af2"/>
        <w:numPr>
          <w:ilvl w:val="0"/>
          <w:numId w:val="0"/>
        </w:numPr>
        <w:ind w:left="1419" w:hanging="426"/>
      </w:pPr>
    </w:p>
    <w:p w14:paraId="4E93171E" w14:textId="4879C310" w:rsidR="00A82D67" w:rsidRDefault="00A82D67" w:rsidP="00256596">
      <w:pPr>
        <w:pStyle w:val="af2"/>
        <w:numPr>
          <w:ilvl w:val="0"/>
          <w:numId w:val="0"/>
        </w:numPr>
        <w:ind w:left="1419" w:hanging="426"/>
        <w:jc w:val="center"/>
      </w:pPr>
      <w:r>
        <w:rPr>
          <w:noProof/>
        </w:rPr>
        <w:drawing>
          <wp:inline distT="0" distB="0" distL="0" distR="0" wp14:anchorId="023D0E0A" wp14:editId="25DDDBE2">
            <wp:extent cx="2967592" cy="1424444"/>
            <wp:effectExtent l="0" t="0" r="4445"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85756" cy="1433163"/>
                    </a:xfrm>
                    <a:prstGeom prst="rect">
                      <a:avLst/>
                    </a:prstGeom>
                    <a:noFill/>
                    <a:ln>
                      <a:noFill/>
                    </a:ln>
                  </pic:spPr>
                </pic:pic>
              </a:graphicData>
            </a:graphic>
          </wp:inline>
        </w:drawing>
      </w:r>
    </w:p>
    <w:p w14:paraId="2E011643" w14:textId="3A77B884" w:rsidR="00A82D67" w:rsidRDefault="000807AA" w:rsidP="000807AA">
      <w:pPr>
        <w:pStyle w:val="af9"/>
        <w:spacing w:before="120" w:after="120"/>
      </w:pPr>
      <w:r>
        <w:rPr>
          <w:rFonts w:hint="eastAsia"/>
        </w:rPr>
        <w:t>遥控固定</w:t>
      </w:r>
      <w:proofErr w:type="gramStart"/>
      <w:r>
        <w:rPr>
          <w:rFonts w:hint="eastAsia"/>
        </w:rPr>
        <w:t>翼</w:t>
      </w:r>
      <w:proofErr w:type="gramEnd"/>
      <w:r>
        <w:rPr>
          <w:rFonts w:hint="eastAsia"/>
        </w:rPr>
        <w:t>模型飞机飞行（五）内筋斗2个示意图</w:t>
      </w:r>
    </w:p>
    <w:p w14:paraId="1DEE7466" w14:textId="77777777" w:rsidR="000807AA" w:rsidRPr="000807AA" w:rsidRDefault="000807AA" w:rsidP="000807AA">
      <w:pPr>
        <w:pStyle w:val="afffff1"/>
        <w:ind w:firstLine="420"/>
      </w:pPr>
    </w:p>
    <w:p w14:paraId="691D74DF" w14:textId="0E71BBF9" w:rsidR="00F4059E" w:rsidRPr="00A82D67" w:rsidRDefault="00F4059E" w:rsidP="00F4059E">
      <w:pPr>
        <w:pStyle w:val="affd"/>
        <w:spacing w:before="120" w:after="120"/>
      </w:pPr>
      <w:r w:rsidRPr="00A82D67">
        <w:rPr>
          <w:rFonts w:hint="eastAsia"/>
        </w:rPr>
        <w:t>着陆：满分为15分。</w:t>
      </w:r>
    </w:p>
    <w:p w14:paraId="2A197404" w14:textId="6E83325C" w:rsidR="00F4059E" w:rsidRPr="00A82D67" w:rsidRDefault="00F4059E" w:rsidP="00E65FA7">
      <w:pPr>
        <w:pStyle w:val="af2"/>
      </w:pPr>
      <w:r w:rsidRPr="00A82D67">
        <w:rPr>
          <w:rFonts w:hint="eastAsia"/>
        </w:rPr>
        <w:t>模型</w:t>
      </w:r>
      <w:r w:rsidRPr="00A82D67">
        <w:rPr>
          <w:rFonts w:ascii="微软雅黑" w:eastAsia="微软雅黑" w:hAnsi="微软雅黑" w:cs="微软雅黑" w:hint="eastAsia"/>
        </w:rPr>
        <w:t>⻜</w:t>
      </w:r>
      <w:r w:rsidRPr="00A82D67">
        <w:rPr>
          <w:rFonts w:hint="eastAsia"/>
        </w:rPr>
        <w:t>机逆</w:t>
      </w:r>
      <w:r w:rsidRPr="00A82D67">
        <w:rPr>
          <w:rFonts w:ascii="微软雅黑" w:eastAsia="微软雅黑" w:hAnsi="微软雅黑" w:cs="微软雅黑" w:hint="eastAsia"/>
        </w:rPr>
        <w:t>⻛⻜⾏</w:t>
      </w:r>
      <w:r w:rsidRPr="00A82D67">
        <w:rPr>
          <w:rFonts w:hint="eastAsia"/>
        </w:rPr>
        <w:t>进</w:t>
      </w:r>
      <w:r w:rsidRPr="00A82D67">
        <w:rPr>
          <w:rFonts w:ascii="微软雅黑" w:eastAsia="微软雅黑" w:hAnsi="微软雅黑" w:cs="微软雅黑" w:hint="eastAsia"/>
        </w:rPr>
        <w:t>⼊</w:t>
      </w:r>
      <w:r w:rsidRPr="00A82D67">
        <w:rPr>
          <w:rFonts w:hint="eastAsia"/>
        </w:rPr>
        <w:t>跑道上空，</w:t>
      </w:r>
      <w:r w:rsidRPr="00A82D67">
        <w:rPr>
          <w:rFonts w:ascii="微软雅黑" w:eastAsia="微软雅黑" w:hAnsi="微软雅黑" w:cs="微软雅黑" w:hint="eastAsia"/>
        </w:rPr>
        <w:t>⾃</w:t>
      </w:r>
      <w:r w:rsidRPr="00A82D67">
        <w:rPr>
          <w:rFonts w:hint="eastAsia"/>
        </w:rPr>
        <w:t>空域中</w:t>
      </w:r>
      <w:r w:rsidRPr="00A82D67">
        <w:rPr>
          <w:rFonts w:ascii="微软雅黑" w:eastAsia="微软雅黑" w:hAnsi="微软雅黑" w:cs="微软雅黑" w:hint="eastAsia"/>
        </w:rPr>
        <w:t>⼼</w:t>
      </w:r>
      <w:r w:rsidRPr="00A82D67">
        <w:rPr>
          <w:rFonts w:hint="eastAsia"/>
        </w:rPr>
        <w:t>线开始进</w:t>
      </w:r>
      <w:r w:rsidRPr="00A82D67">
        <w:rPr>
          <w:rFonts w:ascii="微软雅黑" w:eastAsia="微软雅黑" w:hAnsi="微软雅黑" w:cs="微软雅黑" w:hint="eastAsia"/>
        </w:rPr>
        <w:t>⼊</w:t>
      </w:r>
      <w:r w:rsidRPr="00A82D67">
        <w:rPr>
          <w:rFonts w:hint="eastAsia"/>
        </w:rPr>
        <w:t>着陆</w:t>
      </w:r>
      <w:proofErr w:type="gramStart"/>
      <w:r w:rsidRPr="00A82D67">
        <w:rPr>
          <w:rFonts w:hint="eastAsia"/>
        </w:rPr>
        <w:t>航线第</w:t>
      </w:r>
      <w:proofErr w:type="gramEnd"/>
      <w:r w:rsidRPr="00A82D67">
        <w:rPr>
          <w:rFonts w:ascii="微软雅黑" w:eastAsia="微软雅黑" w:hAnsi="微软雅黑" w:cs="微软雅黑" w:hint="eastAsia"/>
        </w:rPr>
        <w:t>⼀</w:t>
      </w:r>
      <w:r w:rsidRPr="00A82D67">
        <w:rPr>
          <w:rFonts w:hint="eastAsia"/>
        </w:rPr>
        <w:t>边，（此时要保持</w:t>
      </w:r>
      <w:r w:rsidRPr="00A82D67">
        <w:rPr>
          <w:rFonts w:ascii="微软雅黑" w:eastAsia="微软雅黑" w:hAnsi="微软雅黑" w:cs="微软雅黑" w:hint="eastAsia"/>
        </w:rPr>
        <w:t>⼀</w:t>
      </w:r>
      <w:proofErr w:type="gramStart"/>
      <w:r w:rsidRPr="00A82D67">
        <w:rPr>
          <w:rFonts w:hint="eastAsia"/>
        </w:rPr>
        <w:t>个</w:t>
      </w:r>
      <w:proofErr w:type="gramEnd"/>
      <w:r w:rsidRPr="00A82D67">
        <w:rPr>
          <w:rFonts w:hint="eastAsia"/>
        </w:rPr>
        <w:t>适当的</w:t>
      </w:r>
      <w:r w:rsidRPr="00A82D67">
        <w:rPr>
          <w:rFonts w:ascii="微软雅黑" w:eastAsia="微软雅黑" w:hAnsi="微软雅黑" w:cs="微软雅黑" w:hint="eastAsia"/>
        </w:rPr>
        <w:t>⾼</w:t>
      </w:r>
      <w:r w:rsidRPr="00A82D67">
        <w:rPr>
          <w:rFonts w:hint="eastAsia"/>
        </w:rPr>
        <w:t>度）然后开始第</w:t>
      </w:r>
      <w:r w:rsidRPr="00A82D67">
        <w:rPr>
          <w:rFonts w:ascii="微软雅黑" w:eastAsia="微软雅黑" w:hAnsi="微软雅黑" w:cs="微软雅黑" w:hint="eastAsia"/>
        </w:rPr>
        <w:t>⼀</w:t>
      </w:r>
      <w:proofErr w:type="gramStart"/>
      <w:r w:rsidRPr="00A82D67">
        <w:rPr>
          <w:rFonts w:hint="eastAsia"/>
        </w:rPr>
        <w:t>个</w:t>
      </w:r>
      <w:proofErr w:type="gramEnd"/>
      <w:r w:rsidRPr="00A82D67">
        <w:t>90</w:t>
      </w:r>
      <w:r w:rsidR="00EC1A92" w:rsidRPr="00A82D67">
        <w:rPr>
          <w:rFonts w:hint="eastAsia"/>
        </w:rPr>
        <w:t>°</w:t>
      </w:r>
      <w:r w:rsidRPr="00A82D67">
        <w:rPr>
          <w:rFonts w:hint="eastAsia"/>
        </w:rPr>
        <w:t>转弯并平</w:t>
      </w:r>
      <w:r w:rsidRPr="00A82D67">
        <w:rPr>
          <w:rFonts w:ascii="微软雅黑" w:eastAsia="微软雅黑" w:hAnsi="微软雅黑" w:cs="微软雅黑" w:hint="eastAsia"/>
        </w:rPr>
        <w:t>⻜</w:t>
      </w:r>
      <w:r w:rsidRPr="00A82D67">
        <w:rPr>
          <w:rFonts w:hint="eastAsia"/>
        </w:rPr>
        <w:t>，接着完成第</w:t>
      </w:r>
      <w:r w:rsidRPr="00A82D67">
        <w:rPr>
          <w:rFonts w:ascii="微软雅黑" w:eastAsia="微软雅黑" w:hAnsi="微软雅黑" w:cs="微软雅黑" w:hint="eastAsia"/>
        </w:rPr>
        <w:t>⼆</w:t>
      </w:r>
      <w:proofErr w:type="gramStart"/>
      <w:r w:rsidRPr="00A82D67">
        <w:rPr>
          <w:rFonts w:hint="eastAsia"/>
        </w:rPr>
        <w:t>个</w:t>
      </w:r>
      <w:proofErr w:type="gramEnd"/>
      <w:r w:rsidRPr="00A82D67">
        <w:t>90</w:t>
      </w:r>
      <w:r w:rsidR="00EC1A92" w:rsidRPr="00A82D67">
        <w:rPr>
          <w:rFonts w:hint="eastAsia"/>
        </w:rPr>
        <w:t>°</w:t>
      </w:r>
      <w:r w:rsidRPr="00A82D67">
        <w:rPr>
          <w:rFonts w:hint="eastAsia"/>
        </w:rPr>
        <w:t>转弯并平</w:t>
      </w:r>
      <w:r w:rsidRPr="00A82D67">
        <w:rPr>
          <w:rFonts w:ascii="微软雅黑" w:eastAsia="微软雅黑" w:hAnsi="微软雅黑" w:cs="微软雅黑" w:hint="eastAsia"/>
        </w:rPr>
        <w:t>⻜</w:t>
      </w:r>
      <w:r w:rsidRPr="00A82D67">
        <w:rPr>
          <w:rFonts w:hint="eastAsia"/>
        </w:rPr>
        <w:t>进</w:t>
      </w:r>
      <w:r w:rsidRPr="00A82D67">
        <w:rPr>
          <w:rFonts w:ascii="微软雅黑" w:eastAsia="微软雅黑" w:hAnsi="微软雅黑" w:cs="微软雅黑" w:hint="eastAsia"/>
        </w:rPr>
        <w:t>⼊</w:t>
      </w:r>
      <w:r w:rsidRPr="00A82D67">
        <w:rPr>
          <w:rFonts w:hint="eastAsia"/>
        </w:rPr>
        <w:t>第三边，第三边</w:t>
      </w:r>
      <w:r w:rsidRPr="00A82D67">
        <w:rPr>
          <w:rFonts w:ascii="微软雅黑" w:eastAsia="微软雅黑" w:hAnsi="微软雅黑" w:cs="微软雅黑" w:hint="eastAsia"/>
        </w:rPr>
        <w:t>⻜⾏</w:t>
      </w:r>
      <w:r w:rsidRPr="00A82D67">
        <w:rPr>
          <w:rFonts w:hint="eastAsia"/>
        </w:rPr>
        <w:t>要逐渐减速下降</w:t>
      </w:r>
      <w:r w:rsidRPr="00A82D67">
        <w:rPr>
          <w:rFonts w:ascii="微软雅黑" w:eastAsia="微软雅黑" w:hAnsi="微软雅黑" w:cs="微软雅黑" w:hint="eastAsia"/>
        </w:rPr>
        <w:t>⾼</w:t>
      </w:r>
      <w:r w:rsidRPr="00A82D67">
        <w:rPr>
          <w:rFonts w:hint="eastAsia"/>
        </w:rPr>
        <w:t>度，接第三个</w:t>
      </w:r>
      <w:r w:rsidRPr="00A82D67">
        <w:t>90</w:t>
      </w:r>
      <w:r w:rsidR="00EC1A92" w:rsidRPr="00A82D67">
        <w:rPr>
          <w:rFonts w:hint="eastAsia"/>
        </w:rPr>
        <w:t>°</w:t>
      </w:r>
      <w:r w:rsidRPr="00A82D67">
        <w:rPr>
          <w:rFonts w:hint="eastAsia"/>
        </w:rPr>
        <w:t>转弯并平</w:t>
      </w:r>
      <w:r w:rsidRPr="00A82D67">
        <w:rPr>
          <w:rFonts w:ascii="微软雅黑" w:eastAsia="微软雅黑" w:hAnsi="微软雅黑" w:cs="微软雅黑" w:hint="eastAsia"/>
        </w:rPr>
        <w:t>⻜</w:t>
      </w:r>
      <w:r w:rsidRPr="00A82D67">
        <w:rPr>
          <w:rFonts w:hint="eastAsia"/>
        </w:rPr>
        <w:t>进</w:t>
      </w:r>
      <w:r w:rsidRPr="00A82D67">
        <w:rPr>
          <w:rFonts w:ascii="微软雅黑" w:eastAsia="微软雅黑" w:hAnsi="微软雅黑" w:cs="微软雅黑" w:hint="eastAsia"/>
        </w:rPr>
        <w:t>⼊</w:t>
      </w:r>
      <w:r w:rsidRPr="00A82D67">
        <w:rPr>
          <w:rFonts w:hint="eastAsia"/>
        </w:rPr>
        <w:t>第四边继续下降</w:t>
      </w:r>
      <w:r w:rsidRPr="00A82D67">
        <w:rPr>
          <w:rFonts w:ascii="微软雅黑" w:eastAsia="微软雅黑" w:hAnsi="微软雅黑" w:cs="微软雅黑" w:hint="eastAsia"/>
        </w:rPr>
        <w:t>⾼</w:t>
      </w:r>
      <w:r w:rsidRPr="00A82D67">
        <w:rPr>
          <w:rFonts w:hint="eastAsia"/>
        </w:rPr>
        <w:t>度，接第四个</w:t>
      </w:r>
      <w:r w:rsidRPr="00A82D67">
        <w:t>90</w:t>
      </w:r>
      <w:r w:rsidR="00EC1A92" w:rsidRPr="00A82D67">
        <w:rPr>
          <w:rFonts w:hint="eastAsia"/>
        </w:rPr>
        <w:t>°</w:t>
      </w:r>
      <w:r w:rsidRPr="00A82D67">
        <w:rPr>
          <w:rFonts w:hint="eastAsia"/>
        </w:rPr>
        <w:t>转弯并对准跑道，此时调整好下滑角在接近跑道时拉平模型</w:t>
      </w:r>
      <w:r w:rsidRPr="00A82D67">
        <w:rPr>
          <w:rFonts w:ascii="微软雅黑" w:eastAsia="微软雅黑" w:hAnsi="微软雅黑" w:cs="微软雅黑" w:hint="eastAsia"/>
        </w:rPr>
        <w:t>⻜</w:t>
      </w:r>
      <w:r w:rsidRPr="00A82D67">
        <w:rPr>
          <w:rFonts w:hint="eastAsia"/>
        </w:rPr>
        <w:t>机</w:t>
      </w:r>
      <w:r w:rsidRPr="00A82D67">
        <w:rPr>
          <w:rFonts w:ascii="微软雅黑" w:eastAsia="微软雅黑" w:hAnsi="微软雅黑" w:cs="微软雅黑" w:hint="eastAsia"/>
        </w:rPr>
        <w:t>⾄</w:t>
      </w:r>
      <w:r w:rsidRPr="00A82D67">
        <w:rPr>
          <w:rFonts w:hint="eastAsia"/>
        </w:rPr>
        <w:t>着陆区柔和接地滑跑</w:t>
      </w:r>
      <w:r w:rsidRPr="00A82D67">
        <w:rPr>
          <w:rFonts w:ascii="微软雅黑" w:eastAsia="微软雅黑" w:hAnsi="微软雅黑" w:cs="微软雅黑" w:hint="eastAsia"/>
        </w:rPr>
        <w:t>⾄</w:t>
      </w:r>
      <w:r w:rsidRPr="00A82D67">
        <w:rPr>
          <w:rFonts w:hint="eastAsia"/>
        </w:rPr>
        <w:t>停</w:t>
      </w:r>
      <w:r w:rsidRPr="00A82D67">
        <w:rPr>
          <w:rFonts w:ascii="微软雅黑" w:eastAsia="微软雅黑" w:hAnsi="微软雅黑" w:cs="微软雅黑" w:hint="eastAsia"/>
        </w:rPr>
        <w:t>⽌</w:t>
      </w:r>
      <w:r w:rsidRPr="00A82D67">
        <w:rPr>
          <w:rFonts w:hint="eastAsia"/>
        </w:rPr>
        <w:t>。着陆区为</w:t>
      </w:r>
      <w:r w:rsidRPr="00A82D67">
        <w:t>100</w:t>
      </w:r>
      <w:r w:rsidR="00550833" w:rsidRPr="00A82D67">
        <w:rPr>
          <w:rFonts w:hint="eastAsia"/>
        </w:rPr>
        <w:t>m</w:t>
      </w:r>
      <w:r w:rsidRPr="00A82D67">
        <w:rPr>
          <w:rFonts w:hint="eastAsia"/>
        </w:rPr>
        <w:t>长的跑道</w:t>
      </w:r>
      <w:r w:rsidR="000807AA">
        <w:rPr>
          <w:rFonts w:hint="eastAsia"/>
        </w:rPr>
        <w:t>。</w:t>
      </w:r>
    </w:p>
    <w:p w14:paraId="2D849199" w14:textId="30BE2E7A" w:rsidR="00F4059E" w:rsidRPr="00A82D67" w:rsidRDefault="00F4059E" w:rsidP="00E65FA7">
      <w:pPr>
        <w:pStyle w:val="af2"/>
      </w:pPr>
      <w:r w:rsidRPr="00A82D67">
        <w:rPr>
          <w:rFonts w:hint="eastAsia"/>
        </w:rPr>
        <w:t>滑降轨迹不平缓扣5分</w:t>
      </w:r>
      <w:r w:rsidR="000807AA">
        <w:rPr>
          <w:rFonts w:hint="eastAsia"/>
        </w:rPr>
        <w:t>。</w:t>
      </w:r>
    </w:p>
    <w:p w14:paraId="51D273BF" w14:textId="3A3CF12A" w:rsidR="00F4059E" w:rsidRPr="00A82D67" w:rsidRDefault="00F4059E" w:rsidP="00E65FA7">
      <w:pPr>
        <w:pStyle w:val="af2"/>
      </w:pPr>
      <w:r w:rsidRPr="00A82D67">
        <w:rPr>
          <w:rFonts w:hint="eastAsia"/>
        </w:rPr>
        <w:t>着陆</w:t>
      </w:r>
      <w:proofErr w:type="gramStart"/>
      <w:r w:rsidRPr="00A82D67">
        <w:rPr>
          <w:rFonts w:hint="eastAsia"/>
        </w:rPr>
        <w:t>距离超</w:t>
      </w:r>
      <w:proofErr w:type="gramEnd"/>
      <w:r w:rsidRPr="00A82D67">
        <w:rPr>
          <w:rFonts w:hint="eastAsia"/>
        </w:rPr>
        <w:t>范围扣5分</w:t>
      </w:r>
      <w:r w:rsidR="000807AA">
        <w:rPr>
          <w:rFonts w:hint="eastAsia"/>
        </w:rPr>
        <w:t>。</w:t>
      </w:r>
    </w:p>
    <w:p w14:paraId="11AF4613" w14:textId="7BE62ABA" w:rsidR="00F4059E" w:rsidRPr="00A82D67" w:rsidRDefault="00F4059E" w:rsidP="00E65FA7">
      <w:pPr>
        <w:pStyle w:val="af2"/>
      </w:pPr>
      <w:r w:rsidRPr="00A82D67">
        <w:rPr>
          <w:rFonts w:hint="eastAsia"/>
        </w:rPr>
        <w:t>着陆弹跳扣5分</w:t>
      </w:r>
      <w:r w:rsidR="000807AA">
        <w:rPr>
          <w:rFonts w:hint="eastAsia"/>
        </w:rPr>
        <w:t>。</w:t>
      </w:r>
    </w:p>
    <w:p w14:paraId="0C1FF8A9" w14:textId="4296F611" w:rsidR="00F4059E" w:rsidRDefault="00F4059E" w:rsidP="00E65FA7">
      <w:pPr>
        <w:pStyle w:val="af2"/>
      </w:pPr>
      <w:r w:rsidRPr="00A82D67">
        <w:rPr>
          <w:rFonts w:hint="eastAsia"/>
        </w:rPr>
        <w:t>倾覆扣10分。</w:t>
      </w:r>
    </w:p>
    <w:p w14:paraId="346AB7CD" w14:textId="0DA21628" w:rsidR="000807AA" w:rsidRDefault="000807AA" w:rsidP="00E65FA7">
      <w:pPr>
        <w:pStyle w:val="af2"/>
      </w:pPr>
      <w:r>
        <w:rPr>
          <w:rFonts w:hint="eastAsia"/>
        </w:rPr>
        <w:t>着陆示意图见图J</w:t>
      </w:r>
      <w:r>
        <w:t>.13</w:t>
      </w:r>
      <w:r>
        <w:rPr>
          <w:rFonts w:hint="eastAsia"/>
        </w:rPr>
        <w:t>。</w:t>
      </w:r>
    </w:p>
    <w:p w14:paraId="2D4FDD68" w14:textId="66C962C5" w:rsidR="00A82D67" w:rsidRDefault="00A82D67" w:rsidP="00A82D67">
      <w:pPr>
        <w:pStyle w:val="af2"/>
        <w:numPr>
          <w:ilvl w:val="0"/>
          <w:numId w:val="0"/>
        </w:numPr>
        <w:ind w:left="1419"/>
      </w:pPr>
    </w:p>
    <w:p w14:paraId="56DF1068" w14:textId="07E5547C" w:rsidR="00A82D67" w:rsidRDefault="00A82D67" w:rsidP="00256596">
      <w:pPr>
        <w:pStyle w:val="af2"/>
        <w:numPr>
          <w:ilvl w:val="0"/>
          <w:numId w:val="0"/>
        </w:numPr>
        <w:ind w:left="1419"/>
        <w:jc w:val="center"/>
      </w:pPr>
      <w:r>
        <w:rPr>
          <w:noProof/>
        </w:rPr>
        <w:lastRenderedPageBreak/>
        <w:drawing>
          <wp:inline distT="0" distB="0" distL="0" distR="0" wp14:anchorId="15427247" wp14:editId="6669870A">
            <wp:extent cx="2647833" cy="1585868"/>
            <wp:effectExtent l="0" t="0" r="63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8681" cy="1592365"/>
                    </a:xfrm>
                    <a:prstGeom prst="rect">
                      <a:avLst/>
                    </a:prstGeom>
                    <a:noFill/>
                    <a:ln>
                      <a:noFill/>
                    </a:ln>
                  </pic:spPr>
                </pic:pic>
              </a:graphicData>
            </a:graphic>
          </wp:inline>
        </w:drawing>
      </w:r>
    </w:p>
    <w:p w14:paraId="03E6D033" w14:textId="5517F797" w:rsidR="000807AA" w:rsidRDefault="000807AA" w:rsidP="000807AA">
      <w:pPr>
        <w:pStyle w:val="af9"/>
        <w:spacing w:before="120" w:after="120"/>
      </w:pPr>
      <w:r>
        <w:rPr>
          <w:rFonts w:hint="eastAsia"/>
        </w:rPr>
        <w:t>遥控固定</w:t>
      </w:r>
      <w:proofErr w:type="gramStart"/>
      <w:r>
        <w:rPr>
          <w:rFonts w:hint="eastAsia"/>
        </w:rPr>
        <w:t>翼</w:t>
      </w:r>
      <w:proofErr w:type="gramEnd"/>
      <w:r>
        <w:rPr>
          <w:rFonts w:hint="eastAsia"/>
        </w:rPr>
        <w:t>模型飞机飞行（五）着陆示意图</w:t>
      </w:r>
    </w:p>
    <w:p w14:paraId="5D5AEAD8" w14:textId="77777777" w:rsidR="00A82D67" w:rsidRPr="00A82D67" w:rsidRDefault="00A82D67" w:rsidP="00A82D67">
      <w:pPr>
        <w:pStyle w:val="af2"/>
        <w:numPr>
          <w:ilvl w:val="0"/>
          <w:numId w:val="0"/>
        </w:numPr>
        <w:ind w:left="1419"/>
      </w:pPr>
    </w:p>
    <w:p w14:paraId="41930FE3" w14:textId="3575098D" w:rsidR="00F4059E" w:rsidRPr="00F4059E" w:rsidRDefault="00F4059E" w:rsidP="00E65FA7">
      <w:pPr>
        <w:pStyle w:val="afff8"/>
      </w:pPr>
      <w:r w:rsidRPr="00F4059E">
        <w:rPr>
          <w:rFonts w:hint="eastAsia"/>
        </w:rPr>
        <w:t>以上扣分标准为各项指标的最高扣分值。</w:t>
      </w:r>
    </w:p>
    <w:p w14:paraId="13D5F71E" w14:textId="62F97E5A" w:rsidR="00F4059E" w:rsidRDefault="00F4059E" w:rsidP="00F4059E">
      <w:pPr>
        <w:pStyle w:val="affd"/>
        <w:spacing w:before="120" w:after="120"/>
        <w:rPr>
          <w:rFonts w:ascii="宋体" w:eastAsia="宋体" w:hAnsi="宋体"/>
        </w:rPr>
      </w:pPr>
      <w:r w:rsidRPr="00F4059E">
        <w:rPr>
          <w:rFonts w:ascii="宋体" w:eastAsia="宋体" w:hAnsi="宋体" w:hint="eastAsia"/>
        </w:rPr>
        <w:t>飞行全程有飞越安全线的情况，测试不合格。</w:t>
      </w:r>
    </w:p>
    <w:p w14:paraId="3936EC64" w14:textId="77777777" w:rsidR="00D664CE" w:rsidRDefault="00D664CE" w:rsidP="00D664CE">
      <w:pPr>
        <w:pStyle w:val="affc"/>
        <w:spacing w:before="120" w:after="120"/>
      </w:pPr>
      <w:r>
        <w:rPr>
          <w:rFonts w:hint="eastAsia"/>
        </w:rPr>
        <w:t>场地要求</w:t>
      </w:r>
    </w:p>
    <w:p w14:paraId="0B1782CF" w14:textId="5E83447C" w:rsidR="00D664CE" w:rsidRPr="005D12A1" w:rsidRDefault="00A73410" w:rsidP="005D12A1">
      <w:pPr>
        <w:pStyle w:val="afffffffffff2"/>
      </w:pPr>
      <w:r>
        <w:rPr>
          <w:rFonts w:hint="eastAsia"/>
        </w:rPr>
        <w:t>测试场地</w:t>
      </w:r>
      <w:r w:rsidR="00D664CE" w:rsidRPr="005D12A1">
        <w:rPr>
          <w:rFonts w:hint="eastAsia"/>
        </w:rPr>
        <w:t>为室外，须具备以起降场中心为圆心半径200m、真高100m的空域。</w:t>
      </w:r>
    </w:p>
    <w:p w14:paraId="200207CF" w14:textId="3CE6FD14" w:rsidR="00D664CE" w:rsidRPr="005D12A1" w:rsidRDefault="00D664CE" w:rsidP="005D12A1">
      <w:pPr>
        <w:pStyle w:val="afffffffffff2"/>
      </w:pPr>
      <w:r w:rsidRPr="005D12A1">
        <w:rPr>
          <w:rFonts w:hint="eastAsia"/>
        </w:rPr>
        <w:t>测试场地飞行跑道宽20m、长150m；</w:t>
      </w:r>
      <w:r w:rsidR="00A73410">
        <w:rPr>
          <w:rFonts w:hint="eastAsia"/>
        </w:rPr>
        <w:t>测试场地</w:t>
      </w:r>
      <w:r w:rsidRPr="005D12A1">
        <w:rPr>
          <w:rFonts w:hint="eastAsia"/>
        </w:rPr>
        <w:t>周边空域开阔，飞行跑道两端外延200m、前方纵深200m范围内无高于6m的建筑物、树木等障碍物；跑道中心向外500m半径范围内无高压线。</w:t>
      </w:r>
    </w:p>
    <w:p w14:paraId="08F2440E" w14:textId="01360F8C" w:rsidR="00D664CE" w:rsidRPr="005D12A1" w:rsidRDefault="00D664CE" w:rsidP="005D12A1">
      <w:pPr>
        <w:pStyle w:val="afffffffffff2"/>
      </w:pPr>
      <w:r w:rsidRPr="005D12A1">
        <w:rPr>
          <w:rFonts w:hint="eastAsia"/>
        </w:rPr>
        <w:t>测试场地操纵区、起降区、飞行区、安全线等尺寸见场地示意图（同图H）。</w:t>
      </w:r>
    </w:p>
    <w:p w14:paraId="2281873A" w14:textId="5B5AD5F4" w:rsidR="00E77DC2" w:rsidRDefault="00E77DC2" w:rsidP="00E77DC2">
      <w:pPr>
        <w:pStyle w:val="affc"/>
        <w:spacing w:before="120" w:after="120"/>
      </w:pPr>
      <w:r>
        <w:rPr>
          <w:rFonts w:hint="eastAsia"/>
        </w:rPr>
        <w:t>器材要求</w:t>
      </w:r>
    </w:p>
    <w:p w14:paraId="4904B189" w14:textId="0437C70E" w:rsidR="00F4059E" w:rsidRPr="005D12A1" w:rsidRDefault="00F4059E" w:rsidP="005D12A1">
      <w:pPr>
        <w:pStyle w:val="afffffffffff2"/>
      </w:pPr>
      <w:r w:rsidRPr="005D12A1">
        <w:rPr>
          <w:rFonts w:hint="eastAsia"/>
        </w:rPr>
        <w:t>模型飞机翼展不大于160</w:t>
      </w:r>
      <w:r w:rsidR="00DE2F77" w:rsidRPr="005D12A1">
        <w:rPr>
          <w:rFonts w:hint="eastAsia"/>
        </w:rPr>
        <w:t>cm</w:t>
      </w:r>
      <w:r w:rsidRPr="005D12A1">
        <w:rPr>
          <w:rFonts w:hint="eastAsia"/>
        </w:rPr>
        <w:t>。</w:t>
      </w:r>
    </w:p>
    <w:p w14:paraId="541BA5B1" w14:textId="48E565D8" w:rsidR="00F4059E" w:rsidRPr="005D12A1" w:rsidRDefault="00F4059E" w:rsidP="005D12A1">
      <w:pPr>
        <w:pStyle w:val="afffffffffff2"/>
      </w:pPr>
      <w:r w:rsidRPr="005D12A1">
        <w:rPr>
          <w:rFonts w:hint="eastAsia"/>
        </w:rPr>
        <w:t>使用电动机作为动力。</w:t>
      </w:r>
    </w:p>
    <w:p w14:paraId="46CEEAE0" w14:textId="4C0F9E63" w:rsidR="00F4059E" w:rsidRPr="005D12A1" w:rsidRDefault="00F4059E" w:rsidP="005D12A1">
      <w:pPr>
        <w:pStyle w:val="afffffffffff2"/>
      </w:pPr>
      <w:r w:rsidRPr="005D12A1">
        <w:rPr>
          <w:rFonts w:hint="eastAsia"/>
        </w:rPr>
        <w:t>动力电池为标称电压不大于22.2</w:t>
      </w:r>
      <w:r w:rsidR="005B2C1F" w:rsidRPr="005D12A1">
        <w:rPr>
          <w:rFonts w:hint="eastAsia"/>
        </w:rPr>
        <w:t>V</w:t>
      </w:r>
      <w:r w:rsidRPr="005D12A1">
        <w:rPr>
          <w:rFonts w:hint="eastAsia"/>
        </w:rPr>
        <w:t>（6S）的锂聚合物电池。</w:t>
      </w:r>
    </w:p>
    <w:p w14:paraId="5E2D77A3" w14:textId="77777777" w:rsidR="00E77DC2" w:rsidRDefault="00E77DC2" w:rsidP="00E77DC2">
      <w:pPr>
        <w:pStyle w:val="affa"/>
        <w:spacing w:before="120" w:after="120"/>
      </w:pPr>
      <w:bookmarkStart w:id="110" w:name="_Toc114149375"/>
      <w:r>
        <w:rPr>
          <w:rFonts w:hint="eastAsia"/>
        </w:rPr>
        <w:t>运动无人机</w:t>
      </w:r>
      <w:bookmarkEnd w:id="110"/>
    </w:p>
    <w:p w14:paraId="11539191" w14:textId="257A67B7" w:rsidR="00E77DC2" w:rsidRDefault="00E77DC2" w:rsidP="00E77DC2">
      <w:pPr>
        <w:pStyle w:val="affb"/>
        <w:spacing w:before="120" w:after="120"/>
      </w:pPr>
      <w:r>
        <w:rPr>
          <w:rFonts w:hint="eastAsia"/>
        </w:rPr>
        <w:t>测试内容：遥控多旋翼无人机目视飞行（五）</w:t>
      </w:r>
    </w:p>
    <w:p w14:paraId="4E0429FD" w14:textId="3020A38A" w:rsidR="00E77DC2" w:rsidRDefault="00302350" w:rsidP="00E77DC2">
      <w:pPr>
        <w:pStyle w:val="affc"/>
        <w:spacing w:before="120" w:after="120"/>
      </w:pPr>
      <w:r>
        <w:rPr>
          <w:rFonts w:hint="eastAsia"/>
        </w:rPr>
        <w:t>测试要求</w:t>
      </w:r>
    </w:p>
    <w:p w14:paraId="0F5BC492" w14:textId="02D5AD76" w:rsidR="001547B6" w:rsidRPr="005D12A1" w:rsidRDefault="001547B6" w:rsidP="005D12A1">
      <w:pPr>
        <w:pStyle w:val="afffffffffff2"/>
      </w:pPr>
      <w:r w:rsidRPr="005D12A1">
        <w:rPr>
          <w:rFonts w:hint="eastAsia"/>
        </w:rPr>
        <w:t>以第三视角目视的方式，使用无线电遥控设备操纵手动模式无人机完成规定路线飞行</w:t>
      </w:r>
      <w:r w:rsidR="008214BB">
        <w:rPr>
          <w:rFonts w:hint="eastAsia"/>
        </w:rPr>
        <w:t>。</w:t>
      </w:r>
    </w:p>
    <w:p w14:paraId="4E90BBED" w14:textId="6FAF82F2" w:rsidR="001547B6" w:rsidRDefault="001547B6" w:rsidP="005D12A1">
      <w:pPr>
        <w:pStyle w:val="afffffffffff2"/>
      </w:pPr>
      <w:r w:rsidRPr="005D12A1">
        <w:rPr>
          <w:rFonts w:hint="eastAsia"/>
        </w:rPr>
        <w:t>测试者可以跟随无人机</w:t>
      </w:r>
      <w:r w:rsidR="00B82B8F">
        <w:rPr>
          <w:rFonts w:hint="eastAsia"/>
        </w:rPr>
        <w:t>移动</w:t>
      </w:r>
      <w:r w:rsidR="008214BB">
        <w:rPr>
          <w:rFonts w:hint="eastAsia"/>
        </w:rPr>
        <w:t>。</w:t>
      </w:r>
    </w:p>
    <w:p w14:paraId="51940FC1" w14:textId="77777777" w:rsidR="00F76A38" w:rsidRPr="005D12A1" w:rsidRDefault="00F76A38" w:rsidP="00F76A38">
      <w:pPr>
        <w:pStyle w:val="afffffffffff2"/>
      </w:pPr>
      <w:r w:rsidRPr="005D12A1">
        <w:rPr>
          <w:rFonts w:hint="eastAsia"/>
        </w:rPr>
        <w:t>飞行以“起飞”口令开始计时，到着陆完成、螺旋桨停止旋转后结束计时，</w:t>
      </w:r>
      <w:r>
        <w:rPr>
          <w:rFonts w:hint="eastAsia"/>
        </w:rPr>
        <w:t>期间时间计为飞行时间。</w:t>
      </w:r>
    </w:p>
    <w:p w14:paraId="40E9A26B" w14:textId="77777777" w:rsidR="008214BB" w:rsidRPr="005D12A1" w:rsidRDefault="008214BB" w:rsidP="008214BB">
      <w:pPr>
        <w:pStyle w:val="afffffffffff2"/>
      </w:pPr>
      <w:r w:rsidRPr="005D12A1">
        <w:rPr>
          <w:rFonts w:hint="eastAsia"/>
        </w:rPr>
        <w:t>飞行过程</w:t>
      </w:r>
      <w:proofErr w:type="gramStart"/>
      <w:r w:rsidRPr="005D12A1">
        <w:rPr>
          <w:rFonts w:hint="eastAsia"/>
        </w:rPr>
        <w:t>中凡漏做</w:t>
      </w:r>
      <w:proofErr w:type="gramEnd"/>
      <w:r w:rsidRPr="005D12A1">
        <w:rPr>
          <w:rFonts w:hint="eastAsia"/>
        </w:rPr>
        <w:t>的任务必须补做才能继续完成随后任务，否则视为飞行失败；</w:t>
      </w:r>
    </w:p>
    <w:p w14:paraId="5E08B55E" w14:textId="77777777" w:rsidR="008214BB" w:rsidRPr="005D12A1" w:rsidRDefault="008214BB" w:rsidP="008214BB">
      <w:pPr>
        <w:pStyle w:val="afffffffffff2"/>
      </w:pPr>
      <w:r w:rsidRPr="005D12A1">
        <w:rPr>
          <w:rFonts w:hint="eastAsia"/>
        </w:rPr>
        <w:t>无人机因飞行过程中解体、掉落零件或其他情况不能继续飞行，则测评终止，视为飞行失败；</w:t>
      </w:r>
    </w:p>
    <w:p w14:paraId="258B0CEE" w14:textId="44A0BC91" w:rsidR="008214BB" w:rsidRPr="005D12A1" w:rsidRDefault="008214BB" w:rsidP="008214BB">
      <w:pPr>
        <w:pStyle w:val="afffffffffff2"/>
      </w:pPr>
      <w:r w:rsidRPr="005D12A1">
        <w:rPr>
          <w:rFonts w:hint="eastAsia"/>
        </w:rPr>
        <w:t>无人着陆静止后，四个电机轴的垂直投影必须全部在着陆区内视为着陆有效，否则视为着陆无效，选手需重新着陆，在此期间，计时不停止。</w:t>
      </w:r>
    </w:p>
    <w:p w14:paraId="55982466" w14:textId="09B5AA42" w:rsidR="00F76A38" w:rsidRDefault="00055D68" w:rsidP="00F76A38">
      <w:pPr>
        <w:pStyle w:val="afffffffffff2"/>
      </w:pPr>
      <w:r w:rsidRPr="000950CE">
        <w:rPr>
          <w:rFonts w:hint="eastAsia"/>
        </w:rPr>
        <w:t>每名测试者有</w:t>
      </w:r>
      <w:r>
        <w:rPr>
          <w:rFonts w:hint="eastAsia"/>
        </w:rPr>
        <w:t>2</w:t>
      </w:r>
      <w:r w:rsidRPr="000950CE">
        <w:rPr>
          <w:rFonts w:hint="eastAsia"/>
        </w:rPr>
        <w:t>次完成机会，取单次最高得分作为测试成绩</w:t>
      </w:r>
      <w:r w:rsidR="001547B6" w:rsidRPr="005D12A1">
        <w:rPr>
          <w:rFonts w:hint="eastAsia"/>
        </w:rPr>
        <w:t>。</w:t>
      </w:r>
    </w:p>
    <w:p w14:paraId="10CB9F3D" w14:textId="51C916F9" w:rsidR="00E77DC2" w:rsidRDefault="00E77DC2" w:rsidP="00E77DC2">
      <w:pPr>
        <w:pStyle w:val="affc"/>
        <w:spacing w:before="120" w:after="120"/>
      </w:pPr>
      <w:r>
        <w:rPr>
          <w:rFonts w:hint="eastAsia"/>
        </w:rPr>
        <w:t>评分规则</w:t>
      </w:r>
    </w:p>
    <w:p w14:paraId="175456B4" w14:textId="289F68D2" w:rsidR="00F76A38" w:rsidRPr="00055D68" w:rsidRDefault="00F76A38" w:rsidP="00F76A38">
      <w:pPr>
        <w:pStyle w:val="afffffffffff2"/>
      </w:pPr>
      <w:r w:rsidRPr="00055D68">
        <w:rPr>
          <w:rFonts w:ascii="黑体" w:eastAsia="黑体" w:hint="eastAsia"/>
        </w:rPr>
        <w:t>总得分=飞行分；满分为1</w:t>
      </w:r>
      <w:r w:rsidRPr="00055D68">
        <w:rPr>
          <w:rFonts w:ascii="黑体" w:eastAsia="黑体"/>
        </w:rPr>
        <w:t>00</w:t>
      </w:r>
      <w:r w:rsidRPr="00055D68">
        <w:rPr>
          <w:rFonts w:ascii="黑体" w:eastAsia="黑体" w:hint="eastAsia"/>
        </w:rPr>
        <w:t>分。</w:t>
      </w:r>
    </w:p>
    <w:p w14:paraId="40B8F743" w14:textId="77777777" w:rsidR="00EB2E14" w:rsidRPr="00516184" w:rsidRDefault="00EB2E14" w:rsidP="00EB2E14">
      <w:pPr>
        <w:pStyle w:val="afffffffffff2"/>
      </w:pPr>
      <w:r w:rsidRPr="00516184">
        <w:rPr>
          <w:rFonts w:hint="eastAsia"/>
        </w:rPr>
        <w:t>飞行分评分按照飞行分通用规则执行。</w:t>
      </w:r>
    </w:p>
    <w:p w14:paraId="198EE7CC" w14:textId="27430BAE" w:rsidR="00F76A38" w:rsidRPr="00055D68" w:rsidRDefault="00F76A38" w:rsidP="00F76A38">
      <w:pPr>
        <w:pStyle w:val="afffffffffff2"/>
      </w:pPr>
      <w:r w:rsidRPr="00055D68">
        <w:rPr>
          <w:rFonts w:hint="eastAsia"/>
        </w:rPr>
        <w:t>满分计时为</w:t>
      </w:r>
      <w:r w:rsidRPr="00055D68">
        <w:t>60</w:t>
      </w:r>
      <w:r w:rsidRPr="00055D68">
        <w:rPr>
          <w:rFonts w:hint="eastAsia"/>
        </w:rPr>
        <w:t>s，每超过1s扣</w:t>
      </w:r>
      <w:r w:rsidRPr="00055D68">
        <w:t>1</w:t>
      </w:r>
      <w:r w:rsidRPr="00055D68">
        <w:rPr>
          <w:rFonts w:hint="eastAsia"/>
        </w:rPr>
        <w:t>分。</w:t>
      </w:r>
    </w:p>
    <w:p w14:paraId="1A5F3DA0" w14:textId="615FA19E" w:rsidR="00F76A38" w:rsidRPr="00055D68" w:rsidRDefault="00F76A38" w:rsidP="00F76A38">
      <w:pPr>
        <w:pStyle w:val="afffffffffff2"/>
      </w:pPr>
      <w:r w:rsidRPr="00055D68">
        <w:rPr>
          <w:rFonts w:hint="eastAsia"/>
        </w:rPr>
        <w:t>飞行分=</w:t>
      </w:r>
      <w:r w:rsidRPr="00055D68">
        <w:t>100-</w:t>
      </w:r>
      <w:r w:rsidRPr="00055D68">
        <w:rPr>
          <w:rFonts w:hint="eastAsia"/>
        </w:rPr>
        <w:t>（飞行时间-</w:t>
      </w:r>
      <w:r w:rsidRPr="00055D68">
        <w:t>60</w:t>
      </w:r>
      <w:r w:rsidRPr="00055D68">
        <w:rPr>
          <w:rFonts w:hint="eastAsia"/>
        </w:rPr>
        <w:t>）×1</w:t>
      </w:r>
      <w:r w:rsidR="00055D68" w:rsidRPr="00055D68">
        <w:rPr>
          <w:rFonts w:hint="eastAsia"/>
        </w:rPr>
        <w:t>。</w:t>
      </w:r>
    </w:p>
    <w:p w14:paraId="6EA88FD8" w14:textId="75A83C05" w:rsidR="00E77DC2" w:rsidRDefault="00E77DC2" w:rsidP="00E77DC2">
      <w:pPr>
        <w:pStyle w:val="affc"/>
        <w:spacing w:before="120" w:after="120"/>
      </w:pPr>
      <w:r>
        <w:rPr>
          <w:rFonts w:hint="eastAsia"/>
        </w:rPr>
        <w:lastRenderedPageBreak/>
        <w:t>场地要求</w:t>
      </w:r>
    </w:p>
    <w:p w14:paraId="52138799" w14:textId="1B28FD0E" w:rsidR="001547B6" w:rsidRPr="005D12A1" w:rsidRDefault="001547B6" w:rsidP="008214BB">
      <w:pPr>
        <w:pStyle w:val="afffffffffff2"/>
      </w:pPr>
      <w:r w:rsidRPr="005D12A1">
        <w:rPr>
          <w:rFonts w:hint="eastAsia"/>
        </w:rPr>
        <w:t>飞行场地</w:t>
      </w:r>
      <w:r w:rsidR="00B27479" w:rsidRPr="005D12A1">
        <w:rPr>
          <w:rFonts w:hint="eastAsia"/>
        </w:rPr>
        <w:t>宜</w:t>
      </w:r>
      <w:r w:rsidRPr="005D12A1">
        <w:rPr>
          <w:rFonts w:hint="eastAsia"/>
        </w:rPr>
        <w:t>为室内场地</w:t>
      </w:r>
      <w:r w:rsidR="00B27479" w:rsidRPr="005D12A1">
        <w:rPr>
          <w:rFonts w:hint="eastAsia"/>
        </w:rPr>
        <w:t>。</w:t>
      </w:r>
      <w:r w:rsidR="00055D68">
        <w:rPr>
          <w:rFonts w:hint="eastAsia"/>
        </w:rPr>
        <w:t>场地及飞行轨迹示意图</w:t>
      </w:r>
      <w:r w:rsidRPr="005D12A1">
        <w:rPr>
          <w:rFonts w:hint="eastAsia"/>
        </w:rPr>
        <w:t>见</w:t>
      </w:r>
      <w:r w:rsidR="005D12A1">
        <w:rPr>
          <w:rFonts w:hint="eastAsia"/>
        </w:rPr>
        <w:t>J</w:t>
      </w:r>
      <w:r w:rsidR="005D12A1">
        <w:t>.1</w:t>
      </w:r>
      <w:r w:rsidRPr="005D12A1">
        <w:rPr>
          <w:rFonts w:hint="eastAsia"/>
        </w:rPr>
        <w:t>。</w:t>
      </w:r>
    </w:p>
    <w:p w14:paraId="69696D35" w14:textId="6D18EF1E" w:rsidR="00BD0158" w:rsidRPr="00BD0158" w:rsidRDefault="00F76A38" w:rsidP="00510F1A">
      <w:pPr>
        <w:pStyle w:val="afffff1"/>
        <w:ind w:firstLine="420"/>
        <w:jc w:val="center"/>
      </w:pPr>
      <w:r w:rsidRPr="00F76A38">
        <w:drawing>
          <wp:inline distT="0" distB="0" distL="0" distR="0" wp14:anchorId="0A2F1A4C" wp14:editId="55701F09">
            <wp:extent cx="5135446" cy="2724740"/>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52275" cy="2733669"/>
                    </a:xfrm>
                    <a:prstGeom prst="rect">
                      <a:avLst/>
                    </a:prstGeom>
                    <a:noFill/>
                    <a:ln>
                      <a:noFill/>
                    </a:ln>
                  </pic:spPr>
                </pic:pic>
              </a:graphicData>
            </a:graphic>
          </wp:inline>
        </w:drawing>
      </w:r>
    </w:p>
    <w:p w14:paraId="14CA0595" w14:textId="23969ECF" w:rsidR="00A85A88" w:rsidRPr="00A85A88" w:rsidRDefault="00FC0B2F" w:rsidP="00FC0B2F">
      <w:pPr>
        <w:pStyle w:val="af9"/>
        <w:spacing w:before="120" w:after="120"/>
      </w:pPr>
      <w:r>
        <w:rPr>
          <w:rFonts w:hint="eastAsia"/>
        </w:rPr>
        <w:t>遥控多旋翼无人机目视飞行（五）场地</w:t>
      </w:r>
      <w:r w:rsidR="00055D68">
        <w:rPr>
          <w:rFonts w:hint="eastAsia"/>
        </w:rPr>
        <w:t>及</w:t>
      </w:r>
      <w:r>
        <w:rPr>
          <w:rFonts w:hint="eastAsia"/>
        </w:rPr>
        <w:t>飞行轨迹示意图</w:t>
      </w:r>
    </w:p>
    <w:p w14:paraId="53A34382" w14:textId="770607BB" w:rsidR="00E77DC2" w:rsidRDefault="00E77DC2" w:rsidP="00E77DC2">
      <w:pPr>
        <w:pStyle w:val="affc"/>
        <w:spacing w:before="120" w:after="120"/>
      </w:pPr>
      <w:r>
        <w:rPr>
          <w:rFonts w:hint="eastAsia"/>
        </w:rPr>
        <w:t>器材要求</w:t>
      </w:r>
    </w:p>
    <w:p w14:paraId="025EFF57" w14:textId="27EE133A" w:rsidR="001547B6" w:rsidRPr="005D12A1" w:rsidRDefault="001547B6" w:rsidP="005D12A1">
      <w:pPr>
        <w:pStyle w:val="afffffffffff2"/>
      </w:pPr>
      <w:r w:rsidRPr="005D12A1">
        <w:rPr>
          <w:rFonts w:hint="eastAsia"/>
        </w:rPr>
        <w:t>无人机不得具有高度保持和位置保持的飞行功能</w:t>
      </w:r>
      <w:r w:rsidR="005D12A1">
        <w:rPr>
          <w:rFonts w:hint="eastAsia"/>
        </w:rPr>
        <w:t>。</w:t>
      </w:r>
    </w:p>
    <w:p w14:paraId="11766D6C" w14:textId="6F86652C" w:rsidR="001547B6" w:rsidRPr="005D12A1" w:rsidRDefault="001547B6" w:rsidP="005D12A1">
      <w:pPr>
        <w:pStyle w:val="afffffffffff2"/>
      </w:pPr>
      <w:r w:rsidRPr="005D12A1">
        <w:rPr>
          <w:rFonts w:hint="eastAsia"/>
        </w:rPr>
        <w:t>轴距不小于110</w:t>
      </w:r>
      <w:r w:rsidR="00550833" w:rsidRPr="005D12A1">
        <w:rPr>
          <w:rFonts w:hint="eastAsia"/>
        </w:rPr>
        <w:t>mm</w:t>
      </w:r>
      <w:r w:rsidR="005D12A1">
        <w:rPr>
          <w:rFonts w:hint="eastAsia"/>
        </w:rPr>
        <w:t>。</w:t>
      </w:r>
    </w:p>
    <w:p w14:paraId="3D63934F" w14:textId="3BC9E88C" w:rsidR="001547B6" w:rsidRPr="005D12A1" w:rsidRDefault="001547B6" w:rsidP="005D12A1">
      <w:pPr>
        <w:pStyle w:val="afffffffffff2"/>
      </w:pPr>
      <w:r w:rsidRPr="005D12A1">
        <w:rPr>
          <w:rFonts w:hint="eastAsia"/>
        </w:rPr>
        <w:t>必须带有半包围或全包围桨叶保护架（圈）</w:t>
      </w:r>
      <w:r w:rsidR="005D12A1">
        <w:rPr>
          <w:rFonts w:hint="eastAsia"/>
        </w:rPr>
        <w:t>。</w:t>
      </w:r>
    </w:p>
    <w:p w14:paraId="57F5974B" w14:textId="625630B8" w:rsidR="009970E1" w:rsidRPr="009970E1" w:rsidRDefault="009970E1" w:rsidP="009970E1">
      <w:pPr>
        <w:pStyle w:val="afffff1"/>
        <w:ind w:firstLine="420"/>
      </w:pPr>
    </w:p>
    <w:p w14:paraId="3961BDC0" w14:textId="11666EE5" w:rsidR="00E77DC2" w:rsidRPr="00EC1D96" w:rsidRDefault="00E77DC2" w:rsidP="00E77DC2">
      <w:pPr>
        <w:pStyle w:val="affb"/>
        <w:spacing w:before="120" w:after="120"/>
      </w:pPr>
      <w:r>
        <w:rPr>
          <w:rFonts w:hint="eastAsia"/>
        </w:rPr>
        <w:t>测试内容：</w:t>
      </w:r>
      <w:r>
        <w:rPr>
          <w:rFonts w:hint="eastAsia"/>
          <w:color w:val="000000"/>
        </w:rPr>
        <w:t>遥控多旋翼无人机FPV飞行（五）</w:t>
      </w:r>
    </w:p>
    <w:p w14:paraId="75B93B53" w14:textId="0B485D1C" w:rsidR="00E77DC2" w:rsidRDefault="00302350" w:rsidP="00E77DC2">
      <w:pPr>
        <w:pStyle w:val="affc"/>
        <w:spacing w:before="120" w:after="120"/>
      </w:pPr>
      <w:r>
        <w:rPr>
          <w:rFonts w:hint="eastAsia"/>
        </w:rPr>
        <w:t>测试要求</w:t>
      </w:r>
    </w:p>
    <w:p w14:paraId="4A6D0E81" w14:textId="2C264A60" w:rsidR="00632FC1" w:rsidRPr="00632FC1" w:rsidRDefault="00632FC1" w:rsidP="00632FC1">
      <w:pPr>
        <w:pStyle w:val="affd"/>
        <w:spacing w:before="120" w:after="120"/>
        <w:rPr>
          <w:rFonts w:ascii="宋体" w:eastAsia="宋体" w:hAnsi="宋体"/>
        </w:rPr>
      </w:pPr>
      <w:r w:rsidRPr="00632FC1">
        <w:rPr>
          <w:rFonts w:ascii="宋体" w:eastAsia="宋体" w:hAnsi="宋体" w:hint="eastAsia"/>
        </w:rPr>
        <w:t>以第一视角方式、使用无线电遥控设备操纵手动模式FPV无人机完成规定路线飞行</w:t>
      </w:r>
      <w:r w:rsidR="00F76A38">
        <w:rPr>
          <w:rFonts w:ascii="宋体" w:eastAsia="宋体" w:hAnsi="宋体" w:hint="eastAsia"/>
        </w:rPr>
        <w:t>。</w:t>
      </w:r>
    </w:p>
    <w:p w14:paraId="54D2381D" w14:textId="6B8426D3" w:rsidR="00632FC1" w:rsidRPr="00632FC1" w:rsidRDefault="00632FC1" w:rsidP="00632FC1">
      <w:pPr>
        <w:pStyle w:val="affd"/>
        <w:spacing w:before="120" w:after="120"/>
        <w:rPr>
          <w:rFonts w:ascii="宋体" w:eastAsia="宋体" w:hAnsi="宋体"/>
        </w:rPr>
      </w:pPr>
      <w:r w:rsidRPr="00632FC1">
        <w:rPr>
          <w:rFonts w:ascii="宋体" w:eastAsia="宋体" w:hAnsi="宋体" w:hint="eastAsia"/>
        </w:rPr>
        <w:t>测试者必须佩戴FPV眼镜、全程在操纵区内完成飞行</w:t>
      </w:r>
      <w:r w:rsidR="00F76A38">
        <w:rPr>
          <w:rFonts w:ascii="宋体" w:eastAsia="宋体" w:hAnsi="宋体" w:hint="eastAsia"/>
        </w:rPr>
        <w:t>。</w:t>
      </w:r>
    </w:p>
    <w:p w14:paraId="679028F1" w14:textId="52591A11" w:rsidR="008B2059" w:rsidRDefault="00F76A38" w:rsidP="008B2059">
      <w:pPr>
        <w:pStyle w:val="afffffffffff2"/>
      </w:pPr>
      <w:r w:rsidRPr="005D12A1">
        <w:rPr>
          <w:rFonts w:hint="eastAsia"/>
        </w:rPr>
        <w:t>飞行以“起飞”口令开始计时，到着陆完成后结束计时，</w:t>
      </w:r>
      <w:r>
        <w:rPr>
          <w:rFonts w:hint="eastAsia"/>
        </w:rPr>
        <w:t>期间时间计为飞行时间。</w:t>
      </w:r>
    </w:p>
    <w:p w14:paraId="6993654C" w14:textId="4BF74147" w:rsidR="008B2059" w:rsidRPr="005D12A1" w:rsidRDefault="008B2059" w:rsidP="008B2059">
      <w:pPr>
        <w:pStyle w:val="afffffffffff2"/>
      </w:pPr>
      <w:r w:rsidRPr="005D12A1">
        <w:rPr>
          <w:rFonts w:hint="eastAsia"/>
        </w:rPr>
        <w:t>飞行过程</w:t>
      </w:r>
      <w:proofErr w:type="gramStart"/>
      <w:r w:rsidRPr="005D12A1">
        <w:rPr>
          <w:rFonts w:hint="eastAsia"/>
        </w:rPr>
        <w:t>中凡漏做</w:t>
      </w:r>
      <w:proofErr w:type="gramEnd"/>
      <w:r w:rsidRPr="005D12A1">
        <w:rPr>
          <w:rFonts w:hint="eastAsia"/>
        </w:rPr>
        <w:t>的任务必须补做才能继续完成随后任务，否则视为飞行失败</w:t>
      </w:r>
      <w:r>
        <w:rPr>
          <w:rFonts w:hint="eastAsia"/>
        </w:rPr>
        <w:t>。</w:t>
      </w:r>
    </w:p>
    <w:p w14:paraId="56A21602" w14:textId="77777777" w:rsidR="008B2059" w:rsidRPr="005D12A1" w:rsidRDefault="008B2059" w:rsidP="008B2059">
      <w:pPr>
        <w:pStyle w:val="afffffffffff2"/>
      </w:pPr>
      <w:r w:rsidRPr="005D12A1">
        <w:rPr>
          <w:rFonts w:hint="eastAsia"/>
        </w:rPr>
        <w:t>无人机因飞行过程中解体、掉落零件或其他情况不能继续飞行，则测评终止，视为飞行失败</w:t>
      </w:r>
      <w:r>
        <w:rPr>
          <w:rFonts w:hint="eastAsia"/>
        </w:rPr>
        <w:t>。</w:t>
      </w:r>
    </w:p>
    <w:p w14:paraId="4118AF8E" w14:textId="32AE055F" w:rsidR="00F76A38" w:rsidRPr="005D12A1" w:rsidRDefault="008B2059" w:rsidP="008B2059">
      <w:pPr>
        <w:pStyle w:val="afffffffffff2"/>
      </w:pPr>
      <w:r w:rsidRPr="005D12A1">
        <w:rPr>
          <w:rFonts w:hint="eastAsia"/>
        </w:rPr>
        <w:t>无人机如果没有</w:t>
      </w:r>
      <w:r w:rsidR="00055D68">
        <w:rPr>
          <w:rFonts w:hint="eastAsia"/>
        </w:rPr>
        <w:t>在</w:t>
      </w:r>
      <w:r w:rsidRPr="005D12A1">
        <w:rPr>
          <w:rFonts w:hint="eastAsia"/>
        </w:rPr>
        <w:t>着陆区范围内着陆，则视为着陆无效，选手需重新着陆，在此期间，计时不停止。</w:t>
      </w:r>
    </w:p>
    <w:p w14:paraId="68BDAAE5" w14:textId="528DAC24" w:rsidR="008B2059" w:rsidRPr="008B2059" w:rsidRDefault="00055D68" w:rsidP="008B2059">
      <w:pPr>
        <w:pStyle w:val="affd"/>
        <w:spacing w:before="120" w:after="120"/>
        <w:rPr>
          <w:rFonts w:ascii="宋体" w:eastAsia="宋体" w:hAnsi="宋体"/>
        </w:rPr>
      </w:pPr>
      <w:r w:rsidRPr="00055D68">
        <w:rPr>
          <w:rFonts w:ascii="宋体" w:eastAsia="宋体" w:hAnsi="宋体" w:hint="eastAsia"/>
        </w:rPr>
        <w:t>每名测试者有2次完成机会，取单次最高得分作为测试成绩</w:t>
      </w:r>
      <w:r w:rsidR="00632FC1" w:rsidRPr="00632FC1">
        <w:rPr>
          <w:rFonts w:ascii="宋体" w:eastAsia="宋体" w:hAnsi="宋体" w:hint="eastAsia"/>
        </w:rPr>
        <w:t>。</w:t>
      </w:r>
    </w:p>
    <w:p w14:paraId="27C21159" w14:textId="77777777" w:rsidR="008B2059" w:rsidRDefault="008B2059" w:rsidP="008B2059">
      <w:pPr>
        <w:pStyle w:val="affc"/>
        <w:spacing w:before="120" w:after="120"/>
      </w:pPr>
      <w:r>
        <w:rPr>
          <w:rFonts w:hint="eastAsia"/>
        </w:rPr>
        <w:t>评分规则</w:t>
      </w:r>
    </w:p>
    <w:p w14:paraId="5B2038C1" w14:textId="328300A0" w:rsidR="008B2059" w:rsidRPr="00055D68" w:rsidRDefault="008B2059" w:rsidP="008B2059">
      <w:pPr>
        <w:pStyle w:val="afffffffffff2"/>
      </w:pPr>
      <w:r w:rsidRPr="00055D68">
        <w:rPr>
          <w:rFonts w:ascii="黑体" w:eastAsia="黑体" w:hint="eastAsia"/>
        </w:rPr>
        <w:t>总得分=飞行分；满分为1</w:t>
      </w:r>
      <w:r w:rsidRPr="00055D68">
        <w:rPr>
          <w:rFonts w:ascii="黑体" w:eastAsia="黑体"/>
        </w:rPr>
        <w:t>00</w:t>
      </w:r>
      <w:r w:rsidRPr="00055D68">
        <w:rPr>
          <w:rFonts w:ascii="黑体" w:eastAsia="黑体" w:hint="eastAsia"/>
        </w:rPr>
        <w:t>分。</w:t>
      </w:r>
    </w:p>
    <w:p w14:paraId="4090BAA6" w14:textId="77777777" w:rsidR="00EB2E14" w:rsidRPr="00516184" w:rsidRDefault="00EB2E14" w:rsidP="00EB2E14">
      <w:pPr>
        <w:pStyle w:val="af2"/>
      </w:pPr>
      <w:r w:rsidRPr="00516184">
        <w:rPr>
          <w:rFonts w:hint="eastAsia"/>
        </w:rPr>
        <w:t>飞行分评分按照飞行分通用规则执行。</w:t>
      </w:r>
    </w:p>
    <w:p w14:paraId="7E2E3181" w14:textId="79B7B679" w:rsidR="008B2059" w:rsidRPr="00055D68" w:rsidRDefault="008B2059" w:rsidP="00EB2E14">
      <w:pPr>
        <w:pStyle w:val="af2"/>
      </w:pPr>
      <w:r w:rsidRPr="00055D68">
        <w:rPr>
          <w:rFonts w:hint="eastAsia"/>
        </w:rPr>
        <w:t>满分计时为</w:t>
      </w:r>
      <w:r w:rsidRPr="00055D68">
        <w:t>60</w:t>
      </w:r>
      <w:r w:rsidRPr="00055D68">
        <w:rPr>
          <w:rFonts w:hint="eastAsia"/>
        </w:rPr>
        <w:t>s，每超过1s扣2分。</w:t>
      </w:r>
    </w:p>
    <w:p w14:paraId="4D2E298F" w14:textId="500563C1" w:rsidR="008B2059" w:rsidRPr="00055D68" w:rsidRDefault="008B2059" w:rsidP="00EB2E14">
      <w:pPr>
        <w:pStyle w:val="af2"/>
      </w:pPr>
      <w:r w:rsidRPr="00055D68">
        <w:rPr>
          <w:rFonts w:hint="eastAsia"/>
        </w:rPr>
        <w:t>飞行分=</w:t>
      </w:r>
      <w:r w:rsidRPr="00055D68">
        <w:t>100-</w:t>
      </w:r>
      <w:r w:rsidRPr="00055D68">
        <w:rPr>
          <w:rFonts w:hint="eastAsia"/>
        </w:rPr>
        <w:t>（飞行时间-</w:t>
      </w:r>
      <w:r w:rsidRPr="00055D68">
        <w:t>60</w:t>
      </w:r>
      <w:r w:rsidRPr="00055D68">
        <w:rPr>
          <w:rFonts w:hint="eastAsia"/>
        </w:rPr>
        <w:t>）×</w:t>
      </w:r>
      <w:r w:rsidRPr="00055D68">
        <w:t>2</w:t>
      </w:r>
      <w:r w:rsidR="00055D68" w:rsidRPr="00055D68">
        <w:rPr>
          <w:rFonts w:hint="eastAsia"/>
        </w:rPr>
        <w:t>。</w:t>
      </w:r>
    </w:p>
    <w:p w14:paraId="7EFD2AFD" w14:textId="77777777" w:rsidR="008B2059" w:rsidRDefault="008B2059" w:rsidP="008B2059">
      <w:pPr>
        <w:pStyle w:val="affc"/>
        <w:spacing w:before="120" w:after="120"/>
      </w:pPr>
      <w:r>
        <w:rPr>
          <w:rFonts w:hint="eastAsia"/>
        </w:rPr>
        <w:t>场地要求</w:t>
      </w:r>
    </w:p>
    <w:p w14:paraId="51671628" w14:textId="77777777" w:rsidR="008B2059" w:rsidRPr="005D12A1" w:rsidRDefault="008B2059" w:rsidP="008B2059">
      <w:pPr>
        <w:pStyle w:val="afffffffffff2"/>
      </w:pPr>
      <w:r w:rsidRPr="005D12A1">
        <w:rPr>
          <w:rFonts w:hint="eastAsia"/>
        </w:rPr>
        <w:t>飞行场地宜为室内场地。</w:t>
      </w:r>
    </w:p>
    <w:p w14:paraId="7AC9EC3F" w14:textId="77777777" w:rsidR="008B2059" w:rsidRPr="005D12A1" w:rsidRDefault="008B2059" w:rsidP="008B2059">
      <w:pPr>
        <w:pStyle w:val="afffffffffff2"/>
      </w:pPr>
      <w:r w:rsidRPr="005D12A1">
        <w:rPr>
          <w:rFonts w:hint="eastAsia"/>
        </w:rPr>
        <w:lastRenderedPageBreak/>
        <w:t>场地安全线上设立围网，高度不低于3m。</w:t>
      </w:r>
    </w:p>
    <w:p w14:paraId="2F79266C" w14:textId="1BED8EB1" w:rsidR="008B2059" w:rsidRPr="005D12A1" w:rsidRDefault="008B2059" w:rsidP="008B2059">
      <w:pPr>
        <w:pStyle w:val="afffffffffff2"/>
      </w:pPr>
      <w:r>
        <w:rPr>
          <w:rFonts w:hint="eastAsia"/>
        </w:rPr>
        <w:t>飞行</w:t>
      </w:r>
      <w:r w:rsidR="00055D68">
        <w:rPr>
          <w:rFonts w:hint="eastAsia"/>
        </w:rPr>
        <w:t>场地及飞行轨迹示意图</w:t>
      </w:r>
      <w:r w:rsidRPr="005D12A1">
        <w:rPr>
          <w:rFonts w:hint="eastAsia"/>
        </w:rPr>
        <w:t>见</w:t>
      </w:r>
      <w:r>
        <w:rPr>
          <w:rFonts w:hint="eastAsia"/>
        </w:rPr>
        <w:t>J</w:t>
      </w:r>
      <w:r>
        <w:t>.2</w:t>
      </w:r>
      <w:r w:rsidRPr="005D12A1">
        <w:rPr>
          <w:rFonts w:hint="eastAsia"/>
        </w:rPr>
        <w:t>。</w:t>
      </w:r>
    </w:p>
    <w:p w14:paraId="7FF81407" w14:textId="41AFC08E" w:rsidR="00A85A88" w:rsidRDefault="008B2059" w:rsidP="00A82D67">
      <w:pPr>
        <w:pStyle w:val="afffff1"/>
        <w:ind w:firstLineChars="0" w:firstLine="0"/>
        <w:jc w:val="center"/>
      </w:pPr>
      <w:r w:rsidRPr="008B2059">
        <w:drawing>
          <wp:inline distT="0" distB="0" distL="0" distR="0" wp14:anchorId="610D1465" wp14:editId="05166504">
            <wp:extent cx="5011093" cy="2837155"/>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70741" cy="2870926"/>
                    </a:xfrm>
                    <a:prstGeom prst="rect">
                      <a:avLst/>
                    </a:prstGeom>
                    <a:noFill/>
                    <a:ln>
                      <a:noFill/>
                    </a:ln>
                  </pic:spPr>
                </pic:pic>
              </a:graphicData>
            </a:graphic>
          </wp:inline>
        </w:drawing>
      </w:r>
    </w:p>
    <w:p w14:paraId="759591F1" w14:textId="3B083A4B" w:rsidR="00510F1A" w:rsidRPr="00A85A88" w:rsidRDefault="00510F1A" w:rsidP="00510F1A">
      <w:pPr>
        <w:pStyle w:val="af9"/>
        <w:spacing w:before="120" w:after="120"/>
      </w:pPr>
      <w:r>
        <w:rPr>
          <w:rFonts w:hint="eastAsia"/>
        </w:rPr>
        <w:t>遥控多旋翼无人机FPV飞行（五）场地</w:t>
      </w:r>
      <w:r w:rsidR="00055D68">
        <w:rPr>
          <w:rFonts w:hint="eastAsia"/>
        </w:rPr>
        <w:t>及</w:t>
      </w:r>
      <w:r>
        <w:rPr>
          <w:rFonts w:hint="eastAsia"/>
        </w:rPr>
        <w:t>飞行轨迹示意图</w:t>
      </w:r>
    </w:p>
    <w:p w14:paraId="238AD149" w14:textId="77777777" w:rsidR="00510F1A" w:rsidRPr="00510F1A" w:rsidRDefault="00510F1A" w:rsidP="00510F1A">
      <w:pPr>
        <w:pStyle w:val="afffff1"/>
        <w:ind w:firstLineChars="0" w:firstLine="0"/>
      </w:pPr>
    </w:p>
    <w:p w14:paraId="04360A89" w14:textId="77777777" w:rsidR="00E77DC2" w:rsidRPr="0093274F" w:rsidRDefault="00E77DC2" w:rsidP="00E77DC2">
      <w:pPr>
        <w:pStyle w:val="affc"/>
        <w:spacing w:before="120" w:after="120"/>
      </w:pPr>
      <w:r>
        <w:rPr>
          <w:rFonts w:hint="eastAsia"/>
        </w:rPr>
        <w:t>器材要求</w:t>
      </w:r>
    </w:p>
    <w:p w14:paraId="4134AF4D" w14:textId="59ECF0D8" w:rsidR="001547B6" w:rsidRPr="005C1FC2" w:rsidRDefault="001547B6" w:rsidP="005C1FC2">
      <w:pPr>
        <w:pStyle w:val="afffffffffff2"/>
      </w:pPr>
      <w:r w:rsidRPr="005C1FC2">
        <w:rPr>
          <w:rFonts w:hint="eastAsia"/>
        </w:rPr>
        <w:t>无人机不得具有高度保持和位置保持的飞行功能</w:t>
      </w:r>
      <w:r w:rsidR="008B2059">
        <w:rPr>
          <w:rFonts w:hint="eastAsia"/>
        </w:rPr>
        <w:t>。</w:t>
      </w:r>
    </w:p>
    <w:p w14:paraId="1D35F2B1" w14:textId="23ECA291" w:rsidR="001547B6" w:rsidRPr="005C1FC2" w:rsidRDefault="001547B6" w:rsidP="005C1FC2">
      <w:pPr>
        <w:pStyle w:val="afffffffffff2"/>
      </w:pPr>
      <w:r w:rsidRPr="005C1FC2">
        <w:rPr>
          <w:rFonts w:hint="eastAsia"/>
        </w:rPr>
        <w:t>轴距不大于280</w:t>
      </w:r>
      <w:r w:rsidR="00550833" w:rsidRPr="005C1FC2">
        <w:rPr>
          <w:rFonts w:hint="eastAsia"/>
        </w:rPr>
        <w:t>mm</w:t>
      </w:r>
      <w:r w:rsidR="008B2059">
        <w:rPr>
          <w:rFonts w:hint="eastAsia"/>
        </w:rPr>
        <w:t>。</w:t>
      </w:r>
    </w:p>
    <w:p w14:paraId="39AC4259" w14:textId="390EAF47" w:rsidR="001547B6" w:rsidRPr="005C1FC2" w:rsidRDefault="001547B6" w:rsidP="00C2207E">
      <w:pPr>
        <w:pStyle w:val="afffffffffff2"/>
      </w:pPr>
      <w:r w:rsidRPr="005C1FC2">
        <w:rPr>
          <w:rFonts w:hint="eastAsia"/>
        </w:rPr>
        <w:t>动力电池标称电</w:t>
      </w:r>
      <w:r w:rsidRPr="00C2207E">
        <w:rPr>
          <w:rFonts w:hint="eastAsia"/>
        </w:rPr>
        <w:t>压不大于</w:t>
      </w:r>
      <w:r w:rsidR="008B2059" w:rsidRPr="00C2207E">
        <w:rPr>
          <w:rFonts w:hint="eastAsia"/>
        </w:rPr>
        <w:t>1</w:t>
      </w:r>
      <w:r w:rsidR="008B2059" w:rsidRPr="00C2207E">
        <w:t>4.8</w:t>
      </w:r>
      <w:r w:rsidR="005B2C1F" w:rsidRPr="00C2207E">
        <w:rPr>
          <w:rFonts w:hint="eastAsia"/>
        </w:rPr>
        <w:t>V</w:t>
      </w:r>
      <w:r w:rsidR="008B2059" w:rsidRPr="00C2207E">
        <w:rPr>
          <w:rFonts w:hint="eastAsia"/>
        </w:rPr>
        <w:t>（4</w:t>
      </w:r>
      <w:r w:rsidR="00C2207E">
        <w:t>S</w:t>
      </w:r>
      <w:r w:rsidR="008B2059" w:rsidRPr="00C2207E">
        <w:rPr>
          <w:rFonts w:hint="eastAsia"/>
        </w:rPr>
        <w:t>）</w:t>
      </w:r>
      <w:r w:rsidR="008B2059">
        <w:rPr>
          <w:rFonts w:hint="eastAsia"/>
        </w:rPr>
        <w:t>。</w:t>
      </w:r>
    </w:p>
    <w:p w14:paraId="207A2634" w14:textId="0482C8C3" w:rsidR="001547B6" w:rsidRPr="005C1FC2" w:rsidRDefault="001547B6" w:rsidP="005C1FC2">
      <w:pPr>
        <w:pStyle w:val="afffffffffff2"/>
      </w:pPr>
      <w:r w:rsidRPr="005C1FC2">
        <w:rPr>
          <w:rFonts w:hint="eastAsia"/>
        </w:rPr>
        <w:t>使用无刷电机，尺寸和KV值不限</w:t>
      </w:r>
      <w:r w:rsidR="008B2059">
        <w:rPr>
          <w:rFonts w:hint="eastAsia"/>
        </w:rPr>
        <w:t>。</w:t>
      </w:r>
    </w:p>
    <w:p w14:paraId="09185284" w14:textId="476E4F5E" w:rsidR="001547B6" w:rsidRPr="005C1FC2" w:rsidRDefault="001547B6" w:rsidP="005C1FC2">
      <w:pPr>
        <w:pStyle w:val="afffffffffff2"/>
      </w:pPr>
      <w:r w:rsidRPr="005C1FC2">
        <w:rPr>
          <w:rFonts w:hint="eastAsia"/>
        </w:rPr>
        <w:t>无人机重量不大于1000</w:t>
      </w:r>
      <w:r w:rsidR="00430B00" w:rsidRPr="005C1FC2">
        <w:rPr>
          <w:rFonts w:hint="eastAsia"/>
        </w:rPr>
        <w:t>g</w:t>
      </w:r>
      <w:r w:rsidRPr="005C1FC2">
        <w:rPr>
          <w:rFonts w:hint="eastAsia"/>
        </w:rPr>
        <w:t>（</w:t>
      </w:r>
      <w:r w:rsidR="00C2207E">
        <w:rPr>
          <w:rFonts w:hint="eastAsia"/>
        </w:rPr>
        <w:t>含</w:t>
      </w:r>
      <w:r w:rsidRPr="005C1FC2">
        <w:rPr>
          <w:rFonts w:hint="eastAsia"/>
        </w:rPr>
        <w:t>电池）</w:t>
      </w:r>
      <w:r w:rsidR="008B2059">
        <w:rPr>
          <w:rFonts w:hint="eastAsia"/>
        </w:rPr>
        <w:t>。</w:t>
      </w:r>
    </w:p>
    <w:p w14:paraId="283ED48E" w14:textId="4F393FEB" w:rsidR="00E77DC2" w:rsidRDefault="001547B6" w:rsidP="005C1FC2">
      <w:pPr>
        <w:pStyle w:val="afffffffffff2"/>
      </w:pPr>
      <w:r w:rsidRPr="005C1FC2">
        <w:rPr>
          <w:rFonts w:hint="eastAsia"/>
        </w:rPr>
        <w:t>使用模拟或</w:t>
      </w:r>
      <w:proofErr w:type="gramStart"/>
      <w:r w:rsidRPr="005C1FC2">
        <w:rPr>
          <w:rFonts w:hint="eastAsia"/>
        </w:rPr>
        <w:t>数字图传发射器</w:t>
      </w:r>
      <w:proofErr w:type="gramEnd"/>
      <w:r w:rsidRPr="005C1FC2">
        <w:rPr>
          <w:rFonts w:hint="eastAsia"/>
        </w:rPr>
        <w:t>，设备频率及发射功</w:t>
      </w:r>
      <w:r w:rsidR="00C2207E">
        <w:rPr>
          <w:rFonts w:hint="eastAsia"/>
        </w:rPr>
        <w:t>率</w:t>
      </w:r>
      <w:r w:rsidRPr="005C1FC2">
        <w:rPr>
          <w:rFonts w:hint="eastAsia"/>
        </w:rPr>
        <w:t>必须在中华人民共和国许可的频段范围内。</w:t>
      </w:r>
    </w:p>
    <w:p w14:paraId="6C9C495A" w14:textId="77777777" w:rsidR="0049419C" w:rsidRDefault="0049419C" w:rsidP="005C1FC2">
      <w:pPr>
        <w:pStyle w:val="afffffffffff2"/>
        <w:sectPr w:rsidR="0049419C" w:rsidSect="008A7450">
          <w:pgSz w:w="11906" w:h="16838" w:code="9"/>
          <w:pgMar w:top="1928" w:right="1134" w:bottom="1134" w:left="1134" w:header="1418" w:footer="1134" w:gutter="284"/>
          <w:cols w:space="425"/>
          <w:formProt w:val="0"/>
          <w:docGrid w:linePitch="312"/>
        </w:sectPr>
      </w:pPr>
      <w:bookmarkStart w:id="111" w:name="BookMark6"/>
      <w:bookmarkEnd w:id="66"/>
    </w:p>
    <w:p w14:paraId="6255E778" w14:textId="31A34AB4" w:rsidR="0049419C" w:rsidRDefault="0049419C" w:rsidP="0049419C">
      <w:pPr>
        <w:pStyle w:val="afffff8"/>
        <w:spacing w:after="120"/>
      </w:pPr>
      <w:bookmarkStart w:id="112" w:name="_Toc114149376"/>
      <w:r w:rsidRPr="0049419C">
        <w:rPr>
          <w:rFonts w:hint="eastAsia"/>
          <w:spacing w:val="105"/>
        </w:rPr>
        <w:lastRenderedPageBreak/>
        <w:t>参考文</w:t>
      </w:r>
      <w:r>
        <w:rPr>
          <w:rFonts w:hint="eastAsia"/>
        </w:rPr>
        <w:t>献</w:t>
      </w:r>
      <w:bookmarkEnd w:id="112"/>
    </w:p>
    <w:bookmarkEnd w:id="111"/>
    <w:p w14:paraId="7C8F7096" w14:textId="03E3CCA8" w:rsidR="0049419C" w:rsidRDefault="0049419C" w:rsidP="0049419C">
      <w:pPr>
        <w:pStyle w:val="afffff1"/>
        <w:ind w:firstLine="420"/>
      </w:pPr>
      <w:r>
        <w:rPr>
          <w:rFonts w:hint="eastAsia"/>
        </w:rPr>
        <w:t>《</w:t>
      </w:r>
      <w:r w:rsidRPr="00DF3D78">
        <w:rPr>
          <w:rFonts w:hint="eastAsia"/>
        </w:rPr>
        <w:t>全国航空航天模型锦标赛竞赛</w:t>
      </w:r>
      <w:r>
        <w:rPr>
          <w:rFonts w:hint="eastAsia"/>
        </w:rPr>
        <w:t>规则</w:t>
      </w:r>
      <w:r w:rsidRPr="00DF3D78">
        <w:rPr>
          <w:rFonts w:hint="eastAsia"/>
        </w:rPr>
        <w:t>（2022版）</w:t>
      </w:r>
      <w:r>
        <w:rPr>
          <w:rFonts w:hint="eastAsia"/>
        </w:rPr>
        <w:t>》</w:t>
      </w:r>
    </w:p>
    <w:p w14:paraId="16D42301" w14:textId="77777777" w:rsidR="0049419C" w:rsidRDefault="0049419C" w:rsidP="0049419C">
      <w:pPr>
        <w:pStyle w:val="afffff1"/>
        <w:ind w:firstLine="420"/>
      </w:pPr>
      <w:r>
        <w:rPr>
          <w:rFonts w:hint="eastAsia"/>
        </w:rPr>
        <w:t>《</w:t>
      </w:r>
      <w:r w:rsidRPr="00DF3D78">
        <w:rPr>
          <w:rFonts w:hint="eastAsia"/>
        </w:rPr>
        <w:t>全国青少年航空航天模型锦标赛竞赛规则（2022版）</w:t>
      </w:r>
      <w:r>
        <w:rPr>
          <w:rFonts w:hint="eastAsia"/>
        </w:rPr>
        <w:t>》</w:t>
      </w:r>
    </w:p>
    <w:p w14:paraId="51407D81" w14:textId="77777777" w:rsidR="0049419C" w:rsidRDefault="0049419C" w:rsidP="0049419C">
      <w:pPr>
        <w:pStyle w:val="afffff1"/>
        <w:ind w:firstLine="420"/>
      </w:pPr>
      <w:r>
        <w:rPr>
          <w:rFonts w:hint="eastAsia"/>
        </w:rPr>
        <w:t>《</w:t>
      </w:r>
      <w:r w:rsidRPr="00035851">
        <w:rPr>
          <w:rFonts w:hint="eastAsia"/>
        </w:rPr>
        <w:t>2022年第二十三届</w:t>
      </w:r>
      <w:r>
        <w:rPr>
          <w:rFonts w:hint="eastAsia"/>
        </w:rPr>
        <w:t>“</w:t>
      </w:r>
      <w:r w:rsidRPr="00035851">
        <w:rPr>
          <w:rFonts w:hint="eastAsia"/>
        </w:rPr>
        <w:t>飞向北京·飞向太空</w:t>
      </w:r>
      <w:r>
        <w:rPr>
          <w:rFonts w:hint="eastAsia"/>
        </w:rPr>
        <w:t>”</w:t>
      </w:r>
      <w:r w:rsidRPr="00035851">
        <w:rPr>
          <w:rFonts w:hint="eastAsia"/>
        </w:rPr>
        <w:t>全国青少年航空航天模型教育竞赛活动竞赛规则</w:t>
      </w:r>
      <w:r>
        <w:rPr>
          <w:rFonts w:hint="eastAsia"/>
        </w:rPr>
        <w:t>》</w:t>
      </w:r>
    </w:p>
    <w:p w14:paraId="53E0C4CD" w14:textId="77777777" w:rsidR="0049419C" w:rsidRDefault="0049419C" w:rsidP="0049419C">
      <w:pPr>
        <w:pStyle w:val="afffff1"/>
        <w:ind w:firstLine="420"/>
      </w:pPr>
      <w:r>
        <w:rPr>
          <w:rFonts w:hint="eastAsia"/>
        </w:rPr>
        <w:t>《</w:t>
      </w:r>
      <w:r w:rsidRPr="00AC67B5">
        <w:rPr>
          <w:rFonts w:hint="eastAsia"/>
        </w:rPr>
        <w:t>2022年第二十三届“飞向北京·飞向太空”全国青少年航空航天模型教育竞赛活动（无人机项目）暨全国青少年无人机创新教育竞赛活动竞赛规则</w:t>
      </w:r>
      <w:r>
        <w:rPr>
          <w:rFonts w:hint="eastAsia"/>
        </w:rPr>
        <w:t>》</w:t>
      </w:r>
    </w:p>
    <w:p w14:paraId="2C79EAF0" w14:textId="3D612BF9" w:rsidR="0049419C" w:rsidRPr="005C1FC2" w:rsidRDefault="0049419C" w:rsidP="0049419C">
      <w:pPr>
        <w:pStyle w:val="afffff1"/>
        <w:ind w:firstLine="420"/>
      </w:pPr>
      <w:r>
        <w:rPr>
          <w:rFonts w:hint="eastAsia"/>
        </w:rPr>
        <w:t>《</w:t>
      </w:r>
      <w:r w:rsidRPr="00AC67B5">
        <w:rPr>
          <w:rFonts w:hint="eastAsia"/>
        </w:rPr>
        <w:t>“放飞梦想”全国青少年纸飞机通讯赛竞赛规则（2022版）</w:t>
      </w:r>
      <w:r>
        <w:rPr>
          <w:rFonts w:hint="eastAsia"/>
        </w:rPr>
        <w:t>》</w:t>
      </w:r>
    </w:p>
    <w:p w14:paraId="21EC160C" w14:textId="1B652453" w:rsidR="00FD6765" w:rsidRDefault="009970E1" w:rsidP="009970E1">
      <w:pPr>
        <w:pStyle w:val="afffff1"/>
        <w:ind w:firstLineChars="0" w:firstLine="0"/>
        <w:jc w:val="center"/>
      </w:pPr>
      <w:bookmarkStart w:id="113" w:name="BookMark8"/>
      <w:r>
        <w:drawing>
          <wp:inline distT="0" distB="0" distL="0" distR="0" wp14:anchorId="122F3263" wp14:editId="03C9C468">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7"/>
      <w:bookmarkEnd w:id="113"/>
    </w:p>
    <w:sectPr w:rsidR="00FD6765" w:rsidSect="008A7450">
      <w:pgSz w:w="11906" w:h="16838" w:code="9"/>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20B2" w14:textId="77777777" w:rsidR="001B248B" w:rsidRDefault="001B248B" w:rsidP="00D86DB7">
      <w:r>
        <w:separator/>
      </w:r>
    </w:p>
    <w:p w14:paraId="78E103BC" w14:textId="77777777" w:rsidR="001B248B" w:rsidRDefault="001B248B"/>
    <w:p w14:paraId="6B59308A" w14:textId="77777777" w:rsidR="001B248B" w:rsidRDefault="001B248B"/>
  </w:endnote>
  <w:endnote w:type="continuationSeparator" w:id="0">
    <w:p w14:paraId="66AF25DA" w14:textId="77777777" w:rsidR="001B248B" w:rsidRDefault="001B248B" w:rsidP="00D86DB7">
      <w:r>
        <w:continuationSeparator/>
      </w:r>
    </w:p>
    <w:p w14:paraId="684BFD73" w14:textId="77777777" w:rsidR="001B248B" w:rsidRDefault="001B248B"/>
    <w:p w14:paraId="46471C23" w14:textId="77777777" w:rsidR="001B248B" w:rsidRDefault="001B24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简">
    <w:altName w:val="宋体"/>
    <w:charset w:val="86"/>
    <w:family w:val="auto"/>
    <w:pitch w:val="default"/>
    <w:sig w:usb0="00000000" w:usb1="00000000" w:usb2="00000000" w:usb3="00000000" w:csb0="00160000" w:csb1="00000000"/>
  </w:font>
  <w:font w:name="微软雅黑">
    <w:altName w:val="汉仪旗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0BE7" w14:textId="77777777" w:rsidR="00145D9D" w:rsidRDefault="00145D9D">
    <w:pPr>
      <w:pStyle w:val="affff1"/>
    </w:pPr>
    <w:r>
      <w:fldChar w:fldCharType="begin"/>
    </w:r>
    <w:r>
      <w:instrText>PAGE   \* MERGEFORMAT</w:instrText>
    </w:r>
    <w:r>
      <w:fldChar w:fldCharType="separate"/>
    </w:r>
    <w:r w:rsidR="00AF47C5"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00C8" w14:textId="77777777" w:rsidR="0049419C" w:rsidRDefault="0049419C">
    <w:pPr>
      <w:pStyle w:val="aff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19F" w14:textId="77777777" w:rsidR="00E77A03" w:rsidRPr="00324EDD" w:rsidRDefault="00E77A03" w:rsidP="00CD50A1">
    <w:pPr>
      <w:pStyle w:val="affff1"/>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692B" w14:textId="77777777" w:rsidR="00652C10" w:rsidRDefault="00652C10">
    <w:pPr>
      <w:pStyle w:val="affffffffffff3"/>
    </w:pPr>
    <w:r>
      <w:fldChar w:fldCharType="begin"/>
    </w:r>
    <w:r>
      <w:instrText xml:space="preserve"> PAGE  \* MERGEFORMAT </w:instrText>
    </w:r>
    <w:r>
      <w:fldChar w:fldCharType="separate"/>
    </w:r>
    <w: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FEBE" w14:textId="77777777" w:rsidR="000C57D6" w:rsidRDefault="000C57D6" w:rsidP="00C94DF2">
    <w:pPr>
      <w:pStyle w:val="affffe"/>
    </w:pPr>
    <w:r>
      <w:fldChar w:fldCharType="begin"/>
    </w:r>
    <w:r>
      <w:instrText>PAGE   \* MERGEFORMAT</w:instrText>
    </w:r>
    <w:r>
      <w:fldChar w:fldCharType="separate"/>
    </w:r>
    <w:r w:rsidR="008A173B" w:rsidRPr="008A173B">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D198F" w14:textId="77777777" w:rsidR="001B248B" w:rsidRDefault="001B248B" w:rsidP="00D86DB7">
      <w:r>
        <w:separator/>
      </w:r>
    </w:p>
  </w:footnote>
  <w:footnote w:type="continuationSeparator" w:id="0">
    <w:p w14:paraId="06CDCEA4" w14:textId="77777777" w:rsidR="001B248B" w:rsidRDefault="001B248B" w:rsidP="00D86DB7">
      <w:r>
        <w:continuationSeparator/>
      </w:r>
    </w:p>
    <w:p w14:paraId="207D2453" w14:textId="77777777" w:rsidR="001B248B" w:rsidRDefault="001B248B"/>
    <w:p w14:paraId="7BE74736" w14:textId="77777777" w:rsidR="001B248B" w:rsidRDefault="001B24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C156" w14:textId="77777777" w:rsidR="0049419C" w:rsidRDefault="0049419C">
    <w:pPr>
      <w:pStyle w:val="afff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C5E3" w14:textId="77777777" w:rsidR="00145D9D" w:rsidRPr="00E70388" w:rsidRDefault="00145D9D" w:rsidP="00617387">
    <w:pPr>
      <w:pStyle w:val="affff"/>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E5A5" w14:textId="77777777" w:rsidR="00145D9D" w:rsidRPr="00324EDD" w:rsidRDefault="00145D9D" w:rsidP="00E846C8">
    <w:pPr>
      <w:pStyle w:val="affff"/>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2B39" w14:textId="77777777" w:rsidR="00652C10" w:rsidRDefault="00652C10">
    <w:pPr>
      <w:pStyle w:val="affffffffffff4"/>
    </w:pPr>
    <w:r>
      <w:t>XX/T XXXXX</w:t>
    </w:r>
    <w:r>
      <w:t>—</w:t>
    </w:r>
    <w:r>
      <w:t>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E085" w14:textId="6DCF916E" w:rsidR="00714F58" w:rsidRDefault="00714F58" w:rsidP="00714F58">
    <w:pPr>
      <w:pStyle w:val="affff"/>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2E6EC7">
      <w:rPr>
        <w:noProof/>
      </w:rPr>
      <w:t>T/XXX XXXX—XXXX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0764" w14:textId="31B0181A" w:rsidR="00D84FA1" w:rsidRPr="00D84FA1" w:rsidRDefault="00D84FA1" w:rsidP="00A2271D">
    <w:pPr>
      <w:pStyle w:val="afffff6"/>
    </w:pPr>
    <w:r>
      <w:fldChar w:fldCharType="begin"/>
    </w:r>
    <w:r>
      <w:instrText xml:space="preserve"> STYLEREF  标准文件_文件编号  \* MERGEFORMAT </w:instrText>
    </w:r>
    <w:r>
      <w:fldChar w:fldCharType="separate"/>
    </w:r>
    <w:r w:rsidR="00317F7D">
      <w:t>T/XXX XXXX</w:t>
    </w:r>
    <w:r w:rsidR="00317F7D">
      <w:t>—</w:t>
    </w:r>
    <w:r w:rsidR="00317F7D">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hybridMultilevel"/>
    <w:tmpl w:val="EC424B92"/>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70340748"/>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BD5AD220"/>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B270FBA6"/>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872E543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EF0AF26A"/>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93E19F8"/>
    <w:multiLevelType w:val="multilevel"/>
    <w:tmpl w:val="303CCAA8"/>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8" w15:restartNumberingAfterBreak="0">
    <w:nsid w:val="1AD20F90"/>
    <w:multiLevelType w:val="hybridMultilevel"/>
    <w:tmpl w:val="7FAEA64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AF15012"/>
    <w:multiLevelType w:val="multilevel"/>
    <w:tmpl w:val="AB5C8B82"/>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15:restartNumberingAfterBreak="0">
    <w:nsid w:val="1EAA1992"/>
    <w:multiLevelType w:val="multilevel"/>
    <w:tmpl w:val="57C69A80"/>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1" w15:restartNumberingAfterBreak="0">
    <w:nsid w:val="1F506C04"/>
    <w:multiLevelType w:val="multilevel"/>
    <w:tmpl w:val="9EA0DBBA"/>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2" w15:restartNumberingAfterBreak="0">
    <w:nsid w:val="2C5917C3"/>
    <w:multiLevelType w:val="multilevel"/>
    <w:tmpl w:val="631EF14E"/>
    <w:lvl w:ilvl="0">
      <w:start w:val="1"/>
      <w:numFmt w:val="none"/>
      <w:pStyle w:val="af2"/>
      <w:lvlText w:val="%1——"/>
      <w:lvlJc w:val="left"/>
      <w:pPr>
        <w:tabs>
          <w:tab w:val="num" w:pos="1419"/>
        </w:tabs>
        <w:ind w:left="1419"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15:restartNumberingAfterBreak="0">
    <w:nsid w:val="32F04FB2"/>
    <w:multiLevelType w:val="multilevel"/>
    <w:tmpl w:val="06B0E59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33E10BC0"/>
    <w:multiLevelType w:val="multilevel"/>
    <w:tmpl w:val="4F0262AC"/>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5" w15:restartNumberingAfterBreak="0">
    <w:nsid w:val="3D6B015C"/>
    <w:multiLevelType w:val="multilevel"/>
    <w:tmpl w:val="420E835A"/>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15:restartNumberingAfterBreak="0">
    <w:nsid w:val="44C50F90"/>
    <w:multiLevelType w:val="multilevel"/>
    <w:tmpl w:val="C5D62106"/>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7" w15:restartNumberingAfterBreak="0">
    <w:nsid w:val="48802D1C"/>
    <w:multiLevelType w:val="multilevel"/>
    <w:tmpl w:val="FF46E0AA"/>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4B733A5F"/>
    <w:multiLevelType w:val="multilevel"/>
    <w:tmpl w:val="A688470E"/>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9" w15:restartNumberingAfterBreak="0">
    <w:nsid w:val="4E5D0534"/>
    <w:multiLevelType w:val="multilevel"/>
    <w:tmpl w:val="4DA4F3AE"/>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0" w15:restartNumberingAfterBreak="0">
    <w:nsid w:val="54632751"/>
    <w:multiLevelType w:val="multilevel"/>
    <w:tmpl w:val="ACF8131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97425156"/>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C3483E82"/>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8E2A6724"/>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58BC7DB2"/>
    <w:multiLevelType w:val="multilevel"/>
    <w:tmpl w:val="A41E8C12"/>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5" w15:restartNumberingAfterBreak="0">
    <w:nsid w:val="58D40C64"/>
    <w:multiLevelType w:val="multilevel"/>
    <w:tmpl w:val="58D40C64"/>
    <w:lvl w:ilvl="0">
      <w:start w:val="1"/>
      <w:numFmt w:val="decimal"/>
      <w:pStyle w:val="aff1"/>
      <w:suff w:val="nothing"/>
      <w:lvlText w:val="A%1"/>
      <w:lvlJc w:val="left"/>
      <w:pPr>
        <w:ind w:left="0" w:firstLine="0"/>
      </w:pPr>
      <w:rPr>
        <w:rFonts w:ascii="黑体" w:eastAsia="黑体" w:hAnsi="Times New Roman" w:cs="Times New Roman" w:hint="eastAsia"/>
        <w:b w:val="0"/>
        <w:i w:val="0"/>
        <w:sz w:val="21"/>
        <w:szCs w:val="21"/>
      </w:rPr>
    </w:lvl>
    <w:lvl w:ilvl="1">
      <w:start w:val="1"/>
      <w:numFmt w:val="decimal"/>
      <w:pStyle w:val="aff2"/>
      <w:suff w:val="nothing"/>
      <w:lvlText w:val="A1.%2"/>
      <w:lvlJc w:val="left"/>
      <w:pPr>
        <w:ind w:left="426"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ff3"/>
      <w:suff w:val="nothing"/>
      <w:lvlText w:val="A1.1.%3"/>
      <w:lvlJc w:val="left"/>
      <w:pPr>
        <w:ind w:left="0" w:firstLine="0"/>
      </w:pPr>
      <w:rPr>
        <w:rFonts w:ascii="黑体" w:eastAsia="黑体" w:hAnsi="Times New Roman" w:cs="Times New Roman" w:hint="eastAsia"/>
        <w:b w:val="0"/>
        <w:i w:val="0"/>
        <w:sz w:val="21"/>
      </w:rPr>
    </w:lvl>
    <w:lvl w:ilvl="3">
      <w:start w:val="1"/>
      <w:numFmt w:val="decimal"/>
      <w:pStyle w:val="aff4"/>
      <w:suff w:val="nothing"/>
      <w:lvlText w:val="%1.%2.%3.%4　"/>
      <w:lvlJc w:val="left"/>
      <w:pPr>
        <w:ind w:left="1418" w:firstLine="0"/>
      </w:pPr>
      <w:rPr>
        <w:rFonts w:ascii="黑体" w:eastAsia="黑体" w:hAnsi="Times New Roman" w:cs="Times New Roman" w:hint="eastAsia"/>
        <w:b w:val="0"/>
        <w:i w:val="0"/>
        <w:sz w:val="21"/>
      </w:rPr>
    </w:lvl>
    <w:lvl w:ilvl="4">
      <w:start w:val="1"/>
      <w:numFmt w:val="decimal"/>
      <w:pStyle w:val="aff5"/>
      <w:suff w:val="nothing"/>
      <w:lvlText w:val="%1.%2.%3.%4.%5　"/>
      <w:lvlJc w:val="left"/>
      <w:pPr>
        <w:ind w:left="0" w:firstLine="0"/>
      </w:pPr>
      <w:rPr>
        <w:rFonts w:ascii="黑体" w:eastAsia="黑体" w:hAnsi="Times New Roman" w:cs="Times New Roman" w:hint="eastAsia"/>
        <w:b w:val="0"/>
        <w:i w:val="0"/>
        <w:sz w:val="21"/>
      </w:rPr>
    </w:lvl>
    <w:lvl w:ilvl="5">
      <w:start w:val="1"/>
      <w:numFmt w:val="decimal"/>
      <w:pStyle w:val="aff6"/>
      <w:suff w:val="nothing"/>
      <w:lvlText w:val="%1.%2.%3.%4.%5.%6　"/>
      <w:lvlJc w:val="left"/>
      <w:pPr>
        <w:ind w:left="0" w:firstLine="0"/>
      </w:pPr>
      <w:rPr>
        <w:rFonts w:ascii="黑体" w:eastAsia="黑体" w:hAnsi="Times New Roman" w:cs="Times New Roman" w:hint="eastAsia"/>
        <w:b w:val="0"/>
        <w:i w:val="0"/>
        <w:sz w:val="21"/>
      </w:rPr>
    </w:lvl>
    <w:lvl w:ilvl="6">
      <w:start w:val="1"/>
      <w:numFmt w:val="decimal"/>
      <w:suff w:val="nothing"/>
      <w:lvlText w:val="%1%2.%3.%4.%5.%6.%7　"/>
      <w:lvlJc w:val="left"/>
      <w:pPr>
        <w:ind w:left="0" w:firstLine="0"/>
      </w:pPr>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26" w15:restartNumberingAfterBreak="0">
    <w:nsid w:val="644622F9"/>
    <w:multiLevelType w:val="multilevel"/>
    <w:tmpl w:val="958ED3D8"/>
    <w:lvl w:ilvl="0">
      <w:start w:val="1"/>
      <w:numFmt w:val="upperRoman"/>
      <w:pStyle w:val="aff7"/>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7" w15:restartNumberingAfterBreak="0">
    <w:nsid w:val="645555FD"/>
    <w:multiLevelType w:val="multilevel"/>
    <w:tmpl w:val="BA46BC6C"/>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8" w15:restartNumberingAfterBreak="0">
    <w:nsid w:val="646260FA"/>
    <w:multiLevelType w:val="multilevel"/>
    <w:tmpl w:val="307C51EE"/>
    <w:lvl w:ilvl="0">
      <w:start w:val="1"/>
      <w:numFmt w:val="decimal"/>
      <w:lvlRestart w:val="0"/>
      <w:pStyle w:val="aff8"/>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9" w15:restartNumberingAfterBreak="0">
    <w:nsid w:val="654A26C9"/>
    <w:multiLevelType w:val="multilevel"/>
    <w:tmpl w:val="D9C4B782"/>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0" w15:restartNumberingAfterBreak="0">
    <w:nsid w:val="657D3FBC"/>
    <w:multiLevelType w:val="multilevel"/>
    <w:tmpl w:val="91144E42"/>
    <w:lvl w:ilvl="0">
      <w:start w:val="1"/>
      <w:numFmt w:val="upperLetter"/>
      <w:lvlRestart w:val="0"/>
      <w:pStyle w:val="aff9"/>
      <w:suff w:val="nothing"/>
      <w:lvlText w:val="附录%1"/>
      <w:lvlJc w:val="left"/>
      <w:pPr>
        <w:ind w:left="0" w:firstLine="0"/>
      </w:pPr>
      <w:rPr>
        <w:rFonts w:hint="eastAsia"/>
        <w:spacing w:val="100"/>
      </w:rPr>
    </w:lvl>
    <w:lvl w:ilvl="1">
      <w:start w:val="1"/>
      <w:numFmt w:val="decimal"/>
      <w:pStyle w:val="affa"/>
      <w:suff w:val="nothing"/>
      <w:lvlText w:val="%1.%2　"/>
      <w:lvlJc w:val="left"/>
      <w:pPr>
        <w:ind w:left="0" w:firstLine="0"/>
      </w:pPr>
      <w:rPr>
        <w:rFonts w:ascii="黑体" w:eastAsia="黑体" w:hint="eastAsia"/>
        <w:b w:val="0"/>
        <w:i w:val="0"/>
        <w:sz w:val="21"/>
      </w:rPr>
    </w:lvl>
    <w:lvl w:ilvl="2">
      <w:start w:val="1"/>
      <w:numFmt w:val="decimal"/>
      <w:pStyle w:val="affb"/>
      <w:suff w:val="nothing"/>
      <w:lvlText w:val="%1.%2.%3　"/>
      <w:lvlJc w:val="left"/>
      <w:pPr>
        <w:ind w:left="0" w:firstLine="0"/>
      </w:pPr>
      <w:rPr>
        <w:rFonts w:ascii="黑体" w:eastAsia="黑体" w:hint="eastAsia"/>
        <w:b w:val="0"/>
        <w:i w:val="0"/>
        <w:sz w:val="21"/>
      </w:rPr>
    </w:lvl>
    <w:lvl w:ilvl="3">
      <w:start w:val="1"/>
      <w:numFmt w:val="decimal"/>
      <w:pStyle w:val="affc"/>
      <w:suff w:val="nothing"/>
      <w:lvlText w:val="%1.%2.%3.%4　"/>
      <w:lvlJc w:val="left"/>
      <w:pPr>
        <w:ind w:left="0" w:firstLine="0"/>
      </w:pPr>
      <w:rPr>
        <w:rFonts w:ascii="黑体" w:eastAsia="黑体" w:hint="eastAsia"/>
        <w:b w:val="0"/>
        <w:i w:val="0"/>
        <w:sz w:val="21"/>
      </w:rPr>
    </w:lvl>
    <w:lvl w:ilvl="4">
      <w:start w:val="1"/>
      <w:numFmt w:val="decimal"/>
      <w:pStyle w:val="affd"/>
      <w:suff w:val="nothing"/>
      <w:lvlText w:val="%1.%2.%3.%4.%5　"/>
      <w:lvlJc w:val="left"/>
      <w:pPr>
        <w:ind w:left="568" w:firstLine="0"/>
      </w:pPr>
      <w:rPr>
        <w:rFonts w:ascii="黑体" w:eastAsia="黑体" w:hint="eastAsia"/>
        <w:b w:val="0"/>
        <w:i w:val="0"/>
        <w:sz w:val="21"/>
      </w:rPr>
    </w:lvl>
    <w:lvl w:ilvl="5">
      <w:start w:val="1"/>
      <w:numFmt w:val="decimal"/>
      <w:pStyle w:val="affe"/>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15:restartNumberingAfterBreak="0">
    <w:nsid w:val="69506ABF"/>
    <w:multiLevelType w:val="multilevel"/>
    <w:tmpl w:val="6E96CAAC"/>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2" w15:restartNumberingAfterBreak="0">
    <w:nsid w:val="6CA41985"/>
    <w:multiLevelType w:val="hybridMultilevel"/>
    <w:tmpl w:val="13589896"/>
    <w:lvl w:ilvl="0" w:tplc="621C3562">
      <w:start w:val="1"/>
      <w:numFmt w:val="decimal"/>
      <w:pStyle w:val="afff"/>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CCC2A9A"/>
    <w:multiLevelType w:val="multilevel"/>
    <w:tmpl w:val="5C3E21DA"/>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4" w15:restartNumberingAfterBreak="0">
    <w:nsid w:val="6CE42AC1"/>
    <w:multiLevelType w:val="hybridMultilevel"/>
    <w:tmpl w:val="BB3CA4BE"/>
    <w:lvl w:ilvl="0" w:tplc="C0B8CA6E">
      <w:start w:val="1"/>
      <w:numFmt w:val="lowerLetter"/>
      <w:pStyle w:val="afff0"/>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EA2025"/>
    <w:multiLevelType w:val="multilevel"/>
    <w:tmpl w:val="C7628974"/>
    <w:lvl w:ilvl="0">
      <w:start w:val="1"/>
      <w:numFmt w:val="none"/>
      <w:pStyle w:val="afff1"/>
      <w:suff w:val="nothing"/>
      <w:lvlText w:val="%1"/>
      <w:lvlJc w:val="left"/>
      <w:pPr>
        <w:ind w:left="0" w:firstLine="0"/>
      </w:pPr>
      <w:rPr>
        <w:rFonts w:hint="eastAsia"/>
      </w:rPr>
    </w:lvl>
    <w:lvl w:ilvl="1">
      <w:start w:val="1"/>
      <w:numFmt w:val="decimal"/>
      <w:pStyle w:val="afff2"/>
      <w:suff w:val="nothing"/>
      <w:lvlText w:val="%1%2　"/>
      <w:lvlJc w:val="left"/>
      <w:pPr>
        <w:ind w:left="0" w:firstLine="0"/>
      </w:pPr>
      <w:rPr>
        <w:rFonts w:ascii="黑体" w:eastAsia="黑体" w:hint="eastAsia"/>
        <w:b w:val="0"/>
        <w:i w:val="0"/>
        <w:sz w:val="21"/>
      </w:rPr>
    </w:lvl>
    <w:lvl w:ilvl="2">
      <w:start w:val="1"/>
      <w:numFmt w:val="decimal"/>
      <w:pStyle w:val="afff3"/>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f4"/>
      <w:suff w:val="nothing"/>
      <w:lvlText w:val="%1%2.%3.%4　"/>
      <w:lvlJc w:val="left"/>
      <w:pPr>
        <w:ind w:left="0" w:firstLine="0"/>
      </w:pPr>
      <w:rPr>
        <w:rFonts w:ascii="黑体" w:eastAsia="黑体" w:hint="eastAsia"/>
        <w:b w:val="0"/>
        <w:i w:val="0"/>
        <w:sz w:val="21"/>
      </w:rPr>
    </w:lvl>
    <w:lvl w:ilvl="4">
      <w:start w:val="1"/>
      <w:numFmt w:val="decimal"/>
      <w:pStyle w:val="afff5"/>
      <w:suff w:val="nothing"/>
      <w:lvlText w:val="%1%2.%3.%4.%5　"/>
      <w:lvlJc w:val="left"/>
      <w:pPr>
        <w:ind w:left="0" w:firstLine="0"/>
      </w:pPr>
      <w:rPr>
        <w:rFonts w:ascii="黑体" w:eastAsia="黑体" w:hint="eastAsia"/>
        <w:b w:val="0"/>
        <w:i w:val="0"/>
        <w:sz w:val="21"/>
      </w:rPr>
    </w:lvl>
    <w:lvl w:ilvl="5">
      <w:start w:val="1"/>
      <w:numFmt w:val="decimal"/>
      <w:pStyle w:val="afff6"/>
      <w:suff w:val="nothing"/>
      <w:lvlText w:val="%1%2.%3.%4.%5.%6　"/>
      <w:lvlJc w:val="left"/>
      <w:pPr>
        <w:ind w:left="0" w:firstLine="0"/>
      </w:pPr>
      <w:rPr>
        <w:rFonts w:ascii="黑体" w:eastAsia="黑体" w:hint="eastAsia"/>
        <w:b w:val="0"/>
        <w:i w:val="0"/>
        <w:sz w:val="21"/>
      </w:rPr>
    </w:lvl>
    <w:lvl w:ilvl="6">
      <w:start w:val="1"/>
      <w:numFmt w:val="decimal"/>
      <w:pStyle w:val="afff7"/>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6" w15:restartNumberingAfterBreak="0">
    <w:nsid w:val="6DBF04F4"/>
    <w:multiLevelType w:val="multilevel"/>
    <w:tmpl w:val="1258F946"/>
    <w:lvl w:ilvl="0">
      <w:start w:val="1"/>
      <w:numFmt w:val="none"/>
      <w:pStyle w:val="afff8"/>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7" w15:restartNumberingAfterBreak="0">
    <w:nsid w:val="6DF35F19"/>
    <w:multiLevelType w:val="multilevel"/>
    <w:tmpl w:val="DA9E83D6"/>
    <w:lvl w:ilvl="0">
      <w:start w:val="1"/>
      <w:numFmt w:val="decimal"/>
      <w:lvlRestart w:val="0"/>
      <w:pStyle w:val="afff9"/>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8" w15:restartNumberingAfterBreak="0">
    <w:nsid w:val="76933334"/>
    <w:multiLevelType w:val="hybridMultilevel"/>
    <w:tmpl w:val="2ECA7228"/>
    <w:lvl w:ilvl="0" w:tplc="11600844">
      <w:start w:val="1"/>
      <w:numFmt w:val="none"/>
      <w:lvlRestart w:val="0"/>
      <w:pStyle w:val="afffa"/>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abstractNum w:abstractNumId="39" w15:restartNumberingAfterBreak="0">
    <w:nsid w:val="7C5A673E"/>
    <w:multiLevelType w:val="multilevel"/>
    <w:tmpl w:val="824AFA32"/>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ind w:left="1271" w:hanging="420"/>
      </w:p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num w:numId="1" w16cid:durableId="1034304376">
    <w:abstractNumId w:val="0"/>
  </w:num>
  <w:num w:numId="2" w16cid:durableId="1647931112">
    <w:abstractNumId w:val="26"/>
  </w:num>
  <w:num w:numId="3" w16cid:durableId="1882207248">
    <w:abstractNumId w:val="5"/>
  </w:num>
  <w:num w:numId="4" w16cid:durableId="637077753">
    <w:abstractNumId w:val="22"/>
  </w:num>
  <w:num w:numId="5" w16cid:durableId="1676765441">
    <w:abstractNumId w:val="17"/>
  </w:num>
  <w:num w:numId="6" w16cid:durableId="1409694400">
    <w:abstractNumId w:val="30"/>
  </w:num>
  <w:num w:numId="7" w16cid:durableId="2025011217">
    <w:abstractNumId w:val="9"/>
  </w:num>
  <w:num w:numId="8" w16cid:durableId="2058384792">
    <w:abstractNumId w:val="10"/>
  </w:num>
  <w:num w:numId="9" w16cid:durableId="1711222044">
    <w:abstractNumId w:val="20"/>
  </w:num>
  <w:num w:numId="10" w16cid:durableId="607126745">
    <w:abstractNumId w:val="31"/>
  </w:num>
  <w:num w:numId="11" w16cid:durableId="799686284">
    <w:abstractNumId w:val="4"/>
  </w:num>
  <w:num w:numId="12" w16cid:durableId="107743532">
    <w:abstractNumId w:val="18"/>
  </w:num>
  <w:num w:numId="13" w16cid:durableId="1633442844">
    <w:abstractNumId w:val="32"/>
  </w:num>
  <w:num w:numId="14" w16cid:durableId="123087397">
    <w:abstractNumId w:val="13"/>
  </w:num>
  <w:num w:numId="15" w16cid:durableId="103766661">
    <w:abstractNumId w:val="6"/>
  </w:num>
  <w:num w:numId="16" w16cid:durableId="446772656">
    <w:abstractNumId w:val="12"/>
  </w:num>
  <w:num w:numId="17" w16cid:durableId="742721977">
    <w:abstractNumId w:val="29"/>
  </w:num>
  <w:num w:numId="18" w16cid:durableId="1675112089">
    <w:abstractNumId w:val="3"/>
  </w:num>
  <w:num w:numId="19" w16cid:durableId="1033924306">
    <w:abstractNumId w:val="8"/>
  </w:num>
  <w:num w:numId="20" w16cid:durableId="952321584">
    <w:abstractNumId w:val="23"/>
  </w:num>
  <w:num w:numId="21" w16cid:durableId="318314592">
    <w:abstractNumId w:val="28"/>
  </w:num>
  <w:num w:numId="22" w16cid:durableId="631863653">
    <w:abstractNumId w:val="21"/>
  </w:num>
  <w:num w:numId="23" w16cid:durableId="1084111564">
    <w:abstractNumId w:val="37"/>
  </w:num>
  <w:num w:numId="24" w16cid:durableId="86971700">
    <w:abstractNumId w:val="19"/>
  </w:num>
  <w:num w:numId="25" w16cid:durableId="2076469642">
    <w:abstractNumId w:val="36"/>
  </w:num>
  <w:num w:numId="26" w16cid:durableId="1066806004">
    <w:abstractNumId w:val="2"/>
  </w:num>
  <w:num w:numId="27" w16cid:durableId="1704591423">
    <w:abstractNumId w:val="16"/>
  </w:num>
  <w:num w:numId="28" w16cid:durableId="1554389929">
    <w:abstractNumId w:val="38"/>
  </w:num>
  <w:num w:numId="29" w16cid:durableId="1192764068">
    <w:abstractNumId w:val="35"/>
  </w:num>
  <w:num w:numId="30" w16cid:durableId="1637222090">
    <w:abstractNumId w:val="34"/>
  </w:num>
  <w:num w:numId="31" w16cid:durableId="1160315018">
    <w:abstractNumId w:val="1"/>
  </w:num>
  <w:num w:numId="32" w16cid:durableId="1182738702">
    <w:abstractNumId w:val="25"/>
  </w:num>
  <w:num w:numId="33" w16cid:durableId="413087529">
    <w:abstractNumId w:val="11"/>
  </w:num>
  <w:num w:numId="34" w16cid:durableId="1620796474">
    <w:abstractNumId w:val="24"/>
  </w:num>
  <w:num w:numId="35" w16cid:durableId="1978872555">
    <w:abstractNumId w:val="7"/>
  </w:num>
  <w:num w:numId="36" w16cid:durableId="353027">
    <w:abstractNumId w:val="33"/>
  </w:num>
  <w:num w:numId="37" w16cid:durableId="1560818488">
    <w:abstractNumId w:val="15"/>
  </w:num>
  <w:num w:numId="38" w16cid:durableId="2010399592">
    <w:abstractNumId w:val="14"/>
  </w:num>
  <w:num w:numId="39" w16cid:durableId="22555506">
    <w:abstractNumId w:val="27"/>
  </w:num>
  <w:num w:numId="40" w16cid:durableId="2115636516">
    <w:abstractNumId w:val="39"/>
  </w:num>
  <w:num w:numId="41" w16cid:durableId="202834384">
    <w:abstractNumId w:val="30"/>
  </w:num>
  <w:num w:numId="42" w16cid:durableId="815693">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CPLyQ9uoL9UWaKM8pdhwqm3FnEVVDrlCs59SwcBwcvkRWnNiyab8Kqn6gKx0aZ9ktkGL1jf3xsngCq3nymDoIQ==" w:salt="PmHRBykPRTye9EmDpgaIZ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50"/>
    <w:rsid w:val="0000040A"/>
    <w:rsid w:val="00000A94"/>
    <w:rsid w:val="00001972"/>
    <w:rsid w:val="00001D9A"/>
    <w:rsid w:val="00007B3A"/>
    <w:rsid w:val="000107E0"/>
    <w:rsid w:val="00010974"/>
    <w:rsid w:val="00011FDE"/>
    <w:rsid w:val="00012FFD"/>
    <w:rsid w:val="00014162"/>
    <w:rsid w:val="00014340"/>
    <w:rsid w:val="00016A9C"/>
    <w:rsid w:val="0001711D"/>
    <w:rsid w:val="00017257"/>
    <w:rsid w:val="0001794F"/>
    <w:rsid w:val="000217AB"/>
    <w:rsid w:val="00022184"/>
    <w:rsid w:val="000224F5"/>
    <w:rsid w:val="00022762"/>
    <w:rsid w:val="00022C3A"/>
    <w:rsid w:val="000238E0"/>
    <w:rsid w:val="000249DB"/>
    <w:rsid w:val="00024C3B"/>
    <w:rsid w:val="0002578D"/>
    <w:rsid w:val="0002595E"/>
    <w:rsid w:val="00026FD8"/>
    <w:rsid w:val="000303C3"/>
    <w:rsid w:val="00030E99"/>
    <w:rsid w:val="00031918"/>
    <w:rsid w:val="000331D3"/>
    <w:rsid w:val="000346A5"/>
    <w:rsid w:val="000359C3"/>
    <w:rsid w:val="00035A7D"/>
    <w:rsid w:val="00035AE0"/>
    <w:rsid w:val="000365ED"/>
    <w:rsid w:val="000419E6"/>
    <w:rsid w:val="0004249A"/>
    <w:rsid w:val="00042E1D"/>
    <w:rsid w:val="00043282"/>
    <w:rsid w:val="00044286"/>
    <w:rsid w:val="00047F28"/>
    <w:rsid w:val="000503AA"/>
    <w:rsid w:val="000506A1"/>
    <w:rsid w:val="00050FA7"/>
    <w:rsid w:val="000515DD"/>
    <w:rsid w:val="0005265A"/>
    <w:rsid w:val="000539DD"/>
    <w:rsid w:val="00053BD3"/>
    <w:rsid w:val="000556ED"/>
    <w:rsid w:val="00055D68"/>
    <w:rsid w:val="00055FE2"/>
    <w:rsid w:val="0005616F"/>
    <w:rsid w:val="00060C2E"/>
    <w:rsid w:val="00061033"/>
    <w:rsid w:val="000619E9"/>
    <w:rsid w:val="000620CC"/>
    <w:rsid w:val="000622D4"/>
    <w:rsid w:val="00062FA6"/>
    <w:rsid w:val="0006357D"/>
    <w:rsid w:val="000675FB"/>
    <w:rsid w:val="00067F1E"/>
    <w:rsid w:val="00071CC0"/>
    <w:rsid w:val="00071CFC"/>
    <w:rsid w:val="00072BC5"/>
    <w:rsid w:val="00072BDF"/>
    <w:rsid w:val="00073421"/>
    <w:rsid w:val="00073C8C"/>
    <w:rsid w:val="00075967"/>
    <w:rsid w:val="0007645A"/>
    <w:rsid w:val="00077B64"/>
    <w:rsid w:val="000807AA"/>
    <w:rsid w:val="0008098E"/>
    <w:rsid w:val="00080A1C"/>
    <w:rsid w:val="00082317"/>
    <w:rsid w:val="00083D2C"/>
    <w:rsid w:val="00086AA1"/>
    <w:rsid w:val="00087A77"/>
    <w:rsid w:val="00090CA6"/>
    <w:rsid w:val="00090D72"/>
    <w:rsid w:val="0009215A"/>
    <w:rsid w:val="000928CE"/>
    <w:rsid w:val="00092B8A"/>
    <w:rsid w:val="00092FB0"/>
    <w:rsid w:val="000934C5"/>
    <w:rsid w:val="00093D25"/>
    <w:rsid w:val="00093DAB"/>
    <w:rsid w:val="0009482E"/>
    <w:rsid w:val="00094D73"/>
    <w:rsid w:val="000950CE"/>
    <w:rsid w:val="0009516A"/>
    <w:rsid w:val="00095AE4"/>
    <w:rsid w:val="00096A3F"/>
    <w:rsid w:val="00096D63"/>
    <w:rsid w:val="000A0B60"/>
    <w:rsid w:val="000A0EB8"/>
    <w:rsid w:val="000A1994"/>
    <w:rsid w:val="000A19FC"/>
    <w:rsid w:val="000A1B2A"/>
    <w:rsid w:val="000A296B"/>
    <w:rsid w:val="000A7311"/>
    <w:rsid w:val="000B0176"/>
    <w:rsid w:val="000B060F"/>
    <w:rsid w:val="000B1592"/>
    <w:rsid w:val="000B1FF2"/>
    <w:rsid w:val="000B3CDA"/>
    <w:rsid w:val="000B6242"/>
    <w:rsid w:val="000B6A0B"/>
    <w:rsid w:val="000B7A23"/>
    <w:rsid w:val="000B7BA3"/>
    <w:rsid w:val="000C0F6C"/>
    <w:rsid w:val="000C0FAA"/>
    <w:rsid w:val="000C11DB"/>
    <w:rsid w:val="000C1492"/>
    <w:rsid w:val="000C1545"/>
    <w:rsid w:val="000C1A72"/>
    <w:rsid w:val="000C293D"/>
    <w:rsid w:val="000C2FBD"/>
    <w:rsid w:val="000C4B41"/>
    <w:rsid w:val="000C57D6"/>
    <w:rsid w:val="000C6362"/>
    <w:rsid w:val="000C7666"/>
    <w:rsid w:val="000D0A9C"/>
    <w:rsid w:val="000D1795"/>
    <w:rsid w:val="000D329A"/>
    <w:rsid w:val="000D4B9C"/>
    <w:rsid w:val="000D4EB6"/>
    <w:rsid w:val="000D607E"/>
    <w:rsid w:val="000D753B"/>
    <w:rsid w:val="000E0B63"/>
    <w:rsid w:val="000E292B"/>
    <w:rsid w:val="000E4C9E"/>
    <w:rsid w:val="000E652F"/>
    <w:rsid w:val="000E6FD7"/>
    <w:rsid w:val="000E7144"/>
    <w:rsid w:val="000F06E1"/>
    <w:rsid w:val="000F0E3C"/>
    <w:rsid w:val="000F19D5"/>
    <w:rsid w:val="000F3083"/>
    <w:rsid w:val="000F4050"/>
    <w:rsid w:val="000F4AEA"/>
    <w:rsid w:val="000F67E9"/>
    <w:rsid w:val="00101445"/>
    <w:rsid w:val="0010417D"/>
    <w:rsid w:val="00104926"/>
    <w:rsid w:val="00106B96"/>
    <w:rsid w:val="00111EA5"/>
    <w:rsid w:val="00113B1E"/>
    <w:rsid w:val="0011711C"/>
    <w:rsid w:val="00117964"/>
    <w:rsid w:val="00122614"/>
    <w:rsid w:val="00124E4F"/>
    <w:rsid w:val="001260B7"/>
    <w:rsid w:val="001265CB"/>
    <w:rsid w:val="00130FB2"/>
    <w:rsid w:val="001311BF"/>
    <w:rsid w:val="001321C6"/>
    <w:rsid w:val="001325C4"/>
    <w:rsid w:val="00133010"/>
    <w:rsid w:val="001338EE"/>
    <w:rsid w:val="00133AAE"/>
    <w:rsid w:val="00135118"/>
    <w:rsid w:val="00135323"/>
    <w:rsid w:val="001356C4"/>
    <w:rsid w:val="001361E4"/>
    <w:rsid w:val="00137565"/>
    <w:rsid w:val="00141114"/>
    <w:rsid w:val="00142969"/>
    <w:rsid w:val="00143DD6"/>
    <w:rsid w:val="00143E5D"/>
    <w:rsid w:val="001446C2"/>
    <w:rsid w:val="00145514"/>
    <w:rsid w:val="001457E7"/>
    <w:rsid w:val="00145D9D"/>
    <w:rsid w:val="00146388"/>
    <w:rsid w:val="001529E5"/>
    <w:rsid w:val="00152FB3"/>
    <w:rsid w:val="00153C7E"/>
    <w:rsid w:val="00153E37"/>
    <w:rsid w:val="001547B6"/>
    <w:rsid w:val="00156B25"/>
    <w:rsid w:val="00156E1A"/>
    <w:rsid w:val="00157645"/>
    <w:rsid w:val="00157894"/>
    <w:rsid w:val="00157B55"/>
    <w:rsid w:val="001600B5"/>
    <w:rsid w:val="001642FA"/>
    <w:rsid w:val="00164814"/>
    <w:rsid w:val="001649EB"/>
    <w:rsid w:val="00164BAF"/>
    <w:rsid w:val="00164FA8"/>
    <w:rsid w:val="00165065"/>
    <w:rsid w:val="00165434"/>
    <w:rsid w:val="00165487"/>
    <w:rsid w:val="0016580B"/>
    <w:rsid w:val="00165F49"/>
    <w:rsid w:val="00166136"/>
    <w:rsid w:val="00166B88"/>
    <w:rsid w:val="0016770A"/>
    <w:rsid w:val="00170804"/>
    <w:rsid w:val="001708E9"/>
    <w:rsid w:val="0017340B"/>
    <w:rsid w:val="00173FB1"/>
    <w:rsid w:val="00176DC0"/>
    <w:rsid w:val="00176DFD"/>
    <w:rsid w:val="00183D92"/>
    <w:rsid w:val="001849EC"/>
    <w:rsid w:val="001852C9"/>
    <w:rsid w:val="00187026"/>
    <w:rsid w:val="00187A0B"/>
    <w:rsid w:val="00190087"/>
    <w:rsid w:val="001913C4"/>
    <w:rsid w:val="00191F49"/>
    <w:rsid w:val="0019348F"/>
    <w:rsid w:val="00193A07"/>
    <w:rsid w:val="0019493B"/>
    <w:rsid w:val="00194C95"/>
    <w:rsid w:val="00195C34"/>
    <w:rsid w:val="00196EF5"/>
    <w:rsid w:val="001A1A53"/>
    <w:rsid w:val="001A234A"/>
    <w:rsid w:val="001A3ED3"/>
    <w:rsid w:val="001A4CF3"/>
    <w:rsid w:val="001A6696"/>
    <w:rsid w:val="001B06E8"/>
    <w:rsid w:val="001B1E14"/>
    <w:rsid w:val="001B248B"/>
    <w:rsid w:val="001B4E74"/>
    <w:rsid w:val="001B71D0"/>
    <w:rsid w:val="001B71EE"/>
    <w:rsid w:val="001C04A8"/>
    <w:rsid w:val="001C2640"/>
    <w:rsid w:val="001C2C03"/>
    <w:rsid w:val="001C34D8"/>
    <w:rsid w:val="001C42F7"/>
    <w:rsid w:val="001C49E5"/>
    <w:rsid w:val="001C680C"/>
    <w:rsid w:val="001C7FEA"/>
    <w:rsid w:val="001D0499"/>
    <w:rsid w:val="001D0BBE"/>
    <w:rsid w:val="001D0ED4"/>
    <w:rsid w:val="001D212F"/>
    <w:rsid w:val="001D2158"/>
    <w:rsid w:val="001D29D7"/>
    <w:rsid w:val="001D2DE7"/>
    <w:rsid w:val="001D3B39"/>
    <w:rsid w:val="001D411C"/>
    <w:rsid w:val="001D7034"/>
    <w:rsid w:val="001E1B6A"/>
    <w:rsid w:val="001E2484"/>
    <w:rsid w:val="001E3CC4"/>
    <w:rsid w:val="001E4882"/>
    <w:rsid w:val="001E5940"/>
    <w:rsid w:val="001E73AB"/>
    <w:rsid w:val="001F055F"/>
    <w:rsid w:val="001F092D"/>
    <w:rsid w:val="001F143A"/>
    <w:rsid w:val="001F1605"/>
    <w:rsid w:val="001F2508"/>
    <w:rsid w:val="001F2D56"/>
    <w:rsid w:val="001F4816"/>
    <w:rsid w:val="001F4F00"/>
    <w:rsid w:val="001F5D2E"/>
    <w:rsid w:val="001F63FF"/>
    <w:rsid w:val="001F67F7"/>
    <w:rsid w:val="001F69B4"/>
    <w:rsid w:val="001F77C7"/>
    <w:rsid w:val="00200183"/>
    <w:rsid w:val="00200333"/>
    <w:rsid w:val="0020107D"/>
    <w:rsid w:val="00202AA4"/>
    <w:rsid w:val="002031F7"/>
    <w:rsid w:val="002040E6"/>
    <w:rsid w:val="0020527B"/>
    <w:rsid w:val="00205F2C"/>
    <w:rsid w:val="0020648A"/>
    <w:rsid w:val="00210B15"/>
    <w:rsid w:val="00211CB4"/>
    <w:rsid w:val="002142EA"/>
    <w:rsid w:val="00215ADD"/>
    <w:rsid w:val="00215C6E"/>
    <w:rsid w:val="002204BB"/>
    <w:rsid w:val="00221B79"/>
    <w:rsid w:val="00221C6B"/>
    <w:rsid w:val="002253A1"/>
    <w:rsid w:val="00225CF8"/>
    <w:rsid w:val="0022794E"/>
    <w:rsid w:val="00231763"/>
    <w:rsid w:val="00233D64"/>
    <w:rsid w:val="0023482A"/>
    <w:rsid w:val="002359CB"/>
    <w:rsid w:val="00235DBF"/>
    <w:rsid w:val="00241384"/>
    <w:rsid w:val="00243540"/>
    <w:rsid w:val="00243B68"/>
    <w:rsid w:val="0024497B"/>
    <w:rsid w:val="0024515B"/>
    <w:rsid w:val="00246021"/>
    <w:rsid w:val="0024666E"/>
    <w:rsid w:val="00247F52"/>
    <w:rsid w:val="00250996"/>
    <w:rsid w:val="00250B25"/>
    <w:rsid w:val="00250BBE"/>
    <w:rsid w:val="002515C2"/>
    <w:rsid w:val="0025194F"/>
    <w:rsid w:val="00252999"/>
    <w:rsid w:val="002545A0"/>
    <w:rsid w:val="00256596"/>
    <w:rsid w:val="0026148A"/>
    <w:rsid w:val="00262696"/>
    <w:rsid w:val="00263D25"/>
    <w:rsid w:val="002643C3"/>
    <w:rsid w:val="00264A0C"/>
    <w:rsid w:val="00266EEB"/>
    <w:rsid w:val="0026707E"/>
    <w:rsid w:val="00267EF4"/>
    <w:rsid w:val="00270CB8"/>
    <w:rsid w:val="002725DA"/>
    <w:rsid w:val="00272B08"/>
    <w:rsid w:val="00275E84"/>
    <w:rsid w:val="00281BB8"/>
    <w:rsid w:val="00281E9E"/>
    <w:rsid w:val="00282405"/>
    <w:rsid w:val="00283C34"/>
    <w:rsid w:val="00285170"/>
    <w:rsid w:val="00285361"/>
    <w:rsid w:val="00292457"/>
    <w:rsid w:val="00292AB6"/>
    <w:rsid w:val="00292D60"/>
    <w:rsid w:val="00293B30"/>
    <w:rsid w:val="00294D34"/>
    <w:rsid w:val="00294E3B"/>
    <w:rsid w:val="00296193"/>
    <w:rsid w:val="00296C66"/>
    <w:rsid w:val="00296EBE"/>
    <w:rsid w:val="002974E3"/>
    <w:rsid w:val="002A084B"/>
    <w:rsid w:val="002A1260"/>
    <w:rsid w:val="002A1589"/>
    <w:rsid w:val="002A15C4"/>
    <w:rsid w:val="002A1608"/>
    <w:rsid w:val="002A250D"/>
    <w:rsid w:val="002A25DC"/>
    <w:rsid w:val="002A3AAB"/>
    <w:rsid w:val="002A4CEA"/>
    <w:rsid w:val="002A5977"/>
    <w:rsid w:val="002A5A13"/>
    <w:rsid w:val="002A757F"/>
    <w:rsid w:val="002A7F44"/>
    <w:rsid w:val="002B0C40"/>
    <w:rsid w:val="002B0F61"/>
    <w:rsid w:val="002B1111"/>
    <w:rsid w:val="002B1966"/>
    <w:rsid w:val="002B3648"/>
    <w:rsid w:val="002B372C"/>
    <w:rsid w:val="002B4508"/>
    <w:rsid w:val="002B5779"/>
    <w:rsid w:val="002B6D44"/>
    <w:rsid w:val="002B7332"/>
    <w:rsid w:val="002B7F51"/>
    <w:rsid w:val="002C09E7"/>
    <w:rsid w:val="002C1E06"/>
    <w:rsid w:val="002C3F07"/>
    <w:rsid w:val="002C4C93"/>
    <w:rsid w:val="002C5278"/>
    <w:rsid w:val="002C7472"/>
    <w:rsid w:val="002C7EBB"/>
    <w:rsid w:val="002D06C1"/>
    <w:rsid w:val="002D0B5E"/>
    <w:rsid w:val="002D2EA4"/>
    <w:rsid w:val="002D42B5"/>
    <w:rsid w:val="002D4F1A"/>
    <w:rsid w:val="002D6EC6"/>
    <w:rsid w:val="002D79AC"/>
    <w:rsid w:val="002E039D"/>
    <w:rsid w:val="002E4D5A"/>
    <w:rsid w:val="002E6326"/>
    <w:rsid w:val="002E6EC7"/>
    <w:rsid w:val="002F30E0"/>
    <w:rsid w:val="002F3180"/>
    <w:rsid w:val="002F35E4"/>
    <w:rsid w:val="002F3631"/>
    <w:rsid w:val="002F3698"/>
    <w:rsid w:val="002F3730"/>
    <w:rsid w:val="002F38E1"/>
    <w:rsid w:val="002F51EA"/>
    <w:rsid w:val="002F7AF6"/>
    <w:rsid w:val="00300E63"/>
    <w:rsid w:val="00302350"/>
    <w:rsid w:val="00302F5F"/>
    <w:rsid w:val="003040EA"/>
    <w:rsid w:val="003041BF"/>
    <w:rsid w:val="0030441D"/>
    <w:rsid w:val="00306063"/>
    <w:rsid w:val="00306C7B"/>
    <w:rsid w:val="00306F33"/>
    <w:rsid w:val="003078A5"/>
    <w:rsid w:val="0031328C"/>
    <w:rsid w:val="00313B85"/>
    <w:rsid w:val="00314259"/>
    <w:rsid w:val="0031743B"/>
    <w:rsid w:val="00317988"/>
    <w:rsid w:val="00317F7D"/>
    <w:rsid w:val="00320F0B"/>
    <w:rsid w:val="003221B4"/>
    <w:rsid w:val="0032258D"/>
    <w:rsid w:val="00322E62"/>
    <w:rsid w:val="003241EC"/>
    <w:rsid w:val="0032439E"/>
    <w:rsid w:val="00324D13"/>
    <w:rsid w:val="00324EDD"/>
    <w:rsid w:val="003331E4"/>
    <w:rsid w:val="00335B7D"/>
    <w:rsid w:val="00336C64"/>
    <w:rsid w:val="00337162"/>
    <w:rsid w:val="0034194F"/>
    <w:rsid w:val="0034237B"/>
    <w:rsid w:val="00344605"/>
    <w:rsid w:val="00345E63"/>
    <w:rsid w:val="003474AA"/>
    <w:rsid w:val="00350D1D"/>
    <w:rsid w:val="00352C83"/>
    <w:rsid w:val="00352F1A"/>
    <w:rsid w:val="00354577"/>
    <w:rsid w:val="0036107C"/>
    <w:rsid w:val="003615D2"/>
    <w:rsid w:val="00362221"/>
    <w:rsid w:val="003623E9"/>
    <w:rsid w:val="0036429C"/>
    <w:rsid w:val="00364A53"/>
    <w:rsid w:val="003654CB"/>
    <w:rsid w:val="00365AA9"/>
    <w:rsid w:val="00365F86"/>
    <w:rsid w:val="00365F87"/>
    <w:rsid w:val="00366518"/>
    <w:rsid w:val="00366E89"/>
    <w:rsid w:val="003705F4"/>
    <w:rsid w:val="00370D58"/>
    <w:rsid w:val="00371316"/>
    <w:rsid w:val="00376713"/>
    <w:rsid w:val="0038056B"/>
    <w:rsid w:val="00381815"/>
    <w:rsid w:val="003819AF"/>
    <w:rsid w:val="003820E9"/>
    <w:rsid w:val="0038219E"/>
    <w:rsid w:val="00382DE7"/>
    <w:rsid w:val="0038447C"/>
    <w:rsid w:val="00384FFC"/>
    <w:rsid w:val="003872FC"/>
    <w:rsid w:val="00387ADC"/>
    <w:rsid w:val="00390020"/>
    <w:rsid w:val="003903D6"/>
    <w:rsid w:val="00390668"/>
    <w:rsid w:val="00390EE6"/>
    <w:rsid w:val="0039118F"/>
    <w:rsid w:val="00392AD7"/>
    <w:rsid w:val="003938D9"/>
    <w:rsid w:val="00394376"/>
    <w:rsid w:val="003943FF"/>
    <w:rsid w:val="003955F2"/>
    <w:rsid w:val="003974EB"/>
    <w:rsid w:val="00397CC5"/>
    <w:rsid w:val="003A11D1"/>
    <w:rsid w:val="003A1582"/>
    <w:rsid w:val="003A3D9C"/>
    <w:rsid w:val="003A3F4C"/>
    <w:rsid w:val="003A4077"/>
    <w:rsid w:val="003A4AA7"/>
    <w:rsid w:val="003A6863"/>
    <w:rsid w:val="003B09AD"/>
    <w:rsid w:val="003B1F18"/>
    <w:rsid w:val="003B3C1A"/>
    <w:rsid w:val="003B5BF0"/>
    <w:rsid w:val="003B60BF"/>
    <w:rsid w:val="003B651A"/>
    <w:rsid w:val="003B6BE3"/>
    <w:rsid w:val="003C010C"/>
    <w:rsid w:val="003C0A6C"/>
    <w:rsid w:val="003C14F8"/>
    <w:rsid w:val="003C2850"/>
    <w:rsid w:val="003C5A43"/>
    <w:rsid w:val="003C7BC2"/>
    <w:rsid w:val="003D0519"/>
    <w:rsid w:val="003D0FF6"/>
    <w:rsid w:val="003D262C"/>
    <w:rsid w:val="003D28CB"/>
    <w:rsid w:val="003D6D61"/>
    <w:rsid w:val="003E019F"/>
    <w:rsid w:val="003E0656"/>
    <w:rsid w:val="003E091D"/>
    <w:rsid w:val="003E1C53"/>
    <w:rsid w:val="003E2A69"/>
    <w:rsid w:val="003E2D49"/>
    <w:rsid w:val="003E2FD4"/>
    <w:rsid w:val="003E49F6"/>
    <w:rsid w:val="003E660F"/>
    <w:rsid w:val="003F0841"/>
    <w:rsid w:val="003F23D3"/>
    <w:rsid w:val="003F3F08"/>
    <w:rsid w:val="003F49F1"/>
    <w:rsid w:val="003F5760"/>
    <w:rsid w:val="003F6272"/>
    <w:rsid w:val="00400E72"/>
    <w:rsid w:val="00401400"/>
    <w:rsid w:val="00404869"/>
    <w:rsid w:val="00404D54"/>
    <w:rsid w:val="00405884"/>
    <w:rsid w:val="00407D39"/>
    <w:rsid w:val="00411275"/>
    <w:rsid w:val="0041477A"/>
    <w:rsid w:val="00414C3A"/>
    <w:rsid w:val="004154E4"/>
    <w:rsid w:val="004167A3"/>
    <w:rsid w:val="00416E42"/>
    <w:rsid w:val="00417476"/>
    <w:rsid w:val="00420D30"/>
    <w:rsid w:val="00420DB0"/>
    <w:rsid w:val="00421467"/>
    <w:rsid w:val="0042564B"/>
    <w:rsid w:val="00427831"/>
    <w:rsid w:val="00430B00"/>
    <w:rsid w:val="0043239B"/>
    <w:rsid w:val="00432DAA"/>
    <w:rsid w:val="00434305"/>
    <w:rsid w:val="00435AD9"/>
    <w:rsid w:val="00435DF7"/>
    <w:rsid w:val="0044083F"/>
    <w:rsid w:val="00440CD9"/>
    <w:rsid w:val="00441A4F"/>
    <w:rsid w:val="00441AE7"/>
    <w:rsid w:val="00441C02"/>
    <w:rsid w:val="00444791"/>
    <w:rsid w:val="00445574"/>
    <w:rsid w:val="00445752"/>
    <w:rsid w:val="004467FB"/>
    <w:rsid w:val="004475FF"/>
    <w:rsid w:val="00452D6B"/>
    <w:rsid w:val="00454484"/>
    <w:rsid w:val="0045517B"/>
    <w:rsid w:val="0046083C"/>
    <w:rsid w:val="004613E6"/>
    <w:rsid w:val="00463B77"/>
    <w:rsid w:val="00463C7B"/>
    <w:rsid w:val="004644A6"/>
    <w:rsid w:val="004647F8"/>
    <w:rsid w:val="004659BD"/>
    <w:rsid w:val="00467B76"/>
    <w:rsid w:val="00470775"/>
    <w:rsid w:val="004714BA"/>
    <w:rsid w:val="00471DF1"/>
    <w:rsid w:val="004735A0"/>
    <w:rsid w:val="004746B1"/>
    <w:rsid w:val="00475501"/>
    <w:rsid w:val="0047583F"/>
    <w:rsid w:val="00475DE8"/>
    <w:rsid w:val="00481C44"/>
    <w:rsid w:val="00484936"/>
    <w:rsid w:val="00485C89"/>
    <w:rsid w:val="0048691E"/>
    <w:rsid w:val="00486BE3"/>
    <w:rsid w:val="004905E4"/>
    <w:rsid w:val="00490A89"/>
    <w:rsid w:val="00490AB4"/>
    <w:rsid w:val="00492F02"/>
    <w:rsid w:val="004939AE"/>
    <w:rsid w:val="0049419C"/>
    <w:rsid w:val="004A12DF"/>
    <w:rsid w:val="004A1BA8"/>
    <w:rsid w:val="004A4B57"/>
    <w:rsid w:val="004A63FA"/>
    <w:rsid w:val="004A6A3D"/>
    <w:rsid w:val="004A6C75"/>
    <w:rsid w:val="004A70D5"/>
    <w:rsid w:val="004A76DE"/>
    <w:rsid w:val="004A7C01"/>
    <w:rsid w:val="004B0272"/>
    <w:rsid w:val="004B1A1B"/>
    <w:rsid w:val="004B2701"/>
    <w:rsid w:val="004B2E1B"/>
    <w:rsid w:val="004B3AA8"/>
    <w:rsid w:val="004B3E93"/>
    <w:rsid w:val="004B5B23"/>
    <w:rsid w:val="004C10DB"/>
    <w:rsid w:val="004C10DD"/>
    <w:rsid w:val="004C1FBC"/>
    <w:rsid w:val="004C25A2"/>
    <w:rsid w:val="004C31D8"/>
    <w:rsid w:val="004C3F1D"/>
    <w:rsid w:val="004C458D"/>
    <w:rsid w:val="004C7556"/>
    <w:rsid w:val="004C7E8B"/>
    <w:rsid w:val="004C7E9D"/>
    <w:rsid w:val="004C7F67"/>
    <w:rsid w:val="004D076D"/>
    <w:rsid w:val="004D07C3"/>
    <w:rsid w:val="004D0EF1"/>
    <w:rsid w:val="004D2253"/>
    <w:rsid w:val="004D2FCC"/>
    <w:rsid w:val="004D36D6"/>
    <w:rsid w:val="004D4406"/>
    <w:rsid w:val="004D4E4F"/>
    <w:rsid w:val="004D7C42"/>
    <w:rsid w:val="004E0465"/>
    <w:rsid w:val="004E07D1"/>
    <w:rsid w:val="004E0C47"/>
    <w:rsid w:val="004E127B"/>
    <w:rsid w:val="004E1C0A"/>
    <w:rsid w:val="004E206D"/>
    <w:rsid w:val="004E2680"/>
    <w:rsid w:val="004E30C5"/>
    <w:rsid w:val="004E3A85"/>
    <w:rsid w:val="004E3E6A"/>
    <w:rsid w:val="004E48BC"/>
    <w:rsid w:val="004E4AA5"/>
    <w:rsid w:val="004E4AEE"/>
    <w:rsid w:val="004E5418"/>
    <w:rsid w:val="004E59E3"/>
    <w:rsid w:val="004E67C0"/>
    <w:rsid w:val="004E67D5"/>
    <w:rsid w:val="004F2BB1"/>
    <w:rsid w:val="004F2C14"/>
    <w:rsid w:val="004F391A"/>
    <w:rsid w:val="004F3CFB"/>
    <w:rsid w:val="004F46D0"/>
    <w:rsid w:val="004F5333"/>
    <w:rsid w:val="004F6456"/>
    <w:rsid w:val="004F696E"/>
    <w:rsid w:val="004F6C71"/>
    <w:rsid w:val="004F7331"/>
    <w:rsid w:val="00500C5B"/>
    <w:rsid w:val="00501139"/>
    <w:rsid w:val="00502DF6"/>
    <w:rsid w:val="0050363E"/>
    <w:rsid w:val="005039BC"/>
    <w:rsid w:val="00503D48"/>
    <w:rsid w:val="005043BB"/>
    <w:rsid w:val="00504A3D"/>
    <w:rsid w:val="00505767"/>
    <w:rsid w:val="005073F0"/>
    <w:rsid w:val="00510A7B"/>
    <w:rsid w:val="00510F1A"/>
    <w:rsid w:val="00512F6E"/>
    <w:rsid w:val="00513038"/>
    <w:rsid w:val="005130D3"/>
    <w:rsid w:val="00514174"/>
    <w:rsid w:val="00516088"/>
    <w:rsid w:val="00516184"/>
    <w:rsid w:val="00516A9E"/>
    <w:rsid w:val="00516B0B"/>
    <w:rsid w:val="005220EC"/>
    <w:rsid w:val="00523F95"/>
    <w:rsid w:val="00524D65"/>
    <w:rsid w:val="00525B16"/>
    <w:rsid w:val="005267C4"/>
    <w:rsid w:val="005274F7"/>
    <w:rsid w:val="00531417"/>
    <w:rsid w:val="00532126"/>
    <w:rsid w:val="00533377"/>
    <w:rsid w:val="00533D04"/>
    <w:rsid w:val="00534804"/>
    <w:rsid w:val="00534BDF"/>
    <w:rsid w:val="005354EA"/>
    <w:rsid w:val="0053585F"/>
    <w:rsid w:val="00535C9F"/>
    <w:rsid w:val="00535EC4"/>
    <w:rsid w:val="00535ED9"/>
    <w:rsid w:val="0053692B"/>
    <w:rsid w:val="00541853"/>
    <w:rsid w:val="00543BDA"/>
    <w:rsid w:val="005441CC"/>
    <w:rsid w:val="005479DA"/>
    <w:rsid w:val="00547BCC"/>
    <w:rsid w:val="0055013B"/>
    <w:rsid w:val="00550833"/>
    <w:rsid w:val="00551F6F"/>
    <w:rsid w:val="00555044"/>
    <w:rsid w:val="00555A08"/>
    <w:rsid w:val="005565DE"/>
    <w:rsid w:val="005610FB"/>
    <w:rsid w:val="00561475"/>
    <w:rsid w:val="00562308"/>
    <w:rsid w:val="0056487B"/>
    <w:rsid w:val="00564FB9"/>
    <w:rsid w:val="00567D51"/>
    <w:rsid w:val="00572C06"/>
    <w:rsid w:val="00573B22"/>
    <w:rsid w:val="00573D9E"/>
    <w:rsid w:val="005801E3"/>
    <w:rsid w:val="00581802"/>
    <w:rsid w:val="005836A8"/>
    <w:rsid w:val="00583A6F"/>
    <w:rsid w:val="0058409C"/>
    <w:rsid w:val="00584262"/>
    <w:rsid w:val="00586630"/>
    <w:rsid w:val="00587ADD"/>
    <w:rsid w:val="00592243"/>
    <w:rsid w:val="00593A49"/>
    <w:rsid w:val="00594084"/>
    <w:rsid w:val="00595458"/>
    <w:rsid w:val="00596160"/>
    <w:rsid w:val="005966E2"/>
    <w:rsid w:val="00597007"/>
    <w:rsid w:val="005A0966"/>
    <w:rsid w:val="005A11B7"/>
    <w:rsid w:val="005A1F9F"/>
    <w:rsid w:val="005A260B"/>
    <w:rsid w:val="005A360C"/>
    <w:rsid w:val="005A4A1B"/>
    <w:rsid w:val="005A5329"/>
    <w:rsid w:val="005A7830"/>
    <w:rsid w:val="005A7FCE"/>
    <w:rsid w:val="005B04C3"/>
    <w:rsid w:val="005B0F3F"/>
    <w:rsid w:val="005B191C"/>
    <w:rsid w:val="005B2C1F"/>
    <w:rsid w:val="005B4903"/>
    <w:rsid w:val="005B51CE"/>
    <w:rsid w:val="005B5885"/>
    <w:rsid w:val="005B5CD7"/>
    <w:rsid w:val="005B6759"/>
    <w:rsid w:val="005B6CF6"/>
    <w:rsid w:val="005B7422"/>
    <w:rsid w:val="005B76E6"/>
    <w:rsid w:val="005B7C91"/>
    <w:rsid w:val="005C1FC2"/>
    <w:rsid w:val="005C29B8"/>
    <w:rsid w:val="005C5F21"/>
    <w:rsid w:val="005C7156"/>
    <w:rsid w:val="005D0C75"/>
    <w:rsid w:val="005D12A1"/>
    <w:rsid w:val="005D12B5"/>
    <w:rsid w:val="005D24B3"/>
    <w:rsid w:val="005D27FC"/>
    <w:rsid w:val="005D4171"/>
    <w:rsid w:val="005D6A95"/>
    <w:rsid w:val="005D6B2C"/>
    <w:rsid w:val="005D6D9C"/>
    <w:rsid w:val="005D6E0F"/>
    <w:rsid w:val="005E0B0B"/>
    <w:rsid w:val="005E186B"/>
    <w:rsid w:val="005E2335"/>
    <w:rsid w:val="005E2D5F"/>
    <w:rsid w:val="005E322D"/>
    <w:rsid w:val="005E34CA"/>
    <w:rsid w:val="005E3C18"/>
    <w:rsid w:val="005E4250"/>
    <w:rsid w:val="005E6812"/>
    <w:rsid w:val="005E6BFB"/>
    <w:rsid w:val="005E7881"/>
    <w:rsid w:val="005E78E0"/>
    <w:rsid w:val="005F0AA6"/>
    <w:rsid w:val="005F0D9C"/>
    <w:rsid w:val="005F284E"/>
    <w:rsid w:val="005F353E"/>
    <w:rsid w:val="006015CE"/>
    <w:rsid w:val="0060223F"/>
    <w:rsid w:val="00603EA4"/>
    <w:rsid w:val="00604784"/>
    <w:rsid w:val="006056DF"/>
    <w:rsid w:val="006061E0"/>
    <w:rsid w:val="00606419"/>
    <w:rsid w:val="00607D29"/>
    <w:rsid w:val="00607E6E"/>
    <w:rsid w:val="00612952"/>
    <w:rsid w:val="00613E5F"/>
    <w:rsid w:val="00614CC1"/>
    <w:rsid w:val="00615A9D"/>
    <w:rsid w:val="00617387"/>
    <w:rsid w:val="006205D6"/>
    <w:rsid w:val="0062186A"/>
    <w:rsid w:val="006252D8"/>
    <w:rsid w:val="006259BC"/>
    <w:rsid w:val="0062636B"/>
    <w:rsid w:val="00632182"/>
    <w:rsid w:val="00632AE0"/>
    <w:rsid w:val="00632FC1"/>
    <w:rsid w:val="00633C17"/>
    <w:rsid w:val="00634D9E"/>
    <w:rsid w:val="00636E3E"/>
    <w:rsid w:val="006379F7"/>
    <w:rsid w:val="00637E4D"/>
    <w:rsid w:val="00640590"/>
    <w:rsid w:val="00640620"/>
    <w:rsid w:val="00641A1F"/>
    <w:rsid w:val="0064394A"/>
    <w:rsid w:val="00645044"/>
    <w:rsid w:val="00645904"/>
    <w:rsid w:val="00647881"/>
    <w:rsid w:val="00650FE5"/>
    <w:rsid w:val="00651ACB"/>
    <w:rsid w:val="00651C47"/>
    <w:rsid w:val="00651D94"/>
    <w:rsid w:val="00652AB2"/>
    <w:rsid w:val="00652C10"/>
    <w:rsid w:val="00653FED"/>
    <w:rsid w:val="00654D7C"/>
    <w:rsid w:val="00654EC0"/>
    <w:rsid w:val="0065525B"/>
    <w:rsid w:val="00655D4F"/>
    <w:rsid w:val="00656D29"/>
    <w:rsid w:val="00660C6B"/>
    <w:rsid w:val="006640E5"/>
    <w:rsid w:val="006646F1"/>
    <w:rsid w:val="00664929"/>
    <w:rsid w:val="00664F62"/>
    <w:rsid w:val="006655E1"/>
    <w:rsid w:val="006702D6"/>
    <w:rsid w:val="00672060"/>
    <w:rsid w:val="00672BFD"/>
    <w:rsid w:val="006770F4"/>
    <w:rsid w:val="00677A84"/>
    <w:rsid w:val="0068026D"/>
    <w:rsid w:val="00680A27"/>
    <w:rsid w:val="006816A4"/>
    <w:rsid w:val="006819B8"/>
    <w:rsid w:val="006840A6"/>
    <w:rsid w:val="006850CD"/>
    <w:rsid w:val="006853FB"/>
    <w:rsid w:val="00685582"/>
    <w:rsid w:val="00685AAB"/>
    <w:rsid w:val="00685EFA"/>
    <w:rsid w:val="00687339"/>
    <w:rsid w:val="006902D3"/>
    <w:rsid w:val="00690DFF"/>
    <w:rsid w:val="00693854"/>
    <w:rsid w:val="006946B1"/>
    <w:rsid w:val="0069698C"/>
    <w:rsid w:val="006A07AA"/>
    <w:rsid w:val="006A1FC3"/>
    <w:rsid w:val="006A25E5"/>
    <w:rsid w:val="006A2B46"/>
    <w:rsid w:val="006A336D"/>
    <w:rsid w:val="006A37B9"/>
    <w:rsid w:val="006A685A"/>
    <w:rsid w:val="006B06CB"/>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D6985"/>
    <w:rsid w:val="006D71A9"/>
    <w:rsid w:val="006E309D"/>
    <w:rsid w:val="006F03A8"/>
    <w:rsid w:val="006F2965"/>
    <w:rsid w:val="006F2ACA"/>
    <w:rsid w:val="006F2ADC"/>
    <w:rsid w:val="006F2BFE"/>
    <w:rsid w:val="006F31E9"/>
    <w:rsid w:val="006F6284"/>
    <w:rsid w:val="007002C5"/>
    <w:rsid w:val="00700D5A"/>
    <w:rsid w:val="00704387"/>
    <w:rsid w:val="00705B6D"/>
    <w:rsid w:val="00707669"/>
    <w:rsid w:val="00711CBA"/>
    <w:rsid w:val="00711FB5"/>
    <w:rsid w:val="007125B0"/>
    <w:rsid w:val="00712A01"/>
    <w:rsid w:val="00714F58"/>
    <w:rsid w:val="00716D08"/>
    <w:rsid w:val="00722FBF"/>
    <w:rsid w:val="00722FC2"/>
    <w:rsid w:val="00724E1B"/>
    <w:rsid w:val="00725949"/>
    <w:rsid w:val="00727FA2"/>
    <w:rsid w:val="007322D9"/>
    <w:rsid w:val="00732BC0"/>
    <w:rsid w:val="00733B0D"/>
    <w:rsid w:val="00736F94"/>
    <w:rsid w:val="0073720F"/>
    <w:rsid w:val="00737796"/>
    <w:rsid w:val="0074165C"/>
    <w:rsid w:val="00742C35"/>
    <w:rsid w:val="00742D2B"/>
    <w:rsid w:val="007432CA"/>
    <w:rsid w:val="007439EB"/>
    <w:rsid w:val="00743CB4"/>
    <w:rsid w:val="00743F0A"/>
    <w:rsid w:val="007440FA"/>
    <w:rsid w:val="007444E8"/>
    <w:rsid w:val="0074548E"/>
    <w:rsid w:val="00745773"/>
    <w:rsid w:val="00745BF4"/>
    <w:rsid w:val="00746800"/>
    <w:rsid w:val="00746E83"/>
    <w:rsid w:val="007501A8"/>
    <w:rsid w:val="00750D61"/>
    <w:rsid w:val="00750EE1"/>
    <w:rsid w:val="00752B4D"/>
    <w:rsid w:val="00754DAF"/>
    <w:rsid w:val="00755402"/>
    <w:rsid w:val="00756B26"/>
    <w:rsid w:val="00756EDF"/>
    <w:rsid w:val="007600E3"/>
    <w:rsid w:val="0076142A"/>
    <w:rsid w:val="00761BB2"/>
    <w:rsid w:val="0076399C"/>
    <w:rsid w:val="007643BB"/>
    <w:rsid w:val="00764710"/>
    <w:rsid w:val="00764B0C"/>
    <w:rsid w:val="00764ED4"/>
    <w:rsid w:val="00765C43"/>
    <w:rsid w:val="00765EFB"/>
    <w:rsid w:val="007671CA"/>
    <w:rsid w:val="00767C61"/>
    <w:rsid w:val="0077008A"/>
    <w:rsid w:val="00770B98"/>
    <w:rsid w:val="00771B18"/>
    <w:rsid w:val="00771C1E"/>
    <w:rsid w:val="00773C1F"/>
    <w:rsid w:val="00774BFB"/>
    <w:rsid w:val="00774DA4"/>
    <w:rsid w:val="00776599"/>
    <w:rsid w:val="00777422"/>
    <w:rsid w:val="0078114B"/>
    <w:rsid w:val="00781DD2"/>
    <w:rsid w:val="00783ECF"/>
    <w:rsid w:val="0078413A"/>
    <w:rsid w:val="007875DC"/>
    <w:rsid w:val="00792FEF"/>
    <w:rsid w:val="007959E8"/>
    <w:rsid w:val="00795E8E"/>
    <w:rsid w:val="00795E9C"/>
    <w:rsid w:val="00796BF8"/>
    <w:rsid w:val="00797190"/>
    <w:rsid w:val="007A0521"/>
    <w:rsid w:val="007A0FA3"/>
    <w:rsid w:val="007A2E12"/>
    <w:rsid w:val="007A3475"/>
    <w:rsid w:val="007A41C8"/>
    <w:rsid w:val="007A54CE"/>
    <w:rsid w:val="007A5D3A"/>
    <w:rsid w:val="007A6571"/>
    <w:rsid w:val="007A6FD9"/>
    <w:rsid w:val="007A7FFA"/>
    <w:rsid w:val="007B04EB"/>
    <w:rsid w:val="007B0D4F"/>
    <w:rsid w:val="007B5A3D"/>
    <w:rsid w:val="007B5B95"/>
    <w:rsid w:val="007B6032"/>
    <w:rsid w:val="007B68EA"/>
    <w:rsid w:val="007B7453"/>
    <w:rsid w:val="007C20FE"/>
    <w:rsid w:val="007C2D89"/>
    <w:rsid w:val="007C4593"/>
    <w:rsid w:val="007C5309"/>
    <w:rsid w:val="007C5632"/>
    <w:rsid w:val="007C6069"/>
    <w:rsid w:val="007C60AC"/>
    <w:rsid w:val="007D06C4"/>
    <w:rsid w:val="007D1352"/>
    <w:rsid w:val="007D2508"/>
    <w:rsid w:val="007D346A"/>
    <w:rsid w:val="007D56A2"/>
    <w:rsid w:val="007D6518"/>
    <w:rsid w:val="007D6C30"/>
    <w:rsid w:val="007D76BD"/>
    <w:rsid w:val="007E07E5"/>
    <w:rsid w:val="007E0BF1"/>
    <w:rsid w:val="007E2D03"/>
    <w:rsid w:val="007E661F"/>
    <w:rsid w:val="007F0ED8"/>
    <w:rsid w:val="007F0F63"/>
    <w:rsid w:val="007F1AE9"/>
    <w:rsid w:val="007F75CE"/>
    <w:rsid w:val="007F7D3F"/>
    <w:rsid w:val="008003BF"/>
    <w:rsid w:val="008013A4"/>
    <w:rsid w:val="008027CE"/>
    <w:rsid w:val="00802F42"/>
    <w:rsid w:val="00804383"/>
    <w:rsid w:val="00804BB7"/>
    <w:rsid w:val="00804D41"/>
    <w:rsid w:val="00807235"/>
    <w:rsid w:val="00810257"/>
    <w:rsid w:val="008104F5"/>
    <w:rsid w:val="00811072"/>
    <w:rsid w:val="00811369"/>
    <w:rsid w:val="00813184"/>
    <w:rsid w:val="00815419"/>
    <w:rsid w:val="008163C8"/>
    <w:rsid w:val="008164A1"/>
    <w:rsid w:val="00817325"/>
    <w:rsid w:val="00817568"/>
    <w:rsid w:val="008209E6"/>
    <w:rsid w:val="008214BB"/>
    <w:rsid w:val="00821D19"/>
    <w:rsid w:val="0082315B"/>
    <w:rsid w:val="00823303"/>
    <w:rsid w:val="008233B2"/>
    <w:rsid w:val="00823A9F"/>
    <w:rsid w:val="00823C85"/>
    <w:rsid w:val="00825138"/>
    <w:rsid w:val="0082592A"/>
    <w:rsid w:val="008269DD"/>
    <w:rsid w:val="00830621"/>
    <w:rsid w:val="00831F0F"/>
    <w:rsid w:val="00832C83"/>
    <w:rsid w:val="0083348C"/>
    <w:rsid w:val="00835FDD"/>
    <w:rsid w:val="008373D3"/>
    <w:rsid w:val="0083796D"/>
    <w:rsid w:val="00840617"/>
    <w:rsid w:val="00840F84"/>
    <w:rsid w:val="00842A47"/>
    <w:rsid w:val="00843C13"/>
    <w:rsid w:val="00843DEF"/>
    <w:rsid w:val="008454F8"/>
    <w:rsid w:val="008457AA"/>
    <w:rsid w:val="00847993"/>
    <w:rsid w:val="00850C62"/>
    <w:rsid w:val="0085113B"/>
    <w:rsid w:val="0085173A"/>
    <w:rsid w:val="00851E27"/>
    <w:rsid w:val="00856856"/>
    <w:rsid w:val="008603CE"/>
    <w:rsid w:val="008620FC"/>
    <w:rsid w:val="008627A5"/>
    <w:rsid w:val="00862B1B"/>
    <w:rsid w:val="00863E05"/>
    <w:rsid w:val="00865ACA"/>
    <w:rsid w:val="00865D28"/>
    <w:rsid w:val="00865F85"/>
    <w:rsid w:val="008675A1"/>
    <w:rsid w:val="00867C10"/>
    <w:rsid w:val="00870439"/>
    <w:rsid w:val="00870DA1"/>
    <w:rsid w:val="00873C47"/>
    <w:rsid w:val="00880FFF"/>
    <w:rsid w:val="0088290B"/>
    <w:rsid w:val="008836CE"/>
    <w:rsid w:val="00883F93"/>
    <w:rsid w:val="00884869"/>
    <w:rsid w:val="00884AC7"/>
    <w:rsid w:val="00884DB3"/>
    <w:rsid w:val="0088509A"/>
    <w:rsid w:val="00885A9D"/>
    <w:rsid w:val="008864F6"/>
    <w:rsid w:val="0089049D"/>
    <w:rsid w:val="008915D0"/>
    <w:rsid w:val="008928C9"/>
    <w:rsid w:val="008930CB"/>
    <w:rsid w:val="008938DC"/>
    <w:rsid w:val="00893FD1"/>
    <w:rsid w:val="00894836"/>
    <w:rsid w:val="00895172"/>
    <w:rsid w:val="00895680"/>
    <w:rsid w:val="0089686C"/>
    <w:rsid w:val="00896DFF"/>
    <w:rsid w:val="0089762C"/>
    <w:rsid w:val="008A173B"/>
    <w:rsid w:val="008A1893"/>
    <w:rsid w:val="008A28CE"/>
    <w:rsid w:val="008A5761"/>
    <w:rsid w:val="008A57E6"/>
    <w:rsid w:val="008A6F81"/>
    <w:rsid w:val="008A704C"/>
    <w:rsid w:val="008A7450"/>
    <w:rsid w:val="008A769A"/>
    <w:rsid w:val="008B0C9C"/>
    <w:rsid w:val="008B166D"/>
    <w:rsid w:val="008B17F4"/>
    <w:rsid w:val="008B1EBA"/>
    <w:rsid w:val="008B2059"/>
    <w:rsid w:val="008B2B8E"/>
    <w:rsid w:val="008B2E12"/>
    <w:rsid w:val="008B3615"/>
    <w:rsid w:val="008B37C1"/>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5BB1"/>
    <w:rsid w:val="008D622B"/>
    <w:rsid w:val="008D666C"/>
    <w:rsid w:val="008D6B37"/>
    <w:rsid w:val="008D7B54"/>
    <w:rsid w:val="008E08FB"/>
    <w:rsid w:val="008E0C9D"/>
    <w:rsid w:val="008E113B"/>
    <w:rsid w:val="008E11DC"/>
    <w:rsid w:val="008E142B"/>
    <w:rsid w:val="008E1648"/>
    <w:rsid w:val="008E1B3E"/>
    <w:rsid w:val="008E2319"/>
    <w:rsid w:val="008E44F5"/>
    <w:rsid w:val="008E4BB6"/>
    <w:rsid w:val="008E5518"/>
    <w:rsid w:val="008E6A84"/>
    <w:rsid w:val="008E7773"/>
    <w:rsid w:val="008F0CDC"/>
    <w:rsid w:val="008F17A3"/>
    <w:rsid w:val="008F1ED3"/>
    <w:rsid w:val="008F42F4"/>
    <w:rsid w:val="008F4C29"/>
    <w:rsid w:val="008F70BD"/>
    <w:rsid w:val="008F788F"/>
    <w:rsid w:val="008F7EA2"/>
    <w:rsid w:val="00901998"/>
    <w:rsid w:val="00902722"/>
    <w:rsid w:val="009027BC"/>
    <w:rsid w:val="009027EA"/>
    <w:rsid w:val="00904386"/>
    <w:rsid w:val="009062E6"/>
    <w:rsid w:val="00911040"/>
    <w:rsid w:val="00911BE5"/>
    <w:rsid w:val="009121E3"/>
    <w:rsid w:val="00912F5C"/>
    <w:rsid w:val="00913CA9"/>
    <w:rsid w:val="009145AE"/>
    <w:rsid w:val="009146CE"/>
    <w:rsid w:val="00914CA7"/>
    <w:rsid w:val="00915C3E"/>
    <w:rsid w:val="009161A8"/>
    <w:rsid w:val="00920155"/>
    <w:rsid w:val="00921FEF"/>
    <w:rsid w:val="009245AE"/>
    <w:rsid w:val="009245F5"/>
    <w:rsid w:val="009249EC"/>
    <w:rsid w:val="009273B3"/>
    <w:rsid w:val="009305B5"/>
    <w:rsid w:val="009322E2"/>
    <w:rsid w:val="0093274F"/>
    <w:rsid w:val="009350F2"/>
    <w:rsid w:val="0093724B"/>
    <w:rsid w:val="009378DD"/>
    <w:rsid w:val="009429D5"/>
    <w:rsid w:val="00942BF1"/>
    <w:rsid w:val="00942E6B"/>
    <w:rsid w:val="00945180"/>
    <w:rsid w:val="00945428"/>
    <w:rsid w:val="0094607B"/>
    <w:rsid w:val="00951CE2"/>
    <w:rsid w:val="00953604"/>
    <w:rsid w:val="0095496B"/>
    <w:rsid w:val="00954BB9"/>
    <w:rsid w:val="00960F1E"/>
    <w:rsid w:val="009610DC"/>
    <w:rsid w:val="00961490"/>
    <w:rsid w:val="00962209"/>
    <w:rsid w:val="0096381A"/>
    <w:rsid w:val="00964FA8"/>
    <w:rsid w:val="0096503D"/>
    <w:rsid w:val="00965E04"/>
    <w:rsid w:val="009674AD"/>
    <w:rsid w:val="00970CDC"/>
    <w:rsid w:val="00975727"/>
    <w:rsid w:val="00975D95"/>
    <w:rsid w:val="00977010"/>
    <w:rsid w:val="009777D8"/>
    <w:rsid w:val="00977D02"/>
    <w:rsid w:val="00977FF9"/>
    <w:rsid w:val="009809BB"/>
    <w:rsid w:val="00982F42"/>
    <w:rsid w:val="0098364B"/>
    <w:rsid w:val="00984B7A"/>
    <w:rsid w:val="0098795C"/>
    <w:rsid w:val="00987DFC"/>
    <w:rsid w:val="009908A3"/>
    <w:rsid w:val="009911AF"/>
    <w:rsid w:val="00991875"/>
    <w:rsid w:val="00991F92"/>
    <w:rsid w:val="00992985"/>
    <w:rsid w:val="00993889"/>
    <w:rsid w:val="0099551B"/>
    <w:rsid w:val="00996BD2"/>
    <w:rsid w:val="009970E1"/>
    <w:rsid w:val="00997BF1"/>
    <w:rsid w:val="009A089C"/>
    <w:rsid w:val="009A118E"/>
    <w:rsid w:val="009A21CD"/>
    <w:rsid w:val="009A278C"/>
    <w:rsid w:val="009A2BC2"/>
    <w:rsid w:val="009A42C1"/>
    <w:rsid w:val="009A5429"/>
    <w:rsid w:val="009A54A3"/>
    <w:rsid w:val="009A72AD"/>
    <w:rsid w:val="009B04B2"/>
    <w:rsid w:val="009B09E0"/>
    <w:rsid w:val="009B0BC5"/>
    <w:rsid w:val="009B1247"/>
    <w:rsid w:val="009B355F"/>
    <w:rsid w:val="009B513A"/>
    <w:rsid w:val="009B6029"/>
    <w:rsid w:val="009B6086"/>
    <w:rsid w:val="009B6971"/>
    <w:rsid w:val="009C01CA"/>
    <w:rsid w:val="009C0389"/>
    <w:rsid w:val="009C08FF"/>
    <w:rsid w:val="009C27F1"/>
    <w:rsid w:val="009C3152"/>
    <w:rsid w:val="009C3257"/>
    <w:rsid w:val="009C4CFA"/>
    <w:rsid w:val="009C5070"/>
    <w:rsid w:val="009D112C"/>
    <w:rsid w:val="009D1385"/>
    <w:rsid w:val="009D47FA"/>
    <w:rsid w:val="009D4C5B"/>
    <w:rsid w:val="009D50D2"/>
    <w:rsid w:val="009D5A0B"/>
    <w:rsid w:val="009D6BCA"/>
    <w:rsid w:val="009D7A99"/>
    <w:rsid w:val="009E04EA"/>
    <w:rsid w:val="009E0F62"/>
    <w:rsid w:val="009E3354"/>
    <w:rsid w:val="009E4A58"/>
    <w:rsid w:val="009E5A2D"/>
    <w:rsid w:val="009E5AB2"/>
    <w:rsid w:val="009E6219"/>
    <w:rsid w:val="009F03B3"/>
    <w:rsid w:val="009F0F1D"/>
    <w:rsid w:val="00A0096C"/>
    <w:rsid w:val="00A01159"/>
    <w:rsid w:val="00A01757"/>
    <w:rsid w:val="00A028C0"/>
    <w:rsid w:val="00A02BAE"/>
    <w:rsid w:val="00A06A6B"/>
    <w:rsid w:val="00A07E47"/>
    <w:rsid w:val="00A1225D"/>
    <w:rsid w:val="00A129D0"/>
    <w:rsid w:val="00A12C33"/>
    <w:rsid w:val="00A138BA"/>
    <w:rsid w:val="00A143DB"/>
    <w:rsid w:val="00A14C8E"/>
    <w:rsid w:val="00A153D9"/>
    <w:rsid w:val="00A15F09"/>
    <w:rsid w:val="00A169B6"/>
    <w:rsid w:val="00A173D2"/>
    <w:rsid w:val="00A2271D"/>
    <w:rsid w:val="00A237D5"/>
    <w:rsid w:val="00A27673"/>
    <w:rsid w:val="00A30EFC"/>
    <w:rsid w:val="00A31984"/>
    <w:rsid w:val="00A32D73"/>
    <w:rsid w:val="00A3367B"/>
    <w:rsid w:val="00A33C67"/>
    <w:rsid w:val="00A3597D"/>
    <w:rsid w:val="00A36DD1"/>
    <w:rsid w:val="00A4006C"/>
    <w:rsid w:val="00A40091"/>
    <w:rsid w:val="00A4030F"/>
    <w:rsid w:val="00A40884"/>
    <w:rsid w:val="00A40A97"/>
    <w:rsid w:val="00A41C79"/>
    <w:rsid w:val="00A41CB5"/>
    <w:rsid w:val="00A42CDF"/>
    <w:rsid w:val="00A4452E"/>
    <w:rsid w:val="00A4472C"/>
    <w:rsid w:val="00A44E69"/>
    <w:rsid w:val="00A454E1"/>
    <w:rsid w:val="00A4661E"/>
    <w:rsid w:val="00A4689E"/>
    <w:rsid w:val="00A46C09"/>
    <w:rsid w:val="00A535F1"/>
    <w:rsid w:val="00A55BD6"/>
    <w:rsid w:val="00A55D50"/>
    <w:rsid w:val="00A57142"/>
    <w:rsid w:val="00A60086"/>
    <w:rsid w:val="00A63E70"/>
    <w:rsid w:val="00A648CD"/>
    <w:rsid w:val="00A6537A"/>
    <w:rsid w:val="00A6585D"/>
    <w:rsid w:val="00A65D23"/>
    <w:rsid w:val="00A67866"/>
    <w:rsid w:val="00A70114"/>
    <w:rsid w:val="00A70B07"/>
    <w:rsid w:val="00A723F8"/>
    <w:rsid w:val="00A731C4"/>
    <w:rsid w:val="00A73410"/>
    <w:rsid w:val="00A73D1E"/>
    <w:rsid w:val="00A77CCB"/>
    <w:rsid w:val="00A82D67"/>
    <w:rsid w:val="00A83D8D"/>
    <w:rsid w:val="00A8446B"/>
    <w:rsid w:val="00A8473F"/>
    <w:rsid w:val="00A858A8"/>
    <w:rsid w:val="00A85A88"/>
    <w:rsid w:val="00A862D6"/>
    <w:rsid w:val="00A8715E"/>
    <w:rsid w:val="00A90FBC"/>
    <w:rsid w:val="00A910CF"/>
    <w:rsid w:val="00A9295B"/>
    <w:rsid w:val="00A92F63"/>
    <w:rsid w:val="00A93B09"/>
    <w:rsid w:val="00A952D7"/>
    <w:rsid w:val="00A963F7"/>
    <w:rsid w:val="00A96AD8"/>
    <w:rsid w:val="00AA052C"/>
    <w:rsid w:val="00AA1E45"/>
    <w:rsid w:val="00AA40A1"/>
    <w:rsid w:val="00AA4286"/>
    <w:rsid w:val="00AA456B"/>
    <w:rsid w:val="00AA4FE9"/>
    <w:rsid w:val="00AA51D4"/>
    <w:rsid w:val="00AA57F5"/>
    <w:rsid w:val="00AA672E"/>
    <w:rsid w:val="00AA6EC9"/>
    <w:rsid w:val="00AA73E1"/>
    <w:rsid w:val="00AA7AE5"/>
    <w:rsid w:val="00AB2DE2"/>
    <w:rsid w:val="00AB3364"/>
    <w:rsid w:val="00AB6309"/>
    <w:rsid w:val="00AB6C5F"/>
    <w:rsid w:val="00AB7129"/>
    <w:rsid w:val="00AB7BA9"/>
    <w:rsid w:val="00AC04EC"/>
    <w:rsid w:val="00AC27A6"/>
    <w:rsid w:val="00AC30F7"/>
    <w:rsid w:val="00AC3752"/>
    <w:rsid w:val="00AC3A5A"/>
    <w:rsid w:val="00AC45D2"/>
    <w:rsid w:val="00AC4D95"/>
    <w:rsid w:val="00AC5DF4"/>
    <w:rsid w:val="00AC7428"/>
    <w:rsid w:val="00AD0AEF"/>
    <w:rsid w:val="00AD11B7"/>
    <w:rsid w:val="00AD1A94"/>
    <w:rsid w:val="00AD1C05"/>
    <w:rsid w:val="00AD4126"/>
    <w:rsid w:val="00AD421C"/>
    <w:rsid w:val="00AD44FA"/>
    <w:rsid w:val="00AD5192"/>
    <w:rsid w:val="00AE03C3"/>
    <w:rsid w:val="00AE070A"/>
    <w:rsid w:val="00AE101C"/>
    <w:rsid w:val="00AE2A69"/>
    <w:rsid w:val="00AE37E5"/>
    <w:rsid w:val="00AE5EB4"/>
    <w:rsid w:val="00AF0C18"/>
    <w:rsid w:val="00AF395E"/>
    <w:rsid w:val="00AF47C5"/>
    <w:rsid w:val="00AF5398"/>
    <w:rsid w:val="00AF6D3E"/>
    <w:rsid w:val="00B0142F"/>
    <w:rsid w:val="00B02F3A"/>
    <w:rsid w:val="00B049AF"/>
    <w:rsid w:val="00B0606E"/>
    <w:rsid w:val="00B0635E"/>
    <w:rsid w:val="00B06A29"/>
    <w:rsid w:val="00B07242"/>
    <w:rsid w:val="00B10534"/>
    <w:rsid w:val="00B113DB"/>
    <w:rsid w:val="00B11D8A"/>
    <w:rsid w:val="00B12981"/>
    <w:rsid w:val="00B147DD"/>
    <w:rsid w:val="00B15331"/>
    <w:rsid w:val="00B156FD"/>
    <w:rsid w:val="00B177C2"/>
    <w:rsid w:val="00B21F61"/>
    <w:rsid w:val="00B23408"/>
    <w:rsid w:val="00B237AA"/>
    <w:rsid w:val="00B2460C"/>
    <w:rsid w:val="00B261F1"/>
    <w:rsid w:val="00B265BC"/>
    <w:rsid w:val="00B27479"/>
    <w:rsid w:val="00B31FB1"/>
    <w:rsid w:val="00B33952"/>
    <w:rsid w:val="00B33C5E"/>
    <w:rsid w:val="00B342F4"/>
    <w:rsid w:val="00B34369"/>
    <w:rsid w:val="00B34DC2"/>
    <w:rsid w:val="00B378E5"/>
    <w:rsid w:val="00B4025F"/>
    <w:rsid w:val="00B4346D"/>
    <w:rsid w:val="00B43C9A"/>
    <w:rsid w:val="00B440F4"/>
    <w:rsid w:val="00B447A5"/>
    <w:rsid w:val="00B4654C"/>
    <w:rsid w:val="00B47293"/>
    <w:rsid w:val="00B47865"/>
    <w:rsid w:val="00B50516"/>
    <w:rsid w:val="00B50E50"/>
    <w:rsid w:val="00B52120"/>
    <w:rsid w:val="00B54ABC"/>
    <w:rsid w:val="00B55FC2"/>
    <w:rsid w:val="00B56FBE"/>
    <w:rsid w:val="00B60ACF"/>
    <w:rsid w:val="00B6120F"/>
    <w:rsid w:val="00B61B7A"/>
    <w:rsid w:val="00B62B58"/>
    <w:rsid w:val="00B65149"/>
    <w:rsid w:val="00B66567"/>
    <w:rsid w:val="00B66F52"/>
    <w:rsid w:val="00B66FE5"/>
    <w:rsid w:val="00B72880"/>
    <w:rsid w:val="00B745B3"/>
    <w:rsid w:val="00B758BF"/>
    <w:rsid w:val="00B77EC8"/>
    <w:rsid w:val="00B8099B"/>
    <w:rsid w:val="00B827A6"/>
    <w:rsid w:val="00B82B8F"/>
    <w:rsid w:val="00B831CE"/>
    <w:rsid w:val="00B83A96"/>
    <w:rsid w:val="00B86677"/>
    <w:rsid w:val="00B87131"/>
    <w:rsid w:val="00B87F67"/>
    <w:rsid w:val="00B92B5A"/>
    <w:rsid w:val="00B92F25"/>
    <w:rsid w:val="00B939B1"/>
    <w:rsid w:val="00B96D40"/>
    <w:rsid w:val="00B97008"/>
    <w:rsid w:val="00B97386"/>
    <w:rsid w:val="00BA042F"/>
    <w:rsid w:val="00BA053A"/>
    <w:rsid w:val="00BA1CA8"/>
    <w:rsid w:val="00BA1EC0"/>
    <w:rsid w:val="00BA263B"/>
    <w:rsid w:val="00BA42B2"/>
    <w:rsid w:val="00BA52B7"/>
    <w:rsid w:val="00BA58D4"/>
    <w:rsid w:val="00BA5B9E"/>
    <w:rsid w:val="00BA6689"/>
    <w:rsid w:val="00BA7C9A"/>
    <w:rsid w:val="00BB5F8F"/>
    <w:rsid w:val="00BB657A"/>
    <w:rsid w:val="00BC1A4E"/>
    <w:rsid w:val="00BC1AE6"/>
    <w:rsid w:val="00BC2011"/>
    <w:rsid w:val="00BC3FDF"/>
    <w:rsid w:val="00BC405A"/>
    <w:rsid w:val="00BC4DB7"/>
    <w:rsid w:val="00BC51FC"/>
    <w:rsid w:val="00BC5DC7"/>
    <w:rsid w:val="00BC6B8B"/>
    <w:rsid w:val="00BC73D8"/>
    <w:rsid w:val="00BD0158"/>
    <w:rsid w:val="00BD52D7"/>
    <w:rsid w:val="00BD5AD2"/>
    <w:rsid w:val="00BD6428"/>
    <w:rsid w:val="00BE0522"/>
    <w:rsid w:val="00BE1D0E"/>
    <w:rsid w:val="00BE22F3"/>
    <w:rsid w:val="00BE5B52"/>
    <w:rsid w:val="00BE5D0D"/>
    <w:rsid w:val="00BE7B8D"/>
    <w:rsid w:val="00BF0993"/>
    <w:rsid w:val="00BF10A9"/>
    <w:rsid w:val="00BF1703"/>
    <w:rsid w:val="00BF17A5"/>
    <w:rsid w:val="00BF231C"/>
    <w:rsid w:val="00BF3EF9"/>
    <w:rsid w:val="00BF42A8"/>
    <w:rsid w:val="00BF51E5"/>
    <w:rsid w:val="00BF74A6"/>
    <w:rsid w:val="00C00A3D"/>
    <w:rsid w:val="00C013AD"/>
    <w:rsid w:val="00C04904"/>
    <w:rsid w:val="00C056B3"/>
    <w:rsid w:val="00C06918"/>
    <w:rsid w:val="00C103E5"/>
    <w:rsid w:val="00C1112B"/>
    <w:rsid w:val="00C13319"/>
    <w:rsid w:val="00C13EE9"/>
    <w:rsid w:val="00C17D75"/>
    <w:rsid w:val="00C21540"/>
    <w:rsid w:val="00C21906"/>
    <w:rsid w:val="00C21BFA"/>
    <w:rsid w:val="00C2207E"/>
    <w:rsid w:val="00C24C8D"/>
    <w:rsid w:val="00C25FE2"/>
    <w:rsid w:val="00C26156"/>
    <w:rsid w:val="00C26AEC"/>
    <w:rsid w:val="00C26B53"/>
    <w:rsid w:val="00C279B2"/>
    <w:rsid w:val="00C30731"/>
    <w:rsid w:val="00C31575"/>
    <w:rsid w:val="00C33684"/>
    <w:rsid w:val="00C33E50"/>
    <w:rsid w:val="00C34C20"/>
    <w:rsid w:val="00C35A3E"/>
    <w:rsid w:val="00C36383"/>
    <w:rsid w:val="00C41440"/>
    <w:rsid w:val="00C42130"/>
    <w:rsid w:val="00C42297"/>
    <w:rsid w:val="00C423A4"/>
    <w:rsid w:val="00C423E3"/>
    <w:rsid w:val="00C42A9A"/>
    <w:rsid w:val="00C42E6C"/>
    <w:rsid w:val="00C44BF5"/>
    <w:rsid w:val="00C45B27"/>
    <w:rsid w:val="00C47227"/>
    <w:rsid w:val="00C47A06"/>
    <w:rsid w:val="00C521D6"/>
    <w:rsid w:val="00C54791"/>
    <w:rsid w:val="00C54B19"/>
    <w:rsid w:val="00C55178"/>
    <w:rsid w:val="00C55232"/>
    <w:rsid w:val="00C553A4"/>
    <w:rsid w:val="00C55A06"/>
    <w:rsid w:val="00C55D03"/>
    <w:rsid w:val="00C601BC"/>
    <w:rsid w:val="00C6329F"/>
    <w:rsid w:val="00C63340"/>
    <w:rsid w:val="00C639C6"/>
    <w:rsid w:val="00C643F9"/>
    <w:rsid w:val="00C64E95"/>
    <w:rsid w:val="00C671E1"/>
    <w:rsid w:val="00C71372"/>
    <w:rsid w:val="00C72410"/>
    <w:rsid w:val="00C7287F"/>
    <w:rsid w:val="00C74885"/>
    <w:rsid w:val="00C80363"/>
    <w:rsid w:val="00C80CB8"/>
    <w:rsid w:val="00C819F8"/>
    <w:rsid w:val="00C8248C"/>
    <w:rsid w:val="00C839A0"/>
    <w:rsid w:val="00C84E33"/>
    <w:rsid w:val="00C86D6F"/>
    <w:rsid w:val="00C905FC"/>
    <w:rsid w:val="00C92D03"/>
    <w:rsid w:val="00C9319C"/>
    <w:rsid w:val="00C9435D"/>
    <w:rsid w:val="00C94DF2"/>
    <w:rsid w:val="00C96741"/>
    <w:rsid w:val="00C97FA4"/>
    <w:rsid w:val="00CA2D1B"/>
    <w:rsid w:val="00CA375D"/>
    <w:rsid w:val="00CA58B6"/>
    <w:rsid w:val="00CA662A"/>
    <w:rsid w:val="00CA7AFD"/>
    <w:rsid w:val="00CA7C3C"/>
    <w:rsid w:val="00CB0189"/>
    <w:rsid w:val="00CB0BA2"/>
    <w:rsid w:val="00CB1A42"/>
    <w:rsid w:val="00CB1B0C"/>
    <w:rsid w:val="00CB2C0B"/>
    <w:rsid w:val="00CB517D"/>
    <w:rsid w:val="00CB74E5"/>
    <w:rsid w:val="00CC0268"/>
    <w:rsid w:val="00CC038D"/>
    <w:rsid w:val="00CC0428"/>
    <w:rsid w:val="00CC08DB"/>
    <w:rsid w:val="00CC0C0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29C0"/>
    <w:rsid w:val="00CE30EA"/>
    <w:rsid w:val="00CF048A"/>
    <w:rsid w:val="00CF070D"/>
    <w:rsid w:val="00CF155A"/>
    <w:rsid w:val="00CF22A5"/>
    <w:rsid w:val="00CF234F"/>
    <w:rsid w:val="00CF2947"/>
    <w:rsid w:val="00CF5989"/>
    <w:rsid w:val="00CF686F"/>
    <w:rsid w:val="00CF6E60"/>
    <w:rsid w:val="00CF7BCA"/>
    <w:rsid w:val="00D008FD"/>
    <w:rsid w:val="00D0321C"/>
    <w:rsid w:val="00D035EC"/>
    <w:rsid w:val="00D0540B"/>
    <w:rsid w:val="00D06AB1"/>
    <w:rsid w:val="00D06FC1"/>
    <w:rsid w:val="00D072ED"/>
    <w:rsid w:val="00D07A16"/>
    <w:rsid w:val="00D07C06"/>
    <w:rsid w:val="00D1067E"/>
    <w:rsid w:val="00D10F50"/>
    <w:rsid w:val="00D11272"/>
    <w:rsid w:val="00D11565"/>
    <w:rsid w:val="00D126F5"/>
    <w:rsid w:val="00D1277D"/>
    <w:rsid w:val="00D13D3C"/>
    <w:rsid w:val="00D1489E"/>
    <w:rsid w:val="00D14E7E"/>
    <w:rsid w:val="00D1639C"/>
    <w:rsid w:val="00D16BE5"/>
    <w:rsid w:val="00D20737"/>
    <w:rsid w:val="00D2105B"/>
    <w:rsid w:val="00D21E81"/>
    <w:rsid w:val="00D223DE"/>
    <w:rsid w:val="00D25E37"/>
    <w:rsid w:val="00D2661A"/>
    <w:rsid w:val="00D27241"/>
    <w:rsid w:val="00D27582"/>
    <w:rsid w:val="00D27EC4"/>
    <w:rsid w:val="00D32719"/>
    <w:rsid w:val="00D32821"/>
    <w:rsid w:val="00D33333"/>
    <w:rsid w:val="00D352A2"/>
    <w:rsid w:val="00D37AF8"/>
    <w:rsid w:val="00D4162B"/>
    <w:rsid w:val="00D41B74"/>
    <w:rsid w:val="00D41FBC"/>
    <w:rsid w:val="00D4257A"/>
    <w:rsid w:val="00D4514F"/>
    <w:rsid w:val="00D451E2"/>
    <w:rsid w:val="00D45D82"/>
    <w:rsid w:val="00D45E89"/>
    <w:rsid w:val="00D45E8D"/>
    <w:rsid w:val="00D466AE"/>
    <w:rsid w:val="00D4734F"/>
    <w:rsid w:val="00D476DA"/>
    <w:rsid w:val="00D50D9E"/>
    <w:rsid w:val="00D51BF3"/>
    <w:rsid w:val="00D5341C"/>
    <w:rsid w:val="00D54000"/>
    <w:rsid w:val="00D6002D"/>
    <w:rsid w:val="00D664CE"/>
    <w:rsid w:val="00D66846"/>
    <w:rsid w:val="00D66E11"/>
    <w:rsid w:val="00D675FB"/>
    <w:rsid w:val="00D71F25"/>
    <w:rsid w:val="00D72A9C"/>
    <w:rsid w:val="00D77031"/>
    <w:rsid w:val="00D807FE"/>
    <w:rsid w:val="00D80EBC"/>
    <w:rsid w:val="00D81C7E"/>
    <w:rsid w:val="00D84941"/>
    <w:rsid w:val="00D84FA1"/>
    <w:rsid w:val="00D851F0"/>
    <w:rsid w:val="00D86DB7"/>
    <w:rsid w:val="00D87BF5"/>
    <w:rsid w:val="00D90721"/>
    <w:rsid w:val="00D926D0"/>
    <w:rsid w:val="00D93030"/>
    <w:rsid w:val="00D93B60"/>
    <w:rsid w:val="00D950E1"/>
    <w:rsid w:val="00D952A6"/>
    <w:rsid w:val="00D97F99"/>
    <w:rsid w:val="00DA1E08"/>
    <w:rsid w:val="00DA24F8"/>
    <w:rsid w:val="00DA28E8"/>
    <w:rsid w:val="00DA38D3"/>
    <w:rsid w:val="00DA3932"/>
    <w:rsid w:val="00DA3AFC"/>
    <w:rsid w:val="00DA419E"/>
    <w:rsid w:val="00DA44A1"/>
    <w:rsid w:val="00DA64F8"/>
    <w:rsid w:val="00DA6C15"/>
    <w:rsid w:val="00DB0258"/>
    <w:rsid w:val="00DB0434"/>
    <w:rsid w:val="00DB0BB8"/>
    <w:rsid w:val="00DB1581"/>
    <w:rsid w:val="00DB1CB5"/>
    <w:rsid w:val="00DB38EE"/>
    <w:rsid w:val="00DB3ADB"/>
    <w:rsid w:val="00DB4628"/>
    <w:rsid w:val="00DB498B"/>
    <w:rsid w:val="00DB66CA"/>
    <w:rsid w:val="00DB6BCA"/>
    <w:rsid w:val="00DB6F54"/>
    <w:rsid w:val="00DB73F7"/>
    <w:rsid w:val="00DB7BEF"/>
    <w:rsid w:val="00DC0321"/>
    <w:rsid w:val="00DC3067"/>
    <w:rsid w:val="00DC3404"/>
    <w:rsid w:val="00DC370B"/>
    <w:rsid w:val="00DC3B67"/>
    <w:rsid w:val="00DC5B90"/>
    <w:rsid w:val="00DC688D"/>
    <w:rsid w:val="00DC7E1C"/>
    <w:rsid w:val="00DC7FA6"/>
    <w:rsid w:val="00DD00FF"/>
    <w:rsid w:val="00DD0619"/>
    <w:rsid w:val="00DD07FB"/>
    <w:rsid w:val="00DD21FA"/>
    <w:rsid w:val="00DD25C6"/>
    <w:rsid w:val="00DD3E4B"/>
    <w:rsid w:val="00DD4ED4"/>
    <w:rsid w:val="00DD4FE5"/>
    <w:rsid w:val="00DD54B0"/>
    <w:rsid w:val="00DD57EE"/>
    <w:rsid w:val="00DD6BCC"/>
    <w:rsid w:val="00DE0A34"/>
    <w:rsid w:val="00DE0A4B"/>
    <w:rsid w:val="00DE2410"/>
    <w:rsid w:val="00DE2939"/>
    <w:rsid w:val="00DE2943"/>
    <w:rsid w:val="00DE2F77"/>
    <w:rsid w:val="00DE6E81"/>
    <w:rsid w:val="00DE6F7B"/>
    <w:rsid w:val="00DE703F"/>
    <w:rsid w:val="00DE7595"/>
    <w:rsid w:val="00DF0021"/>
    <w:rsid w:val="00DF0566"/>
    <w:rsid w:val="00DF1961"/>
    <w:rsid w:val="00DF44DE"/>
    <w:rsid w:val="00DF4DB8"/>
    <w:rsid w:val="00DF6329"/>
    <w:rsid w:val="00E01138"/>
    <w:rsid w:val="00E0170D"/>
    <w:rsid w:val="00E023EC"/>
    <w:rsid w:val="00E02D54"/>
    <w:rsid w:val="00E02DFB"/>
    <w:rsid w:val="00E030F9"/>
    <w:rsid w:val="00E0311A"/>
    <w:rsid w:val="00E03138"/>
    <w:rsid w:val="00E05988"/>
    <w:rsid w:val="00E06404"/>
    <w:rsid w:val="00E11A85"/>
    <w:rsid w:val="00E12495"/>
    <w:rsid w:val="00E15CCD"/>
    <w:rsid w:val="00E16D49"/>
    <w:rsid w:val="00E173DC"/>
    <w:rsid w:val="00E202EF"/>
    <w:rsid w:val="00E210B5"/>
    <w:rsid w:val="00E21A07"/>
    <w:rsid w:val="00E229C2"/>
    <w:rsid w:val="00E2552F"/>
    <w:rsid w:val="00E267E8"/>
    <w:rsid w:val="00E268D1"/>
    <w:rsid w:val="00E30C48"/>
    <w:rsid w:val="00E3137A"/>
    <w:rsid w:val="00E32CCF"/>
    <w:rsid w:val="00E34407"/>
    <w:rsid w:val="00E34A98"/>
    <w:rsid w:val="00E34C86"/>
    <w:rsid w:val="00E35D1E"/>
    <w:rsid w:val="00E364F9"/>
    <w:rsid w:val="00E365FA"/>
    <w:rsid w:val="00E36789"/>
    <w:rsid w:val="00E3696C"/>
    <w:rsid w:val="00E36D12"/>
    <w:rsid w:val="00E402D0"/>
    <w:rsid w:val="00E44448"/>
    <w:rsid w:val="00E44A83"/>
    <w:rsid w:val="00E45CEA"/>
    <w:rsid w:val="00E479EF"/>
    <w:rsid w:val="00E502C1"/>
    <w:rsid w:val="00E502DD"/>
    <w:rsid w:val="00E50D3A"/>
    <w:rsid w:val="00E51387"/>
    <w:rsid w:val="00E518AF"/>
    <w:rsid w:val="00E51E68"/>
    <w:rsid w:val="00E52C7E"/>
    <w:rsid w:val="00E52EFD"/>
    <w:rsid w:val="00E53254"/>
    <w:rsid w:val="00E537F1"/>
    <w:rsid w:val="00E5408A"/>
    <w:rsid w:val="00E56800"/>
    <w:rsid w:val="00E60C63"/>
    <w:rsid w:val="00E62FF9"/>
    <w:rsid w:val="00E635D6"/>
    <w:rsid w:val="00E639BC"/>
    <w:rsid w:val="00E63F30"/>
    <w:rsid w:val="00E65FA7"/>
    <w:rsid w:val="00E664CC"/>
    <w:rsid w:val="00E665FE"/>
    <w:rsid w:val="00E67F6F"/>
    <w:rsid w:val="00E70388"/>
    <w:rsid w:val="00E70F92"/>
    <w:rsid w:val="00E73C0C"/>
    <w:rsid w:val="00E74313"/>
    <w:rsid w:val="00E74C54"/>
    <w:rsid w:val="00E755C6"/>
    <w:rsid w:val="00E7622A"/>
    <w:rsid w:val="00E77A03"/>
    <w:rsid w:val="00E77DC2"/>
    <w:rsid w:val="00E822E8"/>
    <w:rsid w:val="00E82320"/>
    <w:rsid w:val="00E82554"/>
    <w:rsid w:val="00E82606"/>
    <w:rsid w:val="00E831C1"/>
    <w:rsid w:val="00E846C8"/>
    <w:rsid w:val="00E84957"/>
    <w:rsid w:val="00E84A55"/>
    <w:rsid w:val="00E85BFF"/>
    <w:rsid w:val="00E90391"/>
    <w:rsid w:val="00E906C2"/>
    <w:rsid w:val="00E9311F"/>
    <w:rsid w:val="00E934D1"/>
    <w:rsid w:val="00E94966"/>
    <w:rsid w:val="00E94AF0"/>
    <w:rsid w:val="00E95D13"/>
    <w:rsid w:val="00E95D7A"/>
    <w:rsid w:val="00E95DD3"/>
    <w:rsid w:val="00E969D5"/>
    <w:rsid w:val="00E96D25"/>
    <w:rsid w:val="00E97A38"/>
    <w:rsid w:val="00EA58D1"/>
    <w:rsid w:val="00EA61BC"/>
    <w:rsid w:val="00EA681A"/>
    <w:rsid w:val="00EA735B"/>
    <w:rsid w:val="00EB1E69"/>
    <w:rsid w:val="00EB2086"/>
    <w:rsid w:val="00EB2E14"/>
    <w:rsid w:val="00EB31ED"/>
    <w:rsid w:val="00EB4A34"/>
    <w:rsid w:val="00EB5EDF"/>
    <w:rsid w:val="00EB60FE"/>
    <w:rsid w:val="00EB630A"/>
    <w:rsid w:val="00EB74DB"/>
    <w:rsid w:val="00EB7C8F"/>
    <w:rsid w:val="00EC11D8"/>
    <w:rsid w:val="00EC16FB"/>
    <w:rsid w:val="00EC1A92"/>
    <w:rsid w:val="00EC1B33"/>
    <w:rsid w:val="00EC1D96"/>
    <w:rsid w:val="00EC5359"/>
    <w:rsid w:val="00EC562A"/>
    <w:rsid w:val="00EC6B25"/>
    <w:rsid w:val="00EC79A2"/>
    <w:rsid w:val="00ED067A"/>
    <w:rsid w:val="00ED0A26"/>
    <w:rsid w:val="00ED2B50"/>
    <w:rsid w:val="00EE0350"/>
    <w:rsid w:val="00EE0719"/>
    <w:rsid w:val="00EE0DCD"/>
    <w:rsid w:val="00EE0E80"/>
    <w:rsid w:val="00EE2E4C"/>
    <w:rsid w:val="00EE39F0"/>
    <w:rsid w:val="00EE5B57"/>
    <w:rsid w:val="00EE5B59"/>
    <w:rsid w:val="00EE613F"/>
    <w:rsid w:val="00EE68A8"/>
    <w:rsid w:val="00EE7295"/>
    <w:rsid w:val="00EE7869"/>
    <w:rsid w:val="00EF054A"/>
    <w:rsid w:val="00EF3235"/>
    <w:rsid w:val="00EF366C"/>
    <w:rsid w:val="00EF74F4"/>
    <w:rsid w:val="00EF7E72"/>
    <w:rsid w:val="00F00104"/>
    <w:rsid w:val="00F06D37"/>
    <w:rsid w:val="00F0755C"/>
    <w:rsid w:val="00F07B9D"/>
    <w:rsid w:val="00F11586"/>
    <w:rsid w:val="00F1183B"/>
    <w:rsid w:val="00F11C9F"/>
    <w:rsid w:val="00F12263"/>
    <w:rsid w:val="00F1409D"/>
    <w:rsid w:val="00F14214"/>
    <w:rsid w:val="00F14E8A"/>
    <w:rsid w:val="00F157A9"/>
    <w:rsid w:val="00F16F00"/>
    <w:rsid w:val="00F227A3"/>
    <w:rsid w:val="00F24AC1"/>
    <w:rsid w:val="00F25BB6"/>
    <w:rsid w:val="00F26B7E"/>
    <w:rsid w:val="00F27A3B"/>
    <w:rsid w:val="00F312E5"/>
    <w:rsid w:val="00F32780"/>
    <w:rsid w:val="00F33817"/>
    <w:rsid w:val="00F340E4"/>
    <w:rsid w:val="00F35C30"/>
    <w:rsid w:val="00F35EF4"/>
    <w:rsid w:val="00F4059E"/>
    <w:rsid w:val="00F41D86"/>
    <w:rsid w:val="00F420D5"/>
    <w:rsid w:val="00F447B4"/>
    <w:rsid w:val="00F44ADF"/>
    <w:rsid w:val="00F451EA"/>
    <w:rsid w:val="00F45447"/>
    <w:rsid w:val="00F456C6"/>
    <w:rsid w:val="00F4577B"/>
    <w:rsid w:val="00F46496"/>
    <w:rsid w:val="00F46E55"/>
    <w:rsid w:val="00F474D0"/>
    <w:rsid w:val="00F50179"/>
    <w:rsid w:val="00F515EE"/>
    <w:rsid w:val="00F56511"/>
    <w:rsid w:val="00F5751F"/>
    <w:rsid w:val="00F6194E"/>
    <w:rsid w:val="00F623AC"/>
    <w:rsid w:val="00F62843"/>
    <w:rsid w:val="00F62AFE"/>
    <w:rsid w:val="00F6412A"/>
    <w:rsid w:val="00F6535D"/>
    <w:rsid w:val="00F65893"/>
    <w:rsid w:val="00F66367"/>
    <w:rsid w:val="00F6677E"/>
    <w:rsid w:val="00F66A4A"/>
    <w:rsid w:val="00F71BF3"/>
    <w:rsid w:val="00F71E22"/>
    <w:rsid w:val="00F72142"/>
    <w:rsid w:val="00F72AE7"/>
    <w:rsid w:val="00F72C74"/>
    <w:rsid w:val="00F76A38"/>
    <w:rsid w:val="00F8092E"/>
    <w:rsid w:val="00F81CBF"/>
    <w:rsid w:val="00F833BA"/>
    <w:rsid w:val="00F84FD0"/>
    <w:rsid w:val="00F859A8"/>
    <w:rsid w:val="00F86CB0"/>
    <w:rsid w:val="00F86D87"/>
    <w:rsid w:val="00F9108B"/>
    <w:rsid w:val="00F91349"/>
    <w:rsid w:val="00F93A8A"/>
    <w:rsid w:val="00F95248"/>
    <w:rsid w:val="00F956A9"/>
    <w:rsid w:val="00F963ED"/>
    <w:rsid w:val="00F966CF"/>
    <w:rsid w:val="00F96CAE"/>
    <w:rsid w:val="00F96EFA"/>
    <w:rsid w:val="00F97C99"/>
    <w:rsid w:val="00FA158E"/>
    <w:rsid w:val="00FA662D"/>
    <w:rsid w:val="00FA73B1"/>
    <w:rsid w:val="00FB0CB9"/>
    <w:rsid w:val="00FB14A4"/>
    <w:rsid w:val="00FB231D"/>
    <w:rsid w:val="00FB2FEC"/>
    <w:rsid w:val="00FB3D67"/>
    <w:rsid w:val="00FB45F1"/>
    <w:rsid w:val="00FB4A72"/>
    <w:rsid w:val="00FB54E8"/>
    <w:rsid w:val="00FB7054"/>
    <w:rsid w:val="00FC0940"/>
    <w:rsid w:val="00FC0B2F"/>
    <w:rsid w:val="00FC17B7"/>
    <w:rsid w:val="00FC2B47"/>
    <w:rsid w:val="00FC2CB7"/>
    <w:rsid w:val="00FC4090"/>
    <w:rsid w:val="00FC43AE"/>
    <w:rsid w:val="00FC5031"/>
    <w:rsid w:val="00FC55B4"/>
    <w:rsid w:val="00FC7348"/>
    <w:rsid w:val="00FD00E6"/>
    <w:rsid w:val="00FD09A1"/>
    <w:rsid w:val="00FD1CD8"/>
    <w:rsid w:val="00FD2982"/>
    <w:rsid w:val="00FD2A7C"/>
    <w:rsid w:val="00FD4F58"/>
    <w:rsid w:val="00FD59EB"/>
    <w:rsid w:val="00FD5EBA"/>
    <w:rsid w:val="00FD6765"/>
    <w:rsid w:val="00FD7299"/>
    <w:rsid w:val="00FE12FB"/>
    <w:rsid w:val="00FE1FBE"/>
    <w:rsid w:val="00FE2039"/>
    <w:rsid w:val="00FE3901"/>
    <w:rsid w:val="00FE39D3"/>
    <w:rsid w:val="00FE45AA"/>
    <w:rsid w:val="00FE4BCE"/>
    <w:rsid w:val="00FE54AE"/>
    <w:rsid w:val="00FE576A"/>
    <w:rsid w:val="00FE6DF7"/>
    <w:rsid w:val="00FE7E79"/>
    <w:rsid w:val="00FF1E54"/>
    <w:rsid w:val="00FF3E7D"/>
    <w:rsid w:val="00FF4482"/>
    <w:rsid w:val="00FF59C6"/>
    <w:rsid w:val="00FF5B99"/>
    <w:rsid w:val="00FF6807"/>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FA0B1"/>
  <w15:docId w15:val="{9C17E76F-425C-48DE-B9FC-0EF36D1A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b">
    <w:name w:val="Normal"/>
    <w:qFormat/>
    <w:rsid w:val="00F32780"/>
    <w:pPr>
      <w:widowControl w:val="0"/>
      <w:adjustRightInd w:val="0"/>
      <w:spacing w:line="400" w:lineRule="exact"/>
      <w:jc w:val="both"/>
    </w:pPr>
    <w:rPr>
      <w:kern w:val="2"/>
      <w:sz w:val="21"/>
      <w:szCs w:val="21"/>
    </w:rPr>
  </w:style>
  <w:style w:type="paragraph" w:styleId="1">
    <w:name w:val="heading 1"/>
    <w:basedOn w:val="afffb"/>
    <w:next w:val="afffb"/>
    <w:link w:val="10"/>
    <w:qFormat/>
    <w:rsid w:val="00F32780"/>
    <w:pPr>
      <w:keepNext/>
      <w:keepLines/>
      <w:spacing w:before="340" w:after="330" w:line="578" w:lineRule="auto"/>
      <w:outlineLvl w:val="0"/>
    </w:pPr>
    <w:rPr>
      <w:b/>
      <w:bCs/>
      <w:kern w:val="44"/>
      <w:sz w:val="44"/>
      <w:szCs w:val="44"/>
    </w:rPr>
  </w:style>
  <w:style w:type="paragraph" w:styleId="22">
    <w:name w:val="heading 2"/>
    <w:basedOn w:val="afffb"/>
    <w:next w:val="afffb"/>
    <w:link w:val="23"/>
    <w:qFormat/>
    <w:rsid w:val="00F32780"/>
    <w:pPr>
      <w:keepNext/>
      <w:keepLines/>
      <w:spacing w:before="260" w:after="260" w:line="416" w:lineRule="auto"/>
      <w:outlineLvl w:val="1"/>
    </w:pPr>
    <w:rPr>
      <w:rFonts w:ascii="Arial" w:eastAsia="黑体" w:hAnsi="Arial"/>
      <w:b/>
      <w:bCs/>
      <w:sz w:val="32"/>
      <w:szCs w:val="32"/>
    </w:rPr>
  </w:style>
  <w:style w:type="paragraph" w:styleId="3">
    <w:name w:val="heading 3"/>
    <w:basedOn w:val="afffb"/>
    <w:next w:val="afffb"/>
    <w:link w:val="30"/>
    <w:qFormat/>
    <w:rsid w:val="00F32780"/>
    <w:pPr>
      <w:keepNext/>
      <w:keepLines/>
      <w:spacing w:before="260" w:after="260" w:line="416" w:lineRule="auto"/>
      <w:outlineLvl w:val="2"/>
    </w:pPr>
    <w:rPr>
      <w:b/>
      <w:bCs/>
      <w:sz w:val="32"/>
      <w:szCs w:val="32"/>
    </w:rPr>
  </w:style>
  <w:style w:type="paragraph" w:styleId="4">
    <w:name w:val="heading 4"/>
    <w:basedOn w:val="afffb"/>
    <w:next w:val="afffb"/>
    <w:link w:val="40"/>
    <w:qFormat/>
    <w:rsid w:val="00F32780"/>
    <w:pPr>
      <w:keepNext/>
      <w:keepLines/>
      <w:spacing w:before="280" w:after="290" w:line="376" w:lineRule="auto"/>
      <w:outlineLvl w:val="3"/>
    </w:pPr>
    <w:rPr>
      <w:rFonts w:ascii="Arial" w:eastAsia="黑体" w:hAnsi="Arial"/>
      <w:b/>
      <w:bCs/>
      <w:sz w:val="28"/>
      <w:szCs w:val="28"/>
    </w:rPr>
  </w:style>
  <w:style w:type="paragraph" w:styleId="5">
    <w:name w:val="heading 5"/>
    <w:basedOn w:val="afffb"/>
    <w:next w:val="afffb"/>
    <w:link w:val="50"/>
    <w:qFormat/>
    <w:rsid w:val="00F32780"/>
    <w:pPr>
      <w:keepNext/>
      <w:keepLines/>
      <w:adjustRightInd/>
      <w:spacing w:before="280" w:after="290" w:line="376" w:lineRule="auto"/>
      <w:outlineLvl w:val="4"/>
    </w:pPr>
    <w:rPr>
      <w:b/>
      <w:bCs/>
      <w:sz w:val="28"/>
      <w:szCs w:val="28"/>
    </w:rPr>
  </w:style>
  <w:style w:type="paragraph" w:styleId="6">
    <w:name w:val="heading 6"/>
    <w:basedOn w:val="afffb"/>
    <w:next w:val="afffb"/>
    <w:link w:val="60"/>
    <w:qFormat/>
    <w:rsid w:val="00F32780"/>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b"/>
    <w:next w:val="afffb"/>
    <w:link w:val="70"/>
    <w:qFormat/>
    <w:rsid w:val="00F32780"/>
    <w:pPr>
      <w:keepNext/>
      <w:keepLines/>
      <w:adjustRightInd/>
      <w:spacing w:before="240" w:after="64" w:line="320" w:lineRule="auto"/>
      <w:outlineLvl w:val="6"/>
    </w:pPr>
    <w:rPr>
      <w:b/>
      <w:bCs/>
      <w:sz w:val="24"/>
      <w:szCs w:val="24"/>
    </w:rPr>
  </w:style>
  <w:style w:type="paragraph" w:styleId="8">
    <w:name w:val="heading 8"/>
    <w:basedOn w:val="afffb"/>
    <w:next w:val="afffb"/>
    <w:link w:val="80"/>
    <w:qFormat/>
    <w:rsid w:val="00F32780"/>
    <w:pPr>
      <w:keepNext/>
      <w:keepLines/>
      <w:adjustRightInd/>
      <w:spacing w:before="240" w:after="64" w:line="320" w:lineRule="auto"/>
      <w:outlineLvl w:val="7"/>
    </w:pPr>
    <w:rPr>
      <w:rFonts w:ascii="Arial" w:eastAsia="黑体" w:hAnsi="Arial"/>
      <w:sz w:val="24"/>
      <w:szCs w:val="24"/>
    </w:rPr>
  </w:style>
  <w:style w:type="paragraph" w:styleId="9">
    <w:name w:val="heading 9"/>
    <w:basedOn w:val="afffb"/>
    <w:next w:val="afffb"/>
    <w:link w:val="90"/>
    <w:qFormat/>
    <w:rsid w:val="00F32780"/>
    <w:pPr>
      <w:keepNext/>
      <w:keepLines/>
      <w:adjustRightInd/>
      <w:spacing w:before="240" w:after="64" w:line="320" w:lineRule="auto"/>
      <w:outlineLvl w:val="8"/>
    </w:pPr>
    <w:rPr>
      <w:rFonts w:ascii="Arial" w:eastAsia="黑体" w:hAnsi="Arial"/>
    </w:rPr>
  </w:style>
  <w:style w:type="character" w:default="1" w:styleId="afffc">
    <w:name w:val="Default Paragraph Font"/>
    <w:uiPriority w:val="1"/>
    <w:semiHidden/>
    <w:unhideWhenUsed/>
  </w:style>
  <w:style w:type="table" w:default="1" w:styleId="afffd">
    <w:name w:val="Normal Table"/>
    <w:uiPriority w:val="99"/>
    <w:semiHidden/>
    <w:unhideWhenUsed/>
    <w:tblPr>
      <w:tblInd w:w="0" w:type="dxa"/>
      <w:tblCellMar>
        <w:top w:w="0" w:type="dxa"/>
        <w:left w:w="108" w:type="dxa"/>
        <w:bottom w:w="0" w:type="dxa"/>
        <w:right w:w="108" w:type="dxa"/>
      </w:tblCellMar>
    </w:tblPr>
  </w:style>
  <w:style w:type="numbering" w:default="1" w:styleId="afffe">
    <w:name w:val="No List"/>
    <w:uiPriority w:val="99"/>
    <w:semiHidden/>
    <w:unhideWhenUsed/>
  </w:style>
  <w:style w:type="character" w:customStyle="1" w:styleId="10">
    <w:name w:val="标题 1 字符"/>
    <w:link w:val="1"/>
    <w:rsid w:val="00F32780"/>
    <w:rPr>
      <w:b/>
      <w:bCs/>
      <w:kern w:val="44"/>
      <w:sz w:val="44"/>
      <w:szCs w:val="44"/>
    </w:rPr>
  </w:style>
  <w:style w:type="character" w:customStyle="1" w:styleId="23">
    <w:name w:val="标题 2 字符"/>
    <w:link w:val="22"/>
    <w:rsid w:val="00F32780"/>
    <w:rPr>
      <w:rFonts w:ascii="Arial" w:eastAsia="黑体" w:hAnsi="Arial"/>
      <w:b/>
      <w:bCs/>
      <w:kern w:val="2"/>
      <w:sz w:val="32"/>
      <w:szCs w:val="32"/>
    </w:rPr>
  </w:style>
  <w:style w:type="character" w:customStyle="1" w:styleId="30">
    <w:name w:val="标题 3 字符"/>
    <w:link w:val="3"/>
    <w:rsid w:val="00F32780"/>
    <w:rPr>
      <w:b/>
      <w:bCs/>
      <w:kern w:val="2"/>
      <w:sz w:val="32"/>
      <w:szCs w:val="32"/>
    </w:rPr>
  </w:style>
  <w:style w:type="character" w:customStyle="1" w:styleId="40">
    <w:name w:val="标题 4 字符"/>
    <w:link w:val="4"/>
    <w:rsid w:val="00F32780"/>
    <w:rPr>
      <w:rFonts w:ascii="Arial" w:eastAsia="黑体" w:hAnsi="Arial"/>
      <w:b/>
      <w:bCs/>
      <w:kern w:val="2"/>
      <w:sz w:val="28"/>
      <w:szCs w:val="28"/>
    </w:rPr>
  </w:style>
  <w:style w:type="character" w:customStyle="1" w:styleId="50">
    <w:name w:val="标题 5 字符"/>
    <w:link w:val="5"/>
    <w:rsid w:val="00F32780"/>
    <w:rPr>
      <w:b/>
      <w:bCs/>
      <w:kern w:val="2"/>
      <w:sz w:val="28"/>
      <w:szCs w:val="28"/>
    </w:rPr>
  </w:style>
  <w:style w:type="character" w:customStyle="1" w:styleId="60">
    <w:name w:val="标题 6 字符"/>
    <w:link w:val="6"/>
    <w:rsid w:val="00F32780"/>
    <w:rPr>
      <w:rFonts w:ascii="Arial" w:eastAsia="黑体" w:hAnsi="Arial"/>
      <w:b/>
      <w:bCs/>
      <w:kern w:val="2"/>
      <w:sz w:val="24"/>
      <w:szCs w:val="24"/>
    </w:rPr>
  </w:style>
  <w:style w:type="character" w:customStyle="1" w:styleId="70">
    <w:name w:val="标题 7 字符"/>
    <w:link w:val="7"/>
    <w:rsid w:val="00F32780"/>
    <w:rPr>
      <w:b/>
      <w:bCs/>
      <w:kern w:val="2"/>
      <w:sz w:val="24"/>
      <w:szCs w:val="24"/>
    </w:rPr>
  </w:style>
  <w:style w:type="character" w:customStyle="1" w:styleId="80">
    <w:name w:val="标题 8 字符"/>
    <w:link w:val="8"/>
    <w:rsid w:val="00F32780"/>
    <w:rPr>
      <w:rFonts w:ascii="Arial" w:eastAsia="黑体" w:hAnsi="Arial"/>
      <w:kern w:val="2"/>
      <w:sz w:val="24"/>
      <w:szCs w:val="24"/>
    </w:rPr>
  </w:style>
  <w:style w:type="character" w:customStyle="1" w:styleId="90">
    <w:name w:val="标题 9 字符"/>
    <w:link w:val="9"/>
    <w:rsid w:val="00F32780"/>
    <w:rPr>
      <w:rFonts w:ascii="Arial" w:eastAsia="黑体" w:hAnsi="Arial"/>
      <w:kern w:val="2"/>
      <w:sz w:val="21"/>
      <w:szCs w:val="21"/>
    </w:rPr>
  </w:style>
  <w:style w:type="paragraph" w:styleId="affff">
    <w:name w:val="header"/>
    <w:basedOn w:val="afffb"/>
    <w:link w:val="affff0"/>
    <w:uiPriority w:val="99"/>
    <w:rsid w:val="00F32780"/>
    <w:pPr>
      <w:tabs>
        <w:tab w:val="center" w:pos="4153"/>
        <w:tab w:val="right" w:pos="8306"/>
      </w:tabs>
      <w:adjustRightInd/>
      <w:snapToGrid w:val="0"/>
      <w:jc w:val="center"/>
    </w:pPr>
    <w:rPr>
      <w:sz w:val="18"/>
      <w:szCs w:val="18"/>
    </w:rPr>
  </w:style>
  <w:style w:type="character" w:customStyle="1" w:styleId="affff0">
    <w:name w:val="页眉 字符"/>
    <w:link w:val="affff"/>
    <w:uiPriority w:val="99"/>
    <w:rsid w:val="00F32780"/>
    <w:rPr>
      <w:kern w:val="2"/>
      <w:sz w:val="18"/>
      <w:szCs w:val="18"/>
    </w:rPr>
  </w:style>
  <w:style w:type="paragraph" w:styleId="affff1">
    <w:name w:val="footer"/>
    <w:basedOn w:val="afffb"/>
    <w:link w:val="affff2"/>
    <w:uiPriority w:val="99"/>
    <w:rsid w:val="00F32780"/>
    <w:pPr>
      <w:tabs>
        <w:tab w:val="center" w:pos="4153"/>
        <w:tab w:val="right" w:pos="8306"/>
      </w:tabs>
      <w:adjustRightInd/>
      <w:snapToGrid w:val="0"/>
      <w:spacing w:line="240" w:lineRule="auto"/>
      <w:jc w:val="right"/>
    </w:pPr>
    <w:rPr>
      <w:rFonts w:ascii="宋体"/>
      <w:sz w:val="18"/>
      <w:szCs w:val="18"/>
    </w:rPr>
  </w:style>
  <w:style w:type="character" w:customStyle="1" w:styleId="affff2">
    <w:name w:val="页脚 字符"/>
    <w:link w:val="affff1"/>
    <w:uiPriority w:val="99"/>
    <w:rsid w:val="00F32780"/>
    <w:rPr>
      <w:rFonts w:ascii="宋体"/>
      <w:kern w:val="2"/>
      <w:sz w:val="18"/>
      <w:szCs w:val="18"/>
    </w:rPr>
  </w:style>
  <w:style w:type="paragraph" w:styleId="affff3">
    <w:name w:val="Balloon Text"/>
    <w:basedOn w:val="afffb"/>
    <w:link w:val="affff4"/>
    <w:uiPriority w:val="99"/>
    <w:semiHidden/>
    <w:unhideWhenUsed/>
    <w:rsid w:val="00F32780"/>
    <w:rPr>
      <w:sz w:val="18"/>
      <w:szCs w:val="18"/>
    </w:rPr>
  </w:style>
  <w:style w:type="character" w:customStyle="1" w:styleId="affff4">
    <w:name w:val="批注框文本 字符"/>
    <w:link w:val="affff3"/>
    <w:uiPriority w:val="99"/>
    <w:semiHidden/>
    <w:rsid w:val="00F32780"/>
    <w:rPr>
      <w:kern w:val="2"/>
      <w:sz w:val="18"/>
      <w:szCs w:val="18"/>
    </w:rPr>
  </w:style>
  <w:style w:type="paragraph" w:styleId="affff5">
    <w:name w:val="Quote"/>
    <w:basedOn w:val="afffb"/>
    <w:next w:val="afffb"/>
    <w:link w:val="affff6"/>
    <w:uiPriority w:val="29"/>
    <w:qFormat/>
    <w:rsid w:val="00F32780"/>
    <w:rPr>
      <w:i/>
      <w:iCs/>
      <w:color w:val="000000"/>
    </w:rPr>
  </w:style>
  <w:style w:type="character" w:customStyle="1" w:styleId="affff6">
    <w:name w:val="引用 字符"/>
    <w:link w:val="affff5"/>
    <w:uiPriority w:val="29"/>
    <w:rsid w:val="00F32780"/>
    <w:rPr>
      <w:i/>
      <w:iCs/>
      <w:color w:val="000000"/>
      <w:kern w:val="2"/>
      <w:sz w:val="21"/>
      <w:szCs w:val="21"/>
    </w:rPr>
  </w:style>
  <w:style w:type="character" w:styleId="affff7">
    <w:name w:val="Strong"/>
    <w:uiPriority w:val="22"/>
    <w:qFormat/>
    <w:rsid w:val="00F32780"/>
    <w:rPr>
      <w:b/>
      <w:bCs/>
    </w:rPr>
  </w:style>
  <w:style w:type="character" w:styleId="affff8">
    <w:name w:val="Emphasis"/>
    <w:uiPriority w:val="20"/>
    <w:qFormat/>
    <w:rsid w:val="00F32780"/>
    <w:rPr>
      <w:i/>
      <w:iCs/>
    </w:rPr>
  </w:style>
  <w:style w:type="paragraph" w:styleId="affff9">
    <w:name w:val="Title"/>
    <w:basedOn w:val="afffb"/>
    <w:link w:val="affffa"/>
    <w:qFormat/>
    <w:rsid w:val="00F32780"/>
    <w:pPr>
      <w:spacing w:before="240" w:after="60"/>
      <w:jc w:val="center"/>
      <w:outlineLvl w:val="0"/>
    </w:pPr>
    <w:rPr>
      <w:rFonts w:ascii="Arial" w:hAnsi="Arial" w:cs="Arial"/>
      <w:b/>
      <w:bCs/>
      <w:sz w:val="32"/>
      <w:szCs w:val="32"/>
    </w:rPr>
  </w:style>
  <w:style w:type="character" w:customStyle="1" w:styleId="affffa">
    <w:name w:val="标题 字符"/>
    <w:link w:val="affff9"/>
    <w:rsid w:val="00F32780"/>
    <w:rPr>
      <w:rFonts w:ascii="Arial" w:hAnsi="Arial" w:cs="Arial"/>
      <w:b/>
      <w:bCs/>
      <w:kern w:val="2"/>
      <w:sz w:val="32"/>
      <w:szCs w:val="32"/>
    </w:rPr>
  </w:style>
  <w:style w:type="paragraph" w:customStyle="1" w:styleId="affffb">
    <w:name w:val="标准标志"/>
    <w:next w:val="afffb"/>
    <w:rsid w:val="00F32780"/>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c">
    <w:name w:val="标准称谓"/>
    <w:next w:val="afffb"/>
    <w:rsid w:val="00F3278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d">
    <w:name w:val="标准文件_页脚偶数页"/>
    <w:rsid w:val="00F32780"/>
    <w:pPr>
      <w:ind w:left="198"/>
    </w:pPr>
    <w:rPr>
      <w:rFonts w:ascii="宋体" w:hAnsi="Times New Roman"/>
      <w:sz w:val="18"/>
    </w:rPr>
  </w:style>
  <w:style w:type="paragraph" w:customStyle="1" w:styleId="affffe">
    <w:name w:val="标准文件_页脚奇数页"/>
    <w:rsid w:val="00F32780"/>
    <w:pPr>
      <w:ind w:right="227"/>
      <w:jc w:val="right"/>
    </w:pPr>
    <w:rPr>
      <w:rFonts w:ascii="宋体" w:hAnsi="Times New Roman"/>
      <w:sz w:val="18"/>
    </w:rPr>
  </w:style>
  <w:style w:type="paragraph" w:customStyle="1" w:styleId="afffff">
    <w:name w:val="标准书眉一"/>
    <w:rsid w:val="00F32780"/>
    <w:pPr>
      <w:jc w:val="both"/>
    </w:pPr>
    <w:rPr>
      <w:rFonts w:ascii="Times New Roman" w:hAnsi="Times New Roman"/>
    </w:rPr>
  </w:style>
  <w:style w:type="paragraph" w:customStyle="1" w:styleId="ICS">
    <w:name w:val="标准文件_ICS"/>
    <w:basedOn w:val="afffb"/>
    <w:rsid w:val="00F32780"/>
    <w:pPr>
      <w:spacing w:line="0" w:lineRule="atLeast"/>
    </w:pPr>
    <w:rPr>
      <w:rFonts w:ascii="黑体" w:eastAsia="黑体" w:hAnsi="宋体"/>
    </w:rPr>
  </w:style>
  <w:style w:type="paragraph" w:customStyle="1" w:styleId="afffff0">
    <w:name w:val="标准文件_标准正文"/>
    <w:basedOn w:val="afffb"/>
    <w:next w:val="afffff1"/>
    <w:rsid w:val="00F32780"/>
    <w:pPr>
      <w:snapToGrid w:val="0"/>
      <w:ind w:firstLineChars="200" w:firstLine="200"/>
    </w:pPr>
    <w:rPr>
      <w:kern w:val="0"/>
    </w:rPr>
  </w:style>
  <w:style w:type="paragraph" w:customStyle="1" w:styleId="afffff2">
    <w:name w:val="标准文件_版本"/>
    <w:basedOn w:val="afffff0"/>
    <w:rsid w:val="00F32780"/>
    <w:pPr>
      <w:adjustRightInd/>
      <w:snapToGrid/>
      <w:ind w:firstLineChars="0" w:firstLine="0"/>
    </w:pPr>
    <w:rPr>
      <w:rFonts w:ascii="宋体" w:hAnsi="宋体"/>
      <w:kern w:val="2"/>
    </w:rPr>
  </w:style>
  <w:style w:type="paragraph" w:customStyle="1" w:styleId="afffff3">
    <w:name w:val="标准文件_标准部门"/>
    <w:basedOn w:val="afffb"/>
    <w:rsid w:val="00F32780"/>
    <w:pPr>
      <w:jc w:val="center"/>
    </w:pPr>
    <w:rPr>
      <w:rFonts w:ascii="黑体" w:eastAsia="黑体"/>
      <w:kern w:val="0"/>
      <w:sz w:val="44"/>
    </w:rPr>
  </w:style>
  <w:style w:type="paragraph" w:customStyle="1" w:styleId="afffff4">
    <w:name w:val="标准文件_标准代替"/>
    <w:basedOn w:val="afffb"/>
    <w:next w:val="afffb"/>
    <w:rsid w:val="00F32780"/>
    <w:pPr>
      <w:spacing w:line="310" w:lineRule="exact"/>
      <w:jc w:val="right"/>
    </w:pPr>
    <w:rPr>
      <w:rFonts w:ascii="宋体" w:hAnsi="宋体"/>
      <w:kern w:val="0"/>
    </w:rPr>
  </w:style>
  <w:style w:type="paragraph" w:customStyle="1" w:styleId="afffff5">
    <w:name w:val="标准文件_标准名称标题"/>
    <w:basedOn w:val="afffb"/>
    <w:next w:val="afffb"/>
    <w:rsid w:val="00F32780"/>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b"/>
    <w:rsid w:val="00F32780"/>
    <w:pPr>
      <w:tabs>
        <w:tab w:val="center" w:pos="4154"/>
        <w:tab w:val="right" w:pos="8306"/>
      </w:tabs>
      <w:spacing w:after="120"/>
      <w:jc w:val="right"/>
    </w:pPr>
    <w:rPr>
      <w:rFonts w:ascii="黑体" w:eastAsia="黑体" w:hAnsi="宋体"/>
      <w:noProof/>
      <w:sz w:val="21"/>
    </w:rPr>
  </w:style>
  <w:style w:type="paragraph" w:customStyle="1" w:styleId="afffff7">
    <w:name w:val="标准文件_页眉偶数页"/>
    <w:basedOn w:val="afffff6"/>
    <w:next w:val="afffb"/>
    <w:rsid w:val="00F32780"/>
    <w:pPr>
      <w:jc w:val="left"/>
    </w:pPr>
  </w:style>
  <w:style w:type="paragraph" w:customStyle="1" w:styleId="afffff8">
    <w:name w:val="标准文件_参考文献标题"/>
    <w:basedOn w:val="afffb"/>
    <w:next w:val="afffb"/>
    <w:rsid w:val="00F32780"/>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rsid w:val="00F32780"/>
    <w:pPr>
      <w:numPr>
        <w:numId w:val="1"/>
      </w:numPr>
    </w:pPr>
    <w:rPr>
      <w:rFonts w:ascii="宋体" w:hAnsi="Times New Roman"/>
    </w:rPr>
  </w:style>
  <w:style w:type="paragraph" w:customStyle="1" w:styleId="afffff1">
    <w:name w:val="标准文件_段"/>
    <w:link w:val="Char"/>
    <w:rsid w:val="00F32780"/>
    <w:pPr>
      <w:autoSpaceDE w:val="0"/>
      <w:autoSpaceDN w:val="0"/>
      <w:ind w:firstLineChars="200" w:firstLine="200"/>
      <w:jc w:val="both"/>
    </w:pPr>
    <w:rPr>
      <w:rFonts w:ascii="宋体" w:hAnsi="Times New Roman"/>
      <w:noProof/>
      <w:sz w:val="21"/>
    </w:rPr>
  </w:style>
  <w:style w:type="paragraph" w:customStyle="1" w:styleId="afff4">
    <w:name w:val="标准文件_二级条标题"/>
    <w:next w:val="afffff1"/>
    <w:rsid w:val="00F32780"/>
    <w:pPr>
      <w:widowControl w:val="0"/>
      <w:numPr>
        <w:ilvl w:val="3"/>
        <w:numId w:val="29"/>
      </w:numPr>
      <w:spacing w:beforeLines="50" w:before="50" w:afterLines="50" w:after="50"/>
      <w:jc w:val="both"/>
      <w:outlineLvl w:val="2"/>
    </w:pPr>
    <w:rPr>
      <w:rFonts w:ascii="黑体" w:eastAsia="黑体" w:hAnsi="Times New Roman"/>
      <w:sz w:val="21"/>
    </w:rPr>
  </w:style>
  <w:style w:type="character" w:customStyle="1" w:styleId="afffff9">
    <w:name w:val="标准文件_发布"/>
    <w:rsid w:val="00F32780"/>
    <w:rPr>
      <w:rFonts w:ascii="黑体" w:eastAsia="黑体"/>
      <w:spacing w:val="0"/>
      <w:w w:val="100"/>
      <w:position w:val="3"/>
      <w:sz w:val="28"/>
    </w:rPr>
  </w:style>
  <w:style w:type="paragraph" w:customStyle="1" w:styleId="ad">
    <w:name w:val="标准文件_方框数字列项"/>
    <w:basedOn w:val="afffff1"/>
    <w:rsid w:val="00F32780"/>
    <w:pPr>
      <w:numPr>
        <w:numId w:val="3"/>
      </w:numPr>
      <w:ind w:firstLineChars="0" w:firstLine="0"/>
    </w:pPr>
  </w:style>
  <w:style w:type="paragraph" w:customStyle="1" w:styleId="afffffa">
    <w:name w:val="标准文件_封面标准编号"/>
    <w:basedOn w:val="afffb"/>
    <w:next w:val="afffff4"/>
    <w:rsid w:val="00F32780"/>
    <w:pPr>
      <w:spacing w:line="310" w:lineRule="exact"/>
      <w:jc w:val="right"/>
    </w:pPr>
    <w:rPr>
      <w:rFonts w:ascii="黑体" w:eastAsia="黑体"/>
      <w:kern w:val="0"/>
      <w:sz w:val="28"/>
    </w:rPr>
  </w:style>
  <w:style w:type="paragraph" w:customStyle="1" w:styleId="afffffb">
    <w:name w:val="标准文件_封面标准分类号"/>
    <w:basedOn w:val="afffb"/>
    <w:rsid w:val="00F32780"/>
    <w:rPr>
      <w:rFonts w:ascii="黑体" w:eastAsia="黑体"/>
      <w:b/>
      <w:kern w:val="0"/>
      <w:sz w:val="28"/>
    </w:rPr>
  </w:style>
  <w:style w:type="paragraph" w:customStyle="1" w:styleId="afffffc">
    <w:name w:val="标准文件_封面标准名称"/>
    <w:basedOn w:val="afffb"/>
    <w:rsid w:val="00F32780"/>
    <w:pPr>
      <w:spacing w:line="240" w:lineRule="auto"/>
      <w:jc w:val="center"/>
    </w:pPr>
    <w:rPr>
      <w:rFonts w:ascii="黑体" w:eastAsia="黑体"/>
      <w:kern w:val="0"/>
      <w:sz w:val="52"/>
    </w:rPr>
  </w:style>
  <w:style w:type="paragraph" w:customStyle="1" w:styleId="afffffd">
    <w:name w:val="标准文件_封面标准英文名称"/>
    <w:basedOn w:val="afffb"/>
    <w:rsid w:val="00F32780"/>
    <w:pPr>
      <w:spacing w:line="240" w:lineRule="auto"/>
      <w:jc w:val="center"/>
    </w:pPr>
    <w:rPr>
      <w:rFonts w:ascii="黑体" w:eastAsia="黑体"/>
      <w:b/>
      <w:sz w:val="28"/>
    </w:rPr>
  </w:style>
  <w:style w:type="paragraph" w:customStyle="1" w:styleId="afffffe">
    <w:name w:val="标准文件_封面发布日期"/>
    <w:basedOn w:val="afffb"/>
    <w:rsid w:val="00F32780"/>
    <w:pPr>
      <w:spacing w:line="310" w:lineRule="exact"/>
    </w:pPr>
    <w:rPr>
      <w:rFonts w:ascii="黑体" w:eastAsia="黑体"/>
      <w:kern w:val="0"/>
      <w:sz w:val="28"/>
    </w:rPr>
  </w:style>
  <w:style w:type="paragraph" w:customStyle="1" w:styleId="affffff">
    <w:name w:val="标准文件_封面密级"/>
    <w:basedOn w:val="afffb"/>
    <w:rsid w:val="00F32780"/>
    <w:rPr>
      <w:rFonts w:eastAsia="黑体"/>
      <w:sz w:val="32"/>
    </w:rPr>
  </w:style>
  <w:style w:type="paragraph" w:customStyle="1" w:styleId="affffff0">
    <w:name w:val="标准文件_封面实施日期"/>
    <w:basedOn w:val="afffb"/>
    <w:rsid w:val="00F32780"/>
    <w:pPr>
      <w:spacing w:line="310" w:lineRule="exact"/>
      <w:jc w:val="right"/>
    </w:pPr>
    <w:rPr>
      <w:rFonts w:ascii="黑体" w:eastAsia="黑体"/>
      <w:sz w:val="28"/>
    </w:rPr>
  </w:style>
  <w:style w:type="paragraph" w:customStyle="1" w:styleId="affffff1">
    <w:name w:val="标准文件_封面抬头"/>
    <w:basedOn w:val="afffff1"/>
    <w:rsid w:val="00F32780"/>
    <w:pPr>
      <w:adjustRightInd w:val="0"/>
      <w:spacing w:line="800" w:lineRule="exact"/>
      <w:ind w:firstLineChars="0" w:firstLine="0"/>
      <w:jc w:val="distribute"/>
    </w:pPr>
    <w:rPr>
      <w:rFonts w:ascii="黑体" w:eastAsia="黑体"/>
      <w:b/>
      <w:sz w:val="64"/>
    </w:rPr>
  </w:style>
  <w:style w:type="paragraph" w:customStyle="1" w:styleId="aff9">
    <w:name w:val="标准文件_附录标识"/>
    <w:next w:val="afffff1"/>
    <w:rsid w:val="00F32780"/>
    <w:pPr>
      <w:numPr>
        <w:numId w:val="6"/>
      </w:numPr>
      <w:shd w:val="clear" w:color="FFFFFF" w:fill="FFFFFF"/>
      <w:tabs>
        <w:tab w:val="left" w:pos="6406"/>
      </w:tabs>
      <w:spacing w:before="560" w:afterLines="50" w:after="50"/>
      <w:jc w:val="center"/>
      <w:outlineLvl w:val="0"/>
    </w:pPr>
    <w:rPr>
      <w:rFonts w:ascii="黑体" w:eastAsia="黑体" w:hAnsi="Times New Roman"/>
      <w:noProof/>
      <w:sz w:val="21"/>
    </w:rPr>
  </w:style>
  <w:style w:type="paragraph" w:customStyle="1" w:styleId="aff">
    <w:name w:val="标准文件_附录表标题"/>
    <w:next w:val="afffff1"/>
    <w:rsid w:val="00F32780"/>
    <w:pPr>
      <w:numPr>
        <w:ilvl w:val="1"/>
        <w:numId w:val="4"/>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a">
    <w:name w:val="标准文件_附录一级条标题"/>
    <w:next w:val="afffff1"/>
    <w:rsid w:val="00F32780"/>
    <w:pPr>
      <w:widowControl w:val="0"/>
      <w:numPr>
        <w:ilvl w:val="1"/>
        <w:numId w:val="6"/>
      </w:numPr>
      <w:spacing w:beforeLines="50" w:before="50" w:afterLines="50" w:after="50"/>
      <w:jc w:val="both"/>
      <w:outlineLvl w:val="2"/>
    </w:pPr>
    <w:rPr>
      <w:rFonts w:ascii="黑体" w:eastAsia="黑体" w:hAnsi="Times New Roman"/>
      <w:kern w:val="21"/>
      <w:sz w:val="21"/>
    </w:rPr>
  </w:style>
  <w:style w:type="paragraph" w:customStyle="1" w:styleId="affb">
    <w:name w:val="标准文件_附录二级条标题"/>
    <w:basedOn w:val="affa"/>
    <w:next w:val="afffff1"/>
    <w:rsid w:val="00F32780"/>
    <w:pPr>
      <w:widowControl/>
      <w:numPr>
        <w:ilvl w:val="2"/>
      </w:numPr>
      <w:wordWrap w:val="0"/>
      <w:overflowPunct w:val="0"/>
      <w:autoSpaceDE w:val="0"/>
      <w:autoSpaceDN w:val="0"/>
      <w:textAlignment w:val="baseline"/>
      <w:outlineLvl w:val="3"/>
    </w:pPr>
  </w:style>
  <w:style w:type="paragraph" w:customStyle="1" w:styleId="affffff2">
    <w:name w:val="标准文件_附录公式"/>
    <w:basedOn w:val="afffff0"/>
    <w:next w:val="afffff0"/>
    <w:rsid w:val="00F32780"/>
    <w:pPr>
      <w:tabs>
        <w:tab w:val="center" w:pos="4678"/>
        <w:tab w:val="right" w:leader="middleDot" w:pos="9356"/>
      </w:tabs>
      <w:spacing w:line="240" w:lineRule="auto"/>
      <w:ind w:right="-51" w:firstLineChars="0" w:firstLine="0"/>
    </w:pPr>
    <w:rPr>
      <w:rFonts w:ascii="宋体" w:hAnsi="宋体"/>
    </w:rPr>
  </w:style>
  <w:style w:type="paragraph" w:customStyle="1" w:styleId="affc">
    <w:name w:val="标准文件_附录三级条标题"/>
    <w:next w:val="afffff1"/>
    <w:rsid w:val="00F32780"/>
    <w:pPr>
      <w:widowControl w:val="0"/>
      <w:numPr>
        <w:ilvl w:val="3"/>
        <w:numId w:val="6"/>
      </w:numPr>
      <w:spacing w:beforeLines="50" w:before="50" w:afterLines="50" w:after="50"/>
      <w:jc w:val="both"/>
      <w:outlineLvl w:val="4"/>
    </w:pPr>
    <w:rPr>
      <w:rFonts w:ascii="黑体" w:eastAsia="黑体" w:hAnsi="Times New Roman"/>
      <w:kern w:val="21"/>
      <w:sz w:val="21"/>
    </w:rPr>
  </w:style>
  <w:style w:type="paragraph" w:customStyle="1" w:styleId="affd">
    <w:name w:val="标准文件_附录四级条标题"/>
    <w:next w:val="afffff1"/>
    <w:rsid w:val="00F32780"/>
    <w:pPr>
      <w:widowControl w:val="0"/>
      <w:numPr>
        <w:ilvl w:val="4"/>
        <w:numId w:val="6"/>
      </w:numPr>
      <w:spacing w:beforeLines="50" w:before="50" w:afterLines="50" w:after="50"/>
      <w:ind w:left="0"/>
      <w:jc w:val="both"/>
      <w:outlineLvl w:val="5"/>
    </w:pPr>
    <w:rPr>
      <w:rFonts w:ascii="黑体" w:eastAsia="黑体" w:hAnsi="Times New Roman"/>
      <w:kern w:val="21"/>
      <w:sz w:val="21"/>
    </w:rPr>
  </w:style>
  <w:style w:type="paragraph" w:customStyle="1" w:styleId="af9">
    <w:name w:val="标准文件_附录图标题"/>
    <w:next w:val="afffff1"/>
    <w:rsid w:val="00F32780"/>
    <w:pPr>
      <w:numPr>
        <w:ilvl w:val="1"/>
        <w:numId w:val="5"/>
      </w:numPr>
      <w:adjustRightInd w:val="0"/>
      <w:snapToGrid w:val="0"/>
      <w:spacing w:beforeLines="50" w:before="50" w:afterLines="50" w:after="50"/>
      <w:jc w:val="center"/>
    </w:pPr>
    <w:rPr>
      <w:rFonts w:ascii="黑体" w:eastAsia="黑体" w:hAnsi="Times New Roman"/>
      <w:sz w:val="21"/>
    </w:rPr>
  </w:style>
  <w:style w:type="paragraph" w:customStyle="1" w:styleId="affe">
    <w:name w:val="标准文件_附录五级条标题"/>
    <w:next w:val="afffff1"/>
    <w:rsid w:val="00F32780"/>
    <w:pPr>
      <w:widowControl w:val="0"/>
      <w:numPr>
        <w:ilvl w:val="5"/>
        <w:numId w:val="6"/>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f3"/>
    <w:rsid w:val="00F32780"/>
    <w:pPr>
      <w:numPr>
        <w:numId w:val="7"/>
      </w:numPr>
      <w:tabs>
        <w:tab w:val="left" w:pos="6406"/>
      </w:tabs>
      <w:spacing w:before="220" w:after="320"/>
      <w:jc w:val="center"/>
      <w:outlineLvl w:val="0"/>
    </w:pPr>
    <w:rPr>
      <w:rFonts w:ascii="黑体" w:eastAsia="黑体" w:hAnsi="Times New Roman"/>
      <w:sz w:val="21"/>
    </w:rPr>
  </w:style>
  <w:style w:type="paragraph" w:styleId="affffff3">
    <w:name w:val="Body Text"/>
    <w:basedOn w:val="afffb"/>
    <w:link w:val="affffff4"/>
    <w:rsid w:val="00F32780"/>
    <w:pPr>
      <w:spacing w:after="120"/>
    </w:pPr>
  </w:style>
  <w:style w:type="character" w:customStyle="1" w:styleId="affffff4">
    <w:name w:val="正文文本 字符"/>
    <w:link w:val="affffff3"/>
    <w:rsid w:val="00F32780"/>
    <w:rPr>
      <w:kern w:val="2"/>
      <w:sz w:val="21"/>
      <w:szCs w:val="21"/>
    </w:rPr>
  </w:style>
  <w:style w:type="paragraph" w:customStyle="1" w:styleId="affffff5">
    <w:name w:val="标准文件_附录章标题"/>
    <w:next w:val="afffff1"/>
    <w:rsid w:val="00F32780"/>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6">
    <w:name w:val="标准文件_公式后的破折号"/>
    <w:basedOn w:val="afffff1"/>
    <w:next w:val="afffff1"/>
    <w:rsid w:val="00F32780"/>
    <w:pPr>
      <w:ind w:leftChars="200" w:left="488" w:hangingChars="290" w:hanging="289"/>
    </w:pPr>
  </w:style>
  <w:style w:type="paragraph" w:customStyle="1" w:styleId="a6">
    <w:name w:val="标准文件_前言、引言标题"/>
    <w:next w:val="afffb"/>
    <w:rsid w:val="00A33C67"/>
    <w:pPr>
      <w:numPr>
        <w:numId w:val="18"/>
      </w:numPr>
      <w:shd w:val="clear" w:color="FFFFFF" w:fill="FFFFFF"/>
      <w:spacing w:before="480" w:afterLines="150" w:after="150"/>
      <w:jc w:val="center"/>
      <w:outlineLvl w:val="0"/>
    </w:pPr>
    <w:rPr>
      <w:rFonts w:ascii="黑体" w:eastAsia="黑体" w:hAnsi="Times New Roman"/>
      <w:sz w:val="32"/>
    </w:rPr>
  </w:style>
  <w:style w:type="paragraph" w:customStyle="1" w:styleId="affffff7">
    <w:name w:val="标准文件_目次、标准名称标题"/>
    <w:basedOn w:val="a6"/>
    <w:next w:val="afffff1"/>
    <w:rsid w:val="00F32780"/>
    <w:pPr>
      <w:spacing w:line="460" w:lineRule="exact"/>
      <w:ind w:left="0" w:firstLine="0"/>
    </w:pPr>
  </w:style>
  <w:style w:type="paragraph" w:customStyle="1" w:styleId="affffff8">
    <w:name w:val="标准文件_目录标题"/>
    <w:basedOn w:val="afffb"/>
    <w:rsid w:val="003E019F"/>
    <w:pPr>
      <w:spacing w:before="480" w:afterLines="150" w:after="150" w:line="240" w:lineRule="auto"/>
      <w:jc w:val="center"/>
    </w:pPr>
    <w:rPr>
      <w:rFonts w:ascii="黑体" w:eastAsia="黑体"/>
      <w:sz w:val="32"/>
    </w:rPr>
  </w:style>
  <w:style w:type="paragraph" w:customStyle="1" w:styleId="af1">
    <w:name w:val="标准文件_破折号列项"/>
    <w:rsid w:val="00F32780"/>
    <w:pPr>
      <w:numPr>
        <w:numId w:val="8"/>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rsid w:val="00F32780"/>
    <w:pPr>
      <w:numPr>
        <w:numId w:val="9"/>
      </w:numPr>
    </w:pPr>
  </w:style>
  <w:style w:type="paragraph" w:customStyle="1" w:styleId="afff5">
    <w:name w:val="标准文件_三级条标题"/>
    <w:basedOn w:val="afff4"/>
    <w:next w:val="afffff1"/>
    <w:rsid w:val="00F32780"/>
    <w:pPr>
      <w:widowControl/>
      <w:numPr>
        <w:ilvl w:val="4"/>
      </w:numPr>
      <w:outlineLvl w:val="3"/>
    </w:pPr>
  </w:style>
  <w:style w:type="character" w:styleId="affffff9">
    <w:name w:val="Subtle Reference"/>
    <w:uiPriority w:val="31"/>
    <w:qFormat/>
    <w:rsid w:val="00F32780"/>
    <w:rPr>
      <w:smallCaps/>
      <w:color w:val="C0504D"/>
      <w:u w:val="single"/>
    </w:rPr>
  </w:style>
  <w:style w:type="paragraph" w:customStyle="1" w:styleId="affffffa">
    <w:name w:val="标准文件_示例后续"/>
    <w:basedOn w:val="afffb"/>
    <w:rsid w:val="00F32780"/>
    <w:pPr>
      <w:adjustRightInd/>
      <w:spacing w:line="240" w:lineRule="auto"/>
      <w:ind w:firstLineChars="200" w:firstLine="200"/>
    </w:pPr>
    <w:rPr>
      <w:sz w:val="18"/>
      <w:szCs w:val="24"/>
    </w:rPr>
  </w:style>
  <w:style w:type="paragraph" w:customStyle="1" w:styleId="afff">
    <w:name w:val="标准文件_数字编号列项"/>
    <w:rsid w:val="00F32780"/>
    <w:pPr>
      <w:numPr>
        <w:numId w:val="13"/>
      </w:numPr>
      <w:jc w:val="both"/>
    </w:pPr>
    <w:rPr>
      <w:rFonts w:ascii="宋体" w:hAnsi="宋体"/>
      <w:sz w:val="21"/>
    </w:rPr>
  </w:style>
  <w:style w:type="paragraph" w:customStyle="1" w:styleId="afff6">
    <w:name w:val="标准文件_四级条标题"/>
    <w:next w:val="afffff1"/>
    <w:rsid w:val="00F32780"/>
    <w:pPr>
      <w:widowControl w:val="0"/>
      <w:numPr>
        <w:ilvl w:val="5"/>
        <w:numId w:val="29"/>
      </w:numPr>
      <w:spacing w:beforeLines="50" w:before="50" w:afterLines="50" w:after="50"/>
      <w:jc w:val="both"/>
      <w:outlineLvl w:val="4"/>
    </w:pPr>
    <w:rPr>
      <w:rFonts w:ascii="黑体" w:eastAsia="黑体" w:hAnsi="Times New Roman"/>
      <w:sz w:val="21"/>
    </w:rPr>
  </w:style>
  <w:style w:type="paragraph" w:styleId="affffffb">
    <w:name w:val="footnote text"/>
    <w:basedOn w:val="afffb"/>
    <w:next w:val="afffb"/>
    <w:link w:val="affffffc"/>
    <w:semiHidden/>
    <w:rsid w:val="00F32780"/>
    <w:pPr>
      <w:adjustRightInd/>
      <w:snapToGrid w:val="0"/>
      <w:spacing w:line="300" w:lineRule="exact"/>
      <w:ind w:leftChars="200" w:left="400" w:hangingChars="200" w:hanging="200"/>
      <w:jc w:val="left"/>
    </w:pPr>
    <w:rPr>
      <w:rFonts w:ascii="宋体"/>
      <w:sz w:val="18"/>
      <w:szCs w:val="18"/>
    </w:rPr>
  </w:style>
  <w:style w:type="character" w:customStyle="1" w:styleId="affffffc">
    <w:name w:val="脚注文本 字符"/>
    <w:link w:val="affffffb"/>
    <w:semiHidden/>
    <w:rsid w:val="00F32780"/>
    <w:rPr>
      <w:rFonts w:ascii="宋体"/>
      <w:kern w:val="2"/>
      <w:sz w:val="18"/>
      <w:szCs w:val="18"/>
    </w:rPr>
  </w:style>
  <w:style w:type="paragraph" w:customStyle="1" w:styleId="affffffd">
    <w:name w:val="标准文件_条文脚注"/>
    <w:basedOn w:val="affffffb"/>
    <w:rsid w:val="00F32780"/>
    <w:pPr>
      <w:adjustRightInd w:val="0"/>
      <w:spacing w:line="240" w:lineRule="auto"/>
      <w:ind w:leftChars="0" w:left="0" w:firstLineChars="200" w:firstLine="200"/>
      <w:jc w:val="both"/>
    </w:pPr>
    <w:rPr>
      <w:rFonts w:hAnsi="宋体"/>
    </w:rPr>
  </w:style>
  <w:style w:type="paragraph" w:customStyle="1" w:styleId="af4">
    <w:name w:val="标准文件_图表脚注"/>
    <w:basedOn w:val="afffb"/>
    <w:next w:val="afffff1"/>
    <w:rsid w:val="00F32780"/>
    <w:pPr>
      <w:numPr>
        <w:numId w:val="14"/>
      </w:numPr>
      <w:spacing w:line="240" w:lineRule="auto"/>
      <w:jc w:val="left"/>
    </w:pPr>
    <w:rPr>
      <w:rFonts w:ascii="宋体" w:hAnsi="宋体"/>
      <w:sz w:val="18"/>
    </w:rPr>
  </w:style>
  <w:style w:type="character" w:styleId="affffffe">
    <w:name w:val="footnote reference"/>
    <w:aliases w:val="标准文件_脚注引用"/>
    <w:semiHidden/>
    <w:rsid w:val="00F32780"/>
    <w:rPr>
      <w:rFonts w:ascii="宋体" w:eastAsia="宋体" w:hAnsi="宋体" w:cs="Times New Roman"/>
      <w:spacing w:val="0"/>
      <w:sz w:val="18"/>
      <w:vertAlign w:val="superscript"/>
    </w:rPr>
  </w:style>
  <w:style w:type="character" w:customStyle="1" w:styleId="afffffff">
    <w:name w:val="标准文件_图表脚注内容"/>
    <w:rsid w:val="00F32780"/>
    <w:rPr>
      <w:rFonts w:ascii="宋体" w:eastAsia="宋体" w:hAnsi="宋体" w:cs="Times New Roman"/>
      <w:spacing w:val="0"/>
      <w:sz w:val="18"/>
      <w:vertAlign w:val="superscript"/>
    </w:rPr>
  </w:style>
  <w:style w:type="paragraph" w:customStyle="1" w:styleId="afff7">
    <w:name w:val="标准文件_五级条标题"/>
    <w:next w:val="afffff1"/>
    <w:rsid w:val="00F32780"/>
    <w:pPr>
      <w:widowControl w:val="0"/>
      <w:numPr>
        <w:ilvl w:val="6"/>
        <w:numId w:val="29"/>
      </w:numPr>
      <w:spacing w:beforeLines="50" w:before="50" w:afterLines="50" w:after="50"/>
      <w:jc w:val="both"/>
      <w:outlineLvl w:val="5"/>
    </w:pPr>
    <w:rPr>
      <w:rFonts w:ascii="黑体" w:eastAsia="黑体" w:hAnsi="Times New Roman"/>
      <w:sz w:val="21"/>
    </w:rPr>
  </w:style>
  <w:style w:type="paragraph" w:customStyle="1" w:styleId="afff2">
    <w:name w:val="标准文件_章标题"/>
    <w:next w:val="afffff1"/>
    <w:rsid w:val="00F32780"/>
    <w:pPr>
      <w:numPr>
        <w:ilvl w:val="1"/>
        <w:numId w:val="29"/>
      </w:numPr>
      <w:spacing w:beforeLines="100" w:before="100" w:afterLines="100" w:after="100"/>
      <w:jc w:val="both"/>
      <w:outlineLvl w:val="0"/>
    </w:pPr>
    <w:rPr>
      <w:rFonts w:ascii="黑体" w:eastAsia="黑体" w:hAnsi="Times New Roman"/>
      <w:sz w:val="21"/>
    </w:rPr>
  </w:style>
  <w:style w:type="paragraph" w:customStyle="1" w:styleId="afff3">
    <w:name w:val="标准文件_一级条标题"/>
    <w:basedOn w:val="afff2"/>
    <w:next w:val="afffff1"/>
    <w:rsid w:val="00F32780"/>
    <w:pPr>
      <w:numPr>
        <w:ilvl w:val="2"/>
      </w:numPr>
      <w:spacing w:beforeLines="50" w:before="50" w:afterLines="50" w:after="50"/>
      <w:outlineLvl w:val="1"/>
    </w:pPr>
  </w:style>
  <w:style w:type="paragraph" w:customStyle="1" w:styleId="afffffff0">
    <w:name w:val="标准文件_一致程度"/>
    <w:basedOn w:val="afffb"/>
    <w:rsid w:val="00F32780"/>
    <w:pPr>
      <w:spacing w:line="440" w:lineRule="exact"/>
      <w:jc w:val="center"/>
    </w:pPr>
    <w:rPr>
      <w:sz w:val="28"/>
    </w:rPr>
  </w:style>
  <w:style w:type="paragraph" w:customStyle="1" w:styleId="afffffff1">
    <w:name w:val="标准文件_引言标题"/>
    <w:next w:val="afffb"/>
    <w:rsid w:val="00F32780"/>
    <w:pPr>
      <w:shd w:val="clear" w:color="FFFFFF" w:fill="FFFFFF"/>
      <w:spacing w:before="540" w:after="600"/>
      <w:jc w:val="center"/>
      <w:outlineLvl w:val="0"/>
    </w:pPr>
    <w:rPr>
      <w:rFonts w:ascii="黑体" w:eastAsia="黑体" w:hAnsi="Times New Roman"/>
      <w:sz w:val="32"/>
    </w:rPr>
  </w:style>
  <w:style w:type="paragraph" w:customStyle="1" w:styleId="afffffff2">
    <w:name w:val="标准文件_英文图表脚注"/>
    <w:basedOn w:val="afffff0"/>
    <w:rsid w:val="00F32780"/>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F32780"/>
    <w:pPr>
      <w:numPr>
        <w:ilvl w:val="1"/>
        <w:numId w:val="27"/>
      </w:numPr>
      <w:jc w:val="both"/>
    </w:pPr>
    <w:rPr>
      <w:rFonts w:ascii="宋体" w:hAnsi="Times New Roman"/>
      <w:sz w:val="21"/>
    </w:rPr>
  </w:style>
  <w:style w:type="paragraph" w:customStyle="1" w:styleId="af">
    <w:name w:val="标准文件_英文注："/>
    <w:basedOn w:val="afffb"/>
    <w:next w:val="afffff1"/>
    <w:rsid w:val="00F32780"/>
    <w:pPr>
      <w:numPr>
        <w:numId w:val="19"/>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b"/>
    <w:rsid w:val="00F32780"/>
    <w:pPr>
      <w:numPr>
        <w:numId w:val="20"/>
      </w:numPr>
      <w:tabs>
        <w:tab w:val="left" w:pos="210"/>
      </w:tabs>
      <w:autoSpaceDE w:val="0"/>
      <w:autoSpaceDN w:val="0"/>
      <w:spacing w:line="240" w:lineRule="auto"/>
    </w:pPr>
    <w:rPr>
      <w:rFonts w:ascii="宋体" w:hAnsi="宋体"/>
      <w:kern w:val="0"/>
      <w:szCs w:val="20"/>
    </w:rPr>
  </w:style>
  <w:style w:type="paragraph" w:customStyle="1" w:styleId="aff8">
    <w:name w:val="标准文件_正文表标题"/>
    <w:next w:val="afffff1"/>
    <w:rsid w:val="00F32780"/>
    <w:pPr>
      <w:numPr>
        <w:numId w:val="21"/>
      </w:numPr>
      <w:tabs>
        <w:tab w:val="left" w:pos="0"/>
      </w:tabs>
      <w:spacing w:beforeLines="50" w:before="50" w:afterLines="50" w:after="50"/>
      <w:jc w:val="center"/>
    </w:pPr>
    <w:rPr>
      <w:rFonts w:ascii="黑体" w:eastAsia="黑体" w:hAnsi="Times New Roman"/>
      <w:sz w:val="21"/>
    </w:rPr>
  </w:style>
  <w:style w:type="paragraph" w:customStyle="1" w:styleId="afffffff3">
    <w:name w:val="标准文件_正文公式"/>
    <w:basedOn w:val="afffb"/>
    <w:next w:val="afffff0"/>
    <w:rsid w:val="00F32780"/>
    <w:pPr>
      <w:tabs>
        <w:tab w:val="center" w:pos="4678"/>
        <w:tab w:val="right" w:leader="middleDot" w:pos="9356"/>
      </w:tabs>
      <w:spacing w:line="240" w:lineRule="auto"/>
    </w:pPr>
    <w:rPr>
      <w:rFonts w:ascii="宋体" w:hAnsi="宋体"/>
    </w:rPr>
  </w:style>
  <w:style w:type="paragraph" w:customStyle="1" w:styleId="afd">
    <w:name w:val="标准文件_正文图标题"/>
    <w:next w:val="afffff1"/>
    <w:rsid w:val="00F32780"/>
    <w:pPr>
      <w:numPr>
        <w:numId w:val="22"/>
      </w:numPr>
      <w:spacing w:beforeLines="50" w:before="50" w:afterLines="50" w:after="50"/>
      <w:jc w:val="center"/>
    </w:pPr>
    <w:rPr>
      <w:rFonts w:ascii="黑体" w:eastAsia="黑体" w:hAnsi="Times New Roman"/>
      <w:sz w:val="21"/>
    </w:rPr>
  </w:style>
  <w:style w:type="paragraph" w:customStyle="1" w:styleId="afff9">
    <w:name w:val="标准文件_正文英文表标题"/>
    <w:next w:val="afffff1"/>
    <w:rsid w:val="00F32780"/>
    <w:pPr>
      <w:numPr>
        <w:numId w:val="23"/>
      </w:numPr>
      <w:jc w:val="center"/>
    </w:pPr>
    <w:rPr>
      <w:rFonts w:ascii="黑体" w:eastAsia="黑体" w:hAnsi="Times New Roman"/>
      <w:sz w:val="21"/>
    </w:rPr>
  </w:style>
  <w:style w:type="paragraph" w:customStyle="1" w:styleId="afb">
    <w:name w:val="标准文件_正文英文图标题"/>
    <w:next w:val="afffff1"/>
    <w:rsid w:val="00F32780"/>
    <w:pPr>
      <w:numPr>
        <w:numId w:val="24"/>
      </w:numPr>
      <w:jc w:val="center"/>
    </w:pPr>
    <w:rPr>
      <w:rFonts w:ascii="黑体" w:eastAsia="黑体" w:hAnsi="Times New Roman"/>
      <w:sz w:val="21"/>
    </w:rPr>
  </w:style>
  <w:style w:type="paragraph" w:customStyle="1" w:styleId="af7">
    <w:name w:val="标准文件_编号列项（三级）"/>
    <w:rsid w:val="00F32780"/>
    <w:pPr>
      <w:numPr>
        <w:ilvl w:val="2"/>
        <w:numId w:val="27"/>
      </w:numPr>
    </w:pPr>
    <w:rPr>
      <w:rFonts w:ascii="宋体" w:hAnsi="Times New Roman"/>
      <w:sz w:val="21"/>
    </w:rPr>
  </w:style>
  <w:style w:type="character" w:styleId="afffffff4">
    <w:name w:val="Hyperlink"/>
    <w:uiPriority w:val="99"/>
    <w:rsid w:val="00F32780"/>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b"/>
    <w:rsid w:val="00F32780"/>
    <w:pPr>
      <w:numPr>
        <w:ilvl w:val="3"/>
        <w:numId w:val="31"/>
      </w:numPr>
      <w:adjustRightInd/>
      <w:spacing w:line="240" w:lineRule="auto"/>
    </w:pPr>
    <w:rPr>
      <w:rFonts w:ascii="宋体" w:hAnsi="宋体"/>
      <w:szCs w:val="24"/>
    </w:rPr>
  </w:style>
  <w:style w:type="paragraph" w:customStyle="1" w:styleId="afffffff5">
    <w:name w:val="发布部门"/>
    <w:next w:val="afffff1"/>
    <w:rsid w:val="00F32780"/>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6">
    <w:name w:val="发布日期"/>
    <w:rsid w:val="00F32780"/>
    <w:pPr>
      <w:framePr w:w="4000" w:h="473" w:hRule="exact" w:hSpace="180" w:vSpace="180" w:wrap="around" w:hAnchor="margin" w:y="13511" w:anchorLock="1"/>
    </w:pPr>
    <w:rPr>
      <w:rFonts w:ascii="Times New Roman" w:eastAsia="黑体" w:hAnsi="Times New Roman"/>
      <w:sz w:val="28"/>
    </w:rPr>
  </w:style>
  <w:style w:type="paragraph" w:customStyle="1" w:styleId="afffffff7">
    <w:name w:val="封面标准代替信息"/>
    <w:basedOn w:val="afffb"/>
    <w:rsid w:val="00F3278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8">
    <w:name w:val="封面标准名称"/>
    <w:rsid w:val="00F32780"/>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9">
    <w:name w:val="封面标准文稿编辑信息"/>
    <w:rsid w:val="00F32780"/>
    <w:pPr>
      <w:spacing w:before="180" w:line="180" w:lineRule="exact"/>
      <w:jc w:val="center"/>
    </w:pPr>
    <w:rPr>
      <w:rFonts w:ascii="宋体" w:hAnsi="Times New Roman"/>
      <w:sz w:val="21"/>
    </w:rPr>
  </w:style>
  <w:style w:type="paragraph" w:customStyle="1" w:styleId="afffffffa">
    <w:name w:val="封面标准文稿类别"/>
    <w:rsid w:val="00F32780"/>
    <w:pPr>
      <w:spacing w:before="440" w:line="400" w:lineRule="exact"/>
      <w:jc w:val="center"/>
    </w:pPr>
    <w:rPr>
      <w:rFonts w:ascii="宋体" w:hAnsi="Times New Roman"/>
      <w:sz w:val="24"/>
    </w:rPr>
  </w:style>
  <w:style w:type="paragraph" w:customStyle="1" w:styleId="afffffffb">
    <w:name w:val="封面标准英文名称"/>
    <w:rsid w:val="00F32780"/>
    <w:pPr>
      <w:widowControl w:val="0"/>
      <w:spacing w:line="360" w:lineRule="exact"/>
      <w:jc w:val="center"/>
    </w:pPr>
    <w:rPr>
      <w:rFonts w:ascii="Times New Roman" w:hAnsi="Times New Roman"/>
      <w:sz w:val="28"/>
    </w:rPr>
  </w:style>
  <w:style w:type="paragraph" w:customStyle="1" w:styleId="afffffffc">
    <w:name w:val="封面一致性程度标识"/>
    <w:rsid w:val="00F32780"/>
    <w:pPr>
      <w:spacing w:before="440" w:line="440" w:lineRule="exact"/>
      <w:jc w:val="center"/>
    </w:pPr>
    <w:rPr>
      <w:rFonts w:ascii="Times New Roman" w:hAnsi="Times New Roman"/>
      <w:sz w:val="28"/>
    </w:rPr>
  </w:style>
  <w:style w:type="paragraph" w:customStyle="1" w:styleId="afffffffd">
    <w:name w:val="封面正文"/>
    <w:rsid w:val="00F32780"/>
    <w:pPr>
      <w:jc w:val="both"/>
    </w:pPr>
    <w:rPr>
      <w:rFonts w:ascii="Times New Roman" w:hAnsi="Times New Roman"/>
    </w:rPr>
  </w:style>
  <w:style w:type="paragraph" w:customStyle="1" w:styleId="afffffffe">
    <w:name w:val="附录二级无标题条"/>
    <w:basedOn w:val="afffb"/>
    <w:next w:val="afffff1"/>
    <w:rsid w:val="00F3278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
    <w:name w:val="附录三级无标题条"/>
    <w:basedOn w:val="afffffffe"/>
    <w:next w:val="afffff1"/>
    <w:rsid w:val="00F32780"/>
    <w:pPr>
      <w:outlineLvl w:val="4"/>
    </w:pPr>
  </w:style>
  <w:style w:type="paragraph" w:customStyle="1" w:styleId="affffffff0">
    <w:name w:val="附录四级无标题条"/>
    <w:basedOn w:val="affffffff"/>
    <w:next w:val="afffff1"/>
    <w:rsid w:val="00F32780"/>
    <w:pPr>
      <w:outlineLvl w:val="5"/>
    </w:pPr>
  </w:style>
  <w:style w:type="paragraph" w:customStyle="1" w:styleId="affffffff1">
    <w:name w:val="附录图"/>
    <w:next w:val="afffff1"/>
    <w:rsid w:val="00F3278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F32780"/>
    <w:pPr>
      <w:numPr>
        <w:numId w:val="16"/>
      </w:numPr>
    </w:pPr>
    <w:rPr>
      <w:rFonts w:ascii="宋体" w:hAnsi="Times New Roman"/>
      <w:sz w:val="21"/>
    </w:rPr>
  </w:style>
  <w:style w:type="paragraph" w:customStyle="1" w:styleId="affffffff2">
    <w:name w:val="附录五级无标题条"/>
    <w:basedOn w:val="affffffff0"/>
    <w:next w:val="afffff1"/>
    <w:rsid w:val="00F32780"/>
    <w:pPr>
      <w:outlineLvl w:val="6"/>
    </w:pPr>
  </w:style>
  <w:style w:type="paragraph" w:customStyle="1" w:styleId="affffffff3">
    <w:name w:val="附录性质"/>
    <w:basedOn w:val="afffb"/>
    <w:rsid w:val="00F32780"/>
    <w:pPr>
      <w:widowControl/>
      <w:adjustRightInd/>
      <w:jc w:val="center"/>
    </w:pPr>
    <w:rPr>
      <w:rFonts w:ascii="黑体" w:eastAsia="黑体"/>
    </w:rPr>
  </w:style>
  <w:style w:type="paragraph" w:customStyle="1" w:styleId="affffffff4">
    <w:name w:val="附录一级无标题条"/>
    <w:basedOn w:val="affffff5"/>
    <w:next w:val="afffff1"/>
    <w:rsid w:val="00F32780"/>
    <w:pPr>
      <w:autoSpaceDN w:val="0"/>
      <w:outlineLvl w:val="2"/>
    </w:pPr>
    <w:rPr>
      <w:rFonts w:ascii="宋体" w:eastAsia="宋体" w:hAnsi="宋体"/>
    </w:rPr>
  </w:style>
  <w:style w:type="character" w:customStyle="1" w:styleId="affffffff5">
    <w:name w:val="个人答复风格"/>
    <w:rsid w:val="00F32780"/>
    <w:rPr>
      <w:rFonts w:ascii="Arial" w:eastAsia="宋体" w:hAnsi="Arial" w:cs="Arial"/>
      <w:color w:val="auto"/>
      <w:spacing w:val="0"/>
      <w:sz w:val="20"/>
    </w:rPr>
  </w:style>
  <w:style w:type="character" w:customStyle="1" w:styleId="affffffff6">
    <w:name w:val="个人撰写风格"/>
    <w:rsid w:val="00F32780"/>
    <w:rPr>
      <w:rFonts w:ascii="Arial" w:eastAsia="宋体" w:hAnsi="Arial" w:cs="Arial"/>
      <w:color w:val="auto"/>
      <w:spacing w:val="0"/>
      <w:sz w:val="20"/>
    </w:rPr>
  </w:style>
  <w:style w:type="paragraph" w:customStyle="1" w:styleId="affffffff7">
    <w:name w:val="脚注后续"/>
    <w:rsid w:val="00F32780"/>
    <w:pPr>
      <w:ind w:leftChars="350" w:left="350"/>
      <w:jc w:val="both"/>
    </w:pPr>
    <w:rPr>
      <w:rFonts w:ascii="宋体" w:hAnsi="Times New Roman"/>
      <w:sz w:val="18"/>
    </w:rPr>
  </w:style>
  <w:style w:type="paragraph" w:customStyle="1" w:styleId="afffa">
    <w:name w:val="列项——"/>
    <w:rsid w:val="00F32780"/>
    <w:pPr>
      <w:widowControl w:val="0"/>
      <w:numPr>
        <w:numId w:val="28"/>
      </w:numPr>
      <w:jc w:val="both"/>
    </w:pPr>
    <w:rPr>
      <w:rFonts w:ascii="宋体" w:hAnsi="宋体"/>
      <w:sz w:val="21"/>
    </w:rPr>
  </w:style>
  <w:style w:type="paragraph" w:customStyle="1" w:styleId="affffffff8">
    <w:name w:val="列项·"/>
    <w:basedOn w:val="afffff1"/>
    <w:rsid w:val="00F32780"/>
    <w:pPr>
      <w:tabs>
        <w:tab w:val="left" w:pos="840"/>
      </w:tabs>
    </w:pPr>
  </w:style>
  <w:style w:type="paragraph" w:customStyle="1" w:styleId="affffffff9">
    <w:name w:val="目次、索引正文"/>
    <w:rsid w:val="00F32780"/>
    <w:pPr>
      <w:spacing w:line="320" w:lineRule="exact"/>
      <w:jc w:val="both"/>
    </w:pPr>
    <w:rPr>
      <w:rFonts w:ascii="宋体" w:hAnsi="Times New Roman"/>
      <w:sz w:val="21"/>
    </w:rPr>
  </w:style>
  <w:style w:type="paragraph" w:customStyle="1" w:styleId="210">
    <w:name w:val="目录 21"/>
    <w:basedOn w:val="afffb"/>
    <w:next w:val="afffb"/>
    <w:autoRedefine/>
    <w:semiHidden/>
    <w:rsid w:val="00F32780"/>
    <w:pPr>
      <w:adjustRightInd/>
      <w:spacing w:line="240" w:lineRule="auto"/>
      <w:jc w:val="left"/>
    </w:pPr>
    <w:rPr>
      <w:bCs/>
      <w:iCs/>
    </w:rPr>
  </w:style>
  <w:style w:type="paragraph" w:customStyle="1" w:styleId="31">
    <w:name w:val="目录 31"/>
    <w:basedOn w:val="afffb"/>
    <w:next w:val="afffb"/>
    <w:autoRedefine/>
    <w:semiHidden/>
    <w:rsid w:val="00F32780"/>
    <w:pPr>
      <w:spacing w:line="240" w:lineRule="auto"/>
    </w:pPr>
    <w:rPr>
      <w:rFonts w:ascii="宋体" w:hAnsi="宋体"/>
      <w:iCs/>
    </w:rPr>
  </w:style>
  <w:style w:type="paragraph" w:customStyle="1" w:styleId="41">
    <w:name w:val="目录 41"/>
    <w:basedOn w:val="afffb"/>
    <w:next w:val="afffb"/>
    <w:autoRedefine/>
    <w:semiHidden/>
    <w:rsid w:val="00F32780"/>
    <w:pPr>
      <w:adjustRightInd/>
      <w:spacing w:line="240" w:lineRule="auto"/>
      <w:jc w:val="left"/>
    </w:pPr>
  </w:style>
  <w:style w:type="paragraph" w:customStyle="1" w:styleId="51">
    <w:name w:val="目录 51"/>
    <w:basedOn w:val="afffb"/>
    <w:next w:val="afffb"/>
    <w:autoRedefine/>
    <w:semiHidden/>
    <w:rsid w:val="00F32780"/>
    <w:pPr>
      <w:spacing w:line="240" w:lineRule="auto"/>
    </w:pPr>
    <w:rPr>
      <w:rFonts w:ascii="宋体" w:hAnsi="宋体"/>
    </w:rPr>
  </w:style>
  <w:style w:type="paragraph" w:customStyle="1" w:styleId="61">
    <w:name w:val="目录 61"/>
    <w:basedOn w:val="afffb"/>
    <w:next w:val="afffb"/>
    <w:autoRedefine/>
    <w:semiHidden/>
    <w:rsid w:val="00F32780"/>
    <w:pPr>
      <w:adjustRightInd/>
      <w:spacing w:line="240" w:lineRule="auto"/>
      <w:jc w:val="left"/>
    </w:pPr>
  </w:style>
  <w:style w:type="paragraph" w:customStyle="1" w:styleId="71">
    <w:name w:val="目录 71"/>
    <w:basedOn w:val="61"/>
    <w:autoRedefine/>
    <w:semiHidden/>
    <w:rsid w:val="00F32780"/>
    <w:pPr>
      <w:ind w:left="1260"/>
    </w:pPr>
  </w:style>
  <w:style w:type="paragraph" w:customStyle="1" w:styleId="81">
    <w:name w:val="目录 81"/>
    <w:basedOn w:val="71"/>
    <w:autoRedefine/>
    <w:semiHidden/>
    <w:rsid w:val="00F32780"/>
    <w:pPr>
      <w:ind w:left="1470"/>
    </w:pPr>
  </w:style>
  <w:style w:type="paragraph" w:customStyle="1" w:styleId="91">
    <w:name w:val="目录 91"/>
    <w:basedOn w:val="81"/>
    <w:autoRedefine/>
    <w:semiHidden/>
    <w:rsid w:val="00F32780"/>
    <w:pPr>
      <w:ind w:left="1680"/>
    </w:pPr>
  </w:style>
  <w:style w:type="paragraph" w:customStyle="1" w:styleId="affffffffa">
    <w:name w:val="其他标准称谓"/>
    <w:rsid w:val="00F32780"/>
    <w:pPr>
      <w:spacing w:line="0" w:lineRule="atLeast"/>
      <w:jc w:val="distribute"/>
    </w:pPr>
    <w:rPr>
      <w:rFonts w:ascii="黑体" w:eastAsia="黑体" w:hAnsi="宋体"/>
      <w:sz w:val="52"/>
    </w:rPr>
  </w:style>
  <w:style w:type="paragraph" w:customStyle="1" w:styleId="affffffffb">
    <w:name w:val="其他发布部门"/>
    <w:basedOn w:val="afffffff5"/>
    <w:rsid w:val="00F32780"/>
    <w:pPr>
      <w:framePr w:wrap="around"/>
      <w:spacing w:line="0" w:lineRule="atLeast"/>
    </w:pPr>
    <w:rPr>
      <w:rFonts w:ascii="黑体" w:eastAsia="黑体"/>
      <w:b w:val="0"/>
    </w:rPr>
  </w:style>
  <w:style w:type="paragraph" w:customStyle="1" w:styleId="afff1">
    <w:name w:val="前言标题"/>
    <w:next w:val="afffb"/>
    <w:rsid w:val="00F32780"/>
    <w:pPr>
      <w:numPr>
        <w:numId w:val="29"/>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b"/>
    <w:rsid w:val="00F32780"/>
    <w:pPr>
      <w:numPr>
        <w:ilvl w:val="4"/>
        <w:numId w:val="31"/>
      </w:numPr>
      <w:adjustRightInd/>
      <w:spacing w:line="240" w:lineRule="auto"/>
    </w:pPr>
    <w:rPr>
      <w:rFonts w:ascii="宋体" w:hAnsi="宋体"/>
      <w:szCs w:val="24"/>
    </w:rPr>
  </w:style>
  <w:style w:type="paragraph" w:customStyle="1" w:styleId="affffffffc">
    <w:name w:val="实施日期"/>
    <w:basedOn w:val="afffffff6"/>
    <w:rsid w:val="00F32780"/>
    <w:pPr>
      <w:framePr w:hSpace="0" w:wrap="around" w:xAlign="right"/>
      <w:jc w:val="right"/>
    </w:pPr>
  </w:style>
  <w:style w:type="paragraph" w:customStyle="1" w:styleId="a3">
    <w:name w:val="四级无标题条"/>
    <w:basedOn w:val="afffb"/>
    <w:rsid w:val="00F32780"/>
    <w:pPr>
      <w:numPr>
        <w:ilvl w:val="5"/>
        <w:numId w:val="31"/>
      </w:numPr>
      <w:adjustRightInd/>
      <w:spacing w:line="240" w:lineRule="auto"/>
    </w:pPr>
    <w:rPr>
      <w:rFonts w:ascii="宋体" w:hAnsi="宋体"/>
      <w:szCs w:val="24"/>
    </w:rPr>
  </w:style>
  <w:style w:type="paragraph" w:styleId="affffffffd">
    <w:name w:val="table of figures"/>
    <w:basedOn w:val="afffb"/>
    <w:next w:val="afffb"/>
    <w:semiHidden/>
    <w:rsid w:val="00F32780"/>
    <w:pPr>
      <w:adjustRightInd/>
      <w:spacing w:line="240" w:lineRule="auto"/>
      <w:jc w:val="left"/>
    </w:pPr>
    <w:rPr>
      <w:szCs w:val="24"/>
    </w:rPr>
  </w:style>
  <w:style w:type="paragraph" w:customStyle="1" w:styleId="affffffffe">
    <w:name w:val="文献分类号"/>
    <w:rsid w:val="00F32780"/>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
    <w:name w:val="无标题条"/>
    <w:next w:val="afffff1"/>
    <w:rsid w:val="00F32780"/>
    <w:pPr>
      <w:jc w:val="both"/>
    </w:pPr>
    <w:rPr>
      <w:rFonts w:ascii="宋体" w:hAnsi="宋体"/>
      <w:sz w:val="21"/>
    </w:rPr>
  </w:style>
  <w:style w:type="paragraph" w:customStyle="1" w:styleId="a4">
    <w:name w:val="五级无标题条"/>
    <w:basedOn w:val="afffb"/>
    <w:rsid w:val="00F32780"/>
    <w:pPr>
      <w:numPr>
        <w:ilvl w:val="6"/>
        <w:numId w:val="31"/>
      </w:numPr>
      <w:adjustRightInd/>
    </w:pPr>
    <w:rPr>
      <w:szCs w:val="24"/>
    </w:rPr>
  </w:style>
  <w:style w:type="character" w:styleId="afffffffff0">
    <w:name w:val="page number"/>
    <w:rsid w:val="00F32780"/>
    <w:rPr>
      <w:rFonts w:ascii="宋体" w:eastAsia="宋体" w:hAnsi="Times New Roman"/>
      <w:sz w:val="18"/>
    </w:rPr>
  </w:style>
  <w:style w:type="paragraph" w:customStyle="1" w:styleId="a0">
    <w:name w:val="一级无标题条"/>
    <w:basedOn w:val="afffb"/>
    <w:rsid w:val="00F32780"/>
    <w:pPr>
      <w:numPr>
        <w:ilvl w:val="2"/>
        <w:numId w:val="31"/>
      </w:numPr>
      <w:adjustRightInd/>
      <w:spacing w:before="10" w:after="10" w:line="240" w:lineRule="auto"/>
    </w:pPr>
    <w:rPr>
      <w:rFonts w:ascii="宋体" w:hAnsi="宋体"/>
      <w:szCs w:val="24"/>
    </w:rPr>
  </w:style>
  <w:style w:type="paragraph" w:styleId="afffffffff1">
    <w:name w:val="Normal Indent"/>
    <w:basedOn w:val="afffb"/>
    <w:rsid w:val="00F32780"/>
    <w:pPr>
      <w:ind w:firstLine="420"/>
    </w:pPr>
  </w:style>
  <w:style w:type="paragraph" w:customStyle="1" w:styleId="afffffffff2">
    <w:name w:val="注:后续"/>
    <w:rsid w:val="00F32780"/>
    <w:pPr>
      <w:spacing w:line="300" w:lineRule="exact"/>
      <w:ind w:leftChars="400" w:left="600" w:hangingChars="200" w:hanging="200"/>
      <w:jc w:val="both"/>
    </w:pPr>
    <w:rPr>
      <w:rFonts w:ascii="宋体" w:hAnsi="Times New Roman"/>
      <w:sz w:val="18"/>
    </w:rPr>
  </w:style>
  <w:style w:type="paragraph" w:customStyle="1" w:styleId="afffffffff3">
    <w:name w:val="注×:后续"/>
    <w:basedOn w:val="afffffffff2"/>
    <w:rsid w:val="00F32780"/>
    <w:pPr>
      <w:ind w:leftChars="0" w:left="1406" w:firstLineChars="0" w:hanging="499"/>
    </w:pPr>
  </w:style>
  <w:style w:type="paragraph" w:customStyle="1" w:styleId="afffffffff4">
    <w:name w:val="标准文件_一级无标题"/>
    <w:basedOn w:val="afff3"/>
    <w:qFormat/>
    <w:rsid w:val="00F32780"/>
    <w:pPr>
      <w:spacing w:beforeLines="0" w:before="0" w:afterLines="0" w:after="0"/>
      <w:outlineLvl w:val="9"/>
    </w:pPr>
    <w:rPr>
      <w:rFonts w:ascii="宋体" w:eastAsia="宋体"/>
    </w:rPr>
  </w:style>
  <w:style w:type="paragraph" w:customStyle="1" w:styleId="afffffffff5">
    <w:name w:val="标准文件_五级无标题"/>
    <w:basedOn w:val="afff7"/>
    <w:qFormat/>
    <w:rsid w:val="00F32780"/>
    <w:pPr>
      <w:spacing w:beforeLines="0" w:before="0" w:afterLines="0" w:after="0"/>
      <w:outlineLvl w:val="9"/>
    </w:pPr>
    <w:rPr>
      <w:rFonts w:ascii="宋体" w:eastAsia="宋体"/>
    </w:rPr>
  </w:style>
  <w:style w:type="paragraph" w:customStyle="1" w:styleId="afffffffff6">
    <w:name w:val="标准文件_三级无标题"/>
    <w:basedOn w:val="afff5"/>
    <w:qFormat/>
    <w:rsid w:val="00F32780"/>
    <w:pPr>
      <w:spacing w:beforeLines="0" w:before="0" w:afterLines="0" w:after="0"/>
      <w:outlineLvl w:val="9"/>
    </w:pPr>
    <w:rPr>
      <w:rFonts w:ascii="宋体" w:eastAsia="宋体"/>
    </w:rPr>
  </w:style>
  <w:style w:type="paragraph" w:customStyle="1" w:styleId="afffffffff7">
    <w:name w:val="标准文件_二级无标题"/>
    <w:basedOn w:val="afff4"/>
    <w:qFormat/>
    <w:rsid w:val="00F32780"/>
    <w:pPr>
      <w:spacing w:beforeLines="0" w:before="0" w:afterLines="0" w:after="0"/>
      <w:outlineLvl w:val="9"/>
    </w:pPr>
    <w:rPr>
      <w:rFonts w:ascii="宋体" w:eastAsia="宋体"/>
    </w:rPr>
  </w:style>
  <w:style w:type="paragraph" w:customStyle="1" w:styleId="afffffffff8">
    <w:name w:val="标准_四级无标题"/>
    <w:basedOn w:val="afff6"/>
    <w:next w:val="afffff1"/>
    <w:qFormat/>
    <w:rsid w:val="00F32780"/>
    <w:rPr>
      <w:rFonts w:eastAsia="宋体"/>
    </w:rPr>
  </w:style>
  <w:style w:type="paragraph" w:customStyle="1" w:styleId="afffffffff9">
    <w:name w:val="标准文件_四级无标题"/>
    <w:basedOn w:val="afff6"/>
    <w:qFormat/>
    <w:rsid w:val="00F32780"/>
    <w:pPr>
      <w:spacing w:beforeLines="0" w:before="0" w:afterLines="0" w:after="0"/>
      <w:outlineLvl w:val="9"/>
    </w:pPr>
    <w:rPr>
      <w:rFonts w:ascii="宋体" w:eastAsia="宋体" w:hAnsi="黑体"/>
      <w:szCs w:val="52"/>
    </w:rPr>
  </w:style>
  <w:style w:type="paragraph" w:customStyle="1" w:styleId="aff7">
    <w:name w:val="标准文件_大写罗马数字编号列项"/>
    <w:basedOn w:val="afffff1"/>
    <w:rsid w:val="00F32780"/>
    <w:pPr>
      <w:numPr>
        <w:numId w:val="2"/>
      </w:numPr>
      <w:ind w:firstLineChars="0" w:firstLine="0"/>
    </w:pPr>
    <w:rPr>
      <w:rFonts w:ascii="Times New Roman" w:cs="Arial"/>
      <w:szCs w:val="28"/>
    </w:rPr>
  </w:style>
  <w:style w:type="paragraph" w:customStyle="1" w:styleId="ae">
    <w:name w:val="标准文件_小写罗马数字编号列项"/>
    <w:basedOn w:val="afffff1"/>
    <w:rsid w:val="00F32780"/>
    <w:pPr>
      <w:numPr>
        <w:numId w:val="15"/>
      </w:numPr>
      <w:ind w:firstLineChars="0" w:firstLine="0"/>
    </w:pPr>
    <w:rPr>
      <w:rFonts w:cs="Arial"/>
      <w:szCs w:val="28"/>
    </w:rPr>
  </w:style>
  <w:style w:type="paragraph" w:customStyle="1" w:styleId="afffffffffa">
    <w:name w:val="标准文件_附录标题"/>
    <w:basedOn w:val="aff9"/>
    <w:qFormat/>
    <w:rsid w:val="00F32780"/>
    <w:pPr>
      <w:numPr>
        <w:numId w:val="0"/>
      </w:numPr>
      <w:spacing w:after="280"/>
      <w:outlineLvl w:val="9"/>
    </w:pPr>
  </w:style>
  <w:style w:type="paragraph" w:customStyle="1" w:styleId="afffffffffb">
    <w:name w:val="标准文件_二级项"/>
    <w:rsid w:val="00F32780"/>
    <w:rPr>
      <w:rFonts w:ascii="宋体" w:hAnsi="Times New Roman"/>
      <w:sz w:val="21"/>
    </w:rPr>
  </w:style>
  <w:style w:type="paragraph" w:customStyle="1" w:styleId="af3">
    <w:name w:val="标准文件_三级项"/>
    <w:basedOn w:val="afffb"/>
    <w:rsid w:val="00F32780"/>
    <w:pPr>
      <w:numPr>
        <w:ilvl w:val="2"/>
        <w:numId w:val="16"/>
      </w:numPr>
      <w:spacing w:line="-300" w:lineRule="auto"/>
    </w:pPr>
    <w:rPr>
      <w:rFonts w:ascii="Times New Roman" w:hAnsi="Times New Roman"/>
    </w:rPr>
  </w:style>
  <w:style w:type="paragraph" w:customStyle="1" w:styleId="afff0">
    <w:name w:val="图表脚注说明"/>
    <w:basedOn w:val="afffb"/>
    <w:next w:val="afffff1"/>
    <w:rsid w:val="00F32780"/>
    <w:pPr>
      <w:numPr>
        <w:numId w:val="30"/>
      </w:numPr>
      <w:adjustRightInd/>
      <w:spacing w:line="240" w:lineRule="auto"/>
    </w:pPr>
    <w:rPr>
      <w:rFonts w:ascii="宋体" w:hAnsi="Times New Roman"/>
      <w:sz w:val="18"/>
      <w:szCs w:val="18"/>
    </w:rPr>
  </w:style>
  <w:style w:type="paragraph" w:customStyle="1" w:styleId="af5">
    <w:name w:val="标准文件_字母编号列项（一级）"/>
    <w:rsid w:val="00F32780"/>
    <w:pPr>
      <w:numPr>
        <w:numId w:val="27"/>
      </w:numPr>
      <w:jc w:val="both"/>
    </w:pPr>
    <w:rPr>
      <w:rFonts w:ascii="宋体" w:hAnsi="Times New Roman"/>
      <w:sz w:val="21"/>
    </w:rPr>
  </w:style>
  <w:style w:type="paragraph" w:customStyle="1" w:styleId="afffffffffc">
    <w:name w:val="标准文件_索引字母"/>
    <w:next w:val="afffff1"/>
    <w:qFormat/>
    <w:rsid w:val="00F32780"/>
    <w:pPr>
      <w:jc w:val="center"/>
    </w:pPr>
    <w:rPr>
      <w:rFonts w:ascii="宋体" w:eastAsia="Times New Roman" w:hAnsi="宋体"/>
      <w:b/>
      <w:kern w:val="2"/>
      <w:sz w:val="21"/>
    </w:rPr>
  </w:style>
  <w:style w:type="paragraph" w:customStyle="1" w:styleId="afffffffffd">
    <w:name w:val="标准文件_附录前"/>
    <w:next w:val="afffff1"/>
    <w:qFormat/>
    <w:rsid w:val="00F32780"/>
    <w:pPr>
      <w:spacing w:line="20" w:lineRule="atLeast"/>
      <w:ind w:firstLine="200"/>
    </w:pPr>
    <w:rPr>
      <w:rFonts w:ascii="宋体" w:hAnsi="宋体"/>
      <w:kern w:val="2"/>
      <w:sz w:val="10"/>
    </w:rPr>
  </w:style>
  <w:style w:type="paragraph" w:customStyle="1" w:styleId="afffffffffe">
    <w:name w:val="标准文件_正文标准名称"/>
    <w:qFormat/>
    <w:rsid w:val="00F32780"/>
    <w:pPr>
      <w:spacing w:before="560" w:after="640" w:line="400" w:lineRule="exact"/>
      <w:jc w:val="center"/>
    </w:pPr>
    <w:rPr>
      <w:rFonts w:ascii="黑体" w:eastAsia="黑体" w:hAnsi="黑体"/>
      <w:kern w:val="2"/>
      <w:sz w:val="32"/>
      <w:szCs w:val="32"/>
    </w:rPr>
  </w:style>
  <w:style w:type="paragraph" w:customStyle="1" w:styleId="affffffffff">
    <w:name w:val="标准文件_表格"/>
    <w:basedOn w:val="afffff1"/>
    <w:qFormat/>
    <w:rsid w:val="00F32780"/>
    <w:pPr>
      <w:ind w:firstLineChars="0" w:firstLine="0"/>
      <w:jc w:val="center"/>
    </w:pPr>
    <w:rPr>
      <w:sz w:val="18"/>
    </w:rPr>
  </w:style>
  <w:style w:type="paragraph" w:customStyle="1" w:styleId="afff8">
    <w:name w:val="标准文件_注："/>
    <w:next w:val="afffff1"/>
    <w:rsid w:val="00F32780"/>
    <w:pPr>
      <w:widowControl w:val="0"/>
      <w:numPr>
        <w:numId w:val="25"/>
      </w:numPr>
      <w:autoSpaceDE w:val="0"/>
      <w:autoSpaceDN w:val="0"/>
      <w:jc w:val="both"/>
    </w:pPr>
    <w:rPr>
      <w:rFonts w:ascii="宋体" w:hAnsi="Times New Roman"/>
      <w:sz w:val="18"/>
      <w:szCs w:val="18"/>
    </w:rPr>
  </w:style>
  <w:style w:type="paragraph" w:customStyle="1" w:styleId="a5">
    <w:name w:val="标准文件_注×："/>
    <w:rsid w:val="00F32780"/>
    <w:pPr>
      <w:widowControl w:val="0"/>
      <w:numPr>
        <w:numId w:val="26"/>
      </w:numPr>
      <w:autoSpaceDE w:val="0"/>
      <w:autoSpaceDN w:val="0"/>
      <w:jc w:val="both"/>
    </w:pPr>
    <w:rPr>
      <w:rFonts w:ascii="宋体" w:hAnsi="Times New Roman"/>
      <w:sz w:val="18"/>
      <w:szCs w:val="18"/>
    </w:rPr>
  </w:style>
  <w:style w:type="paragraph" w:customStyle="1" w:styleId="ac">
    <w:name w:val="标准文件_示例："/>
    <w:next w:val="affffffffff0"/>
    <w:rsid w:val="00F32780"/>
    <w:pPr>
      <w:widowControl w:val="0"/>
      <w:numPr>
        <w:numId w:val="11"/>
      </w:numPr>
      <w:jc w:val="both"/>
    </w:pPr>
    <w:rPr>
      <w:rFonts w:ascii="宋体" w:hAnsi="Times New Roman"/>
      <w:sz w:val="18"/>
      <w:szCs w:val="18"/>
    </w:rPr>
  </w:style>
  <w:style w:type="paragraph" w:customStyle="1" w:styleId="afa">
    <w:name w:val="标准文件_示例×："/>
    <w:basedOn w:val="afffb"/>
    <w:next w:val="affffffffff0"/>
    <w:qFormat/>
    <w:rsid w:val="00F32780"/>
    <w:pPr>
      <w:widowControl/>
      <w:numPr>
        <w:numId w:val="12"/>
      </w:numPr>
      <w:adjustRightInd/>
      <w:spacing w:line="240" w:lineRule="auto"/>
    </w:pPr>
    <w:rPr>
      <w:rFonts w:ascii="宋体" w:hAnsi="Times New Roman"/>
      <w:kern w:val="0"/>
      <w:sz w:val="18"/>
      <w:szCs w:val="18"/>
    </w:rPr>
  </w:style>
  <w:style w:type="character" w:customStyle="1" w:styleId="Char">
    <w:name w:val="标准文件_段 Char"/>
    <w:link w:val="afffff1"/>
    <w:rsid w:val="00F32780"/>
    <w:rPr>
      <w:rFonts w:ascii="宋体" w:hAnsi="Times New Roman"/>
      <w:noProof/>
      <w:sz w:val="21"/>
    </w:rPr>
  </w:style>
  <w:style w:type="paragraph" w:customStyle="1" w:styleId="affffffffff1">
    <w:name w:val="标准文件_表格续"/>
    <w:basedOn w:val="afffff1"/>
    <w:next w:val="afffff1"/>
    <w:qFormat/>
    <w:rsid w:val="00F32780"/>
    <w:pPr>
      <w:jc w:val="center"/>
    </w:pPr>
    <w:rPr>
      <w:rFonts w:ascii="黑体" w:eastAsia="黑体" w:hAnsi="黑体"/>
    </w:rPr>
  </w:style>
  <w:style w:type="paragraph" w:styleId="TOC1">
    <w:name w:val="toc 1"/>
    <w:basedOn w:val="afffb"/>
    <w:next w:val="afffb"/>
    <w:autoRedefine/>
    <w:uiPriority w:val="39"/>
    <w:unhideWhenUsed/>
    <w:rsid w:val="00F32780"/>
    <w:rPr>
      <w:rFonts w:ascii="宋体"/>
    </w:rPr>
  </w:style>
  <w:style w:type="table" w:styleId="affffffffff2">
    <w:name w:val="Table Grid"/>
    <w:basedOn w:val="afffd"/>
    <w:uiPriority w:val="39"/>
    <w:rsid w:val="00F3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3">
    <w:name w:val="Placeholder Text"/>
    <w:basedOn w:val="afffc"/>
    <w:uiPriority w:val="99"/>
    <w:semiHidden/>
    <w:rsid w:val="00F32780"/>
    <w:rPr>
      <w:color w:val="808080"/>
    </w:rPr>
  </w:style>
  <w:style w:type="paragraph" w:customStyle="1" w:styleId="2">
    <w:name w:val="标准文件_二级项2"/>
    <w:basedOn w:val="afffff1"/>
    <w:qFormat/>
    <w:rsid w:val="00F32780"/>
    <w:pPr>
      <w:numPr>
        <w:ilvl w:val="1"/>
        <w:numId w:val="16"/>
      </w:numPr>
      <w:ind w:firstLineChars="0" w:firstLine="0"/>
    </w:pPr>
  </w:style>
  <w:style w:type="paragraph" w:customStyle="1" w:styleId="21">
    <w:name w:val="标准文件_三级项2"/>
    <w:basedOn w:val="afffff1"/>
    <w:qFormat/>
    <w:rsid w:val="00F32780"/>
    <w:pPr>
      <w:numPr>
        <w:numId w:val="10"/>
      </w:numPr>
      <w:spacing w:line="300" w:lineRule="exact"/>
      <w:ind w:firstLineChars="0"/>
    </w:pPr>
    <w:rPr>
      <w:rFonts w:ascii="Times New Roman"/>
    </w:rPr>
  </w:style>
  <w:style w:type="paragraph" w:customStyle="1" w:styleId="20">
    <w:name w:val="标准文件_一级项2"/>
    <w:basedOn w:val="afffff1"/>
    <w:qFormat/>
    <w:rsid w:val="00F32780"/>
    <w:pPr>
      <w:numPr>
        <w:numId w:val="17"/>
      </w:numPr>
      <w:spacing w:line="300" w:lineRule="exact"/>
      <w:ind w:firstLineChars="0"/>
    </w:pPr>
    <w:rPr>
      <w:rFonts w:ascii="Times New Roman"/>
    </w:rPr>
  </w:style>
  <w:style w:type="paragraph" w:customStyle="1" w:styleId="affffffffff4">
    <w:name w:val="标准文件_提示"/>
    <w:basedOn w:val="afffff1"/>
    <w:next w:val="afffff1"/>
    <w:qFormat/>
    <w:rsid w:val="00F32780"/>
    <w:pPr>
      <w:ind w:firstLine="420"/>
    </w:pPr>
    <w:rPr>
      <w:rFonts w:ascii="黑体" w:eastAsia="黑体"/>
    </w:rPr>
  </w:style>
  <w:style w:type="character" w:customStyle="1" w:styleId="affffffffff5">
    <w:name w:val="标准文件_来源"/>
    <w:basedOn w:val="afffc"/>
    <w:uiPriority w:val="1"/>
    <w:qFormat/>
    <w:rsid w:val="00F32780"/>
    <w:rPr>
      <w:rFonts w:eastAsia="宋体"/>
      <w:sz w:val="21"/>
    </w:rPr>
  </w:style>
  <w:style w:type="paragraph" w:customStyle="1" w:styleId="affffffffff6">
    <w:name w:val="标准文件_图表说明"/>
    <w:qFormat/>
    <w:rsid w:val="00F32780"/>
    <w:pPr>
      <w:spacing w:line="276" w:lineRule="auto"/>
      <w:ind w:firstLine="420"/>
    </w:pPr>
    <w:rPr>
      <w:rFonts w:ascii="宋体" w:hAnsi="宋体"/>
      <w:kern w:val="2"/>
      <w:sz w:val="18"/>
    </w:rPr>
  </w:style>
  <w:style w:type="paragraph" w:customStyle="1" w:styleId="affffffffff7">
    <w:name w:val="其他发布日期"/>
    <w:basedOn w:val="afffffff6"/>
    <w:rsid w:val="00F32780"/>
    <w:pPr>
      <w:framePr w:w="3997" w:h="471" w:hRule="exact" w:hSpace="0" w:vSpace="181" w:wrap="around" w:vAnchor="page" w:hAnchor="page" w:x="1419" w:y="14097"/>
    </w:pPr>
  </w:style>
  <w:style w:type="paragraph" w:customStyle="1" w:styleId="affffffffff8">
    <w:name w:val="其他实施日期"/>
    <w:basedOn w:val="affffffffc"/>
    <w:rsid w:val="00F32780"/>
    <w:pPr>
      <w:framePr w:w="3997" w:h="471" w:hRule="exact" w:vSpace="181" w:wrap="around" w:vAnchor="page" w:hAnchor="page" w:x="7089" w:y="14097"/>
    </w:pPr>
  </w:style>
  <w:style w:type="paragraph" w:customStyle="1" w:styleId="affffffffff9">
    <w:name w:val="标准文件_文件编号"/>
    <w:basedOn w:val="afffff1"/>
    <w:qFormat/>
    <w:rsid w:val="00F32780"/>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a">
    <w:name w:val="标准文件_替换文件编号"/>
    <w:basedOn w:val="affffffffff9"/>
    <w:qFormat/>
    <w:rsid w:val="00F32780"/>
    <w:pPr>
      <w:framePr w:wrap="auto"/>
      <w:spacing w:before="57"/>
    </w:pPr>
    <w:rPr>
      <w:sz w:val="21"/>
    </w:rPr>
  </w:style>
  <w:style w:type="paragraph" w:customStyle="1" w:styleId="affffffffffb">
    <w:name w:val="标准文件_文件名称"/>
    <w:basedOn w:val="afffff1"/>
    <w:next w:val="afffff1"/>
    <w:qFormat/>
    <w:rsid w:val="00F32780"/>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b"/>
    <w:next w:val="afffb"/>
    <w:autoRedefine/>
    <w:uiPriority w:val="39"/>
    <w:unhideWhenUsed/>
    <w:rsid w:val="00F32780"/>
    <w:pPr>
      <w:spacing w:line="300" w:lineRule="exact"/>
      <w:ind w:left="420"/>
    </w:pPr>
    <w:rPr>
      <w:rFonts w:ascii="宋体"/>
    </w:rPr>
  </w:style>
  <w:style w:type="paragraph" w:styleId="TOC4">
    <w:name w:val="toc 4"/>
    <w:basedOn w:val="afffb"/>
    <w:next w:val="afffb"/>
    <w:autoRedefine/>
    <w:uiPriority w:val="39"/>
    <w:unhideWhenUsed/>
    <w:rsid w:val="00F32780"/>
    <w:pPr>
      <w:tabs>
        <w:tab w:val="right" w:leader="dot" w:pos="9344"/>
      </w:tabs>
      <w:spacing w:line="300" w:lineRule="exact"/>
      <w:ind w:left="629"/>
    </w:pPr>
    <w:rPr>
      <w:rFonts w:ascii="宋体"/>
    </w:rPr>
  </w:style>
  <w:style w:type="paragraph" w:styleId="TOC5">
    <w:name w:val="toc 5"/>
    <w:basedOn w:val="afffb"/>
    <w:next w:val="afffb"/>
    <w:autoRedefine/>
    <w:uiPriority w:val="39"/>
    <w:unhideWhenUsed/>
    <w:rsid w:val="00F32780"/>
    <w:pPr>
      <w:ind w:left="839"/>
    </w:pPr>
    <w:rPr>
      <w:rFonts w:ascii="宋体"/>
    </w:rPr>
  </w:style>
  <w:style w:type="paragraph" w:styleId="TOC6">
    <w:name w:val="toc 6"/>
    <w:basedOn w:val="afffb"/>
    <w:next w:val="afffb"/>
    <w:autoRedefine/>
    <w:uiPriority w:val="39"/>
    <w:unhideWhenUsed/>
    <w:rsid w:val="00F32780"/>
    <w:pPr>
      <w:spacing w:line="300" w:lineRule="exact"/>
      <w:ind w:left="1049"/>
    </w:pPr>
    <w:rPr>
      <w:rFonts w:ascii="宋体"/>
    </w:rPr>
  </w:style>
  <w:style w:type="paragraph" w:styleId="TOC7">
    <w:name w:val="toc 7"/>
    <w:basedOn w:val="afffb"/>
    <w:next w:val="afffb"/>
    <w:autoRedefine/>
    <w:uiPriority w:val="39"/>
    <w:unhideWhenUsed/>
    <w:rsid w:val="00F32780"/>
    <w:pPr>
      <w:tabs>
        <w:tab w:val="right" w:leader="dot" w:pos="9344"/>
      </w:tabs>
      <w:spacing w:line="300" w:lineRule="exact"/>
      <w:ind w:left="1259"/>
    </w:pPr>
    <w:rPr>
      <w:rFonts w:ascii="宋体"/>
    </w:rPr>
  </w:style>
  <w:style w:type="paragraph" w:customStyle="1" w:styleId="af8">
    <w:name w:val="标准文件_附录图标号"/>
    <w:basedOn w:val="afffff1"/>
    <w:next w:val="afffff1"/>
    <w:qFormat/>
    <w:rsid w:val="00F32780"/>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qFormat/>
    <w:rsid w:val="00F32780"/>
    <w:pPr>
      <w:numPr>
        <w:numId w:val="4"/>
      </w:numPr>
      <w:spacing w:line="14" w:lineRule="exact"/>
      <w:ind w:firstLineChars="0" w:firstLine="0"/>
      <w:jc w:val="center"/>
    </w:pPr>
    <w:rPr>
      <w:rFonts w:eastAsia="黑体"/>
      <w:vanish/>
      <w:sz w:val="2"/>
    </w:rPr>
  </w:style>
  <w:style w:type="paragraph" w:styleId="TOC2">
    <w:name w:val="toc 2"/>
    <w:basedOn w:val="afffb"/>
    <w:next w:val="afffb"/>
    <w:autoRedefine/>
    <w:uiPriority w:val="39"/>
    <w:unhideWhenUsed/>
    <w:rsid w:val="00F32780"/>
    <w:pPr>
      <w:tabs>
        <w:tab w:val="right" w:leader="dot" w:pos="9344"/>
      </w:tabs>
      <w:spacing w:line="300" w:lineRule="exact"/>
      <w:ind w:left="210"/>
    </w:pPr>
    <w:rPr>
      <w:rFonts w:ascii="宋体"/>
    </w:rPr>
  </w:style>
  <w:style w:type="paragraph" w:customStyle="1" w:styleId="a7">
    <w:name w:val="标准文件_引言一级条标题"/>
    <w:basedOn w:val="afffff1"/>
    <w:next w:val="afffff1"/>
    <w:qFormat/>
    <w:rsid w:val="00F32780"/>
    <w:pPr>
      <w:numPr>
        <w:ilvl w:val="1"/>
        <w:numId w:val="18"/>
      </w:numPr>
      <w:spacing w:beforeLines="50" w:before="50" w:afterLines="50" w:after="50"/>
      <w:ind w:firstLineChars="0"/>
    </w:pPr>
    <w:rPr>
      <w:rFonts w:ascii="黑体" w:eastAsia="黑体"/>
    </w:rPr>
  </w:style>
  <w:style w:type="paragraph" w:customStyle="1" w:styleId="a8">
    <w:name w:val="标准文件_引言二级条标题"/>
    <w:basedOn w:val="afffff1"/>
    <w:next w:val="afffff1"/>
    <w:qFormat/>
    <w:rsid w:val="00F32780"/>
    <w:pPr>
      <w:numPr>
        <w:ilvl w:val="2"/>
        <w:numId w:val="18"/>
      </w:numPr>
      <w:spacing w:beforeLines="50" w:before="50" w:afterLines="50" w:after="50"/>
      <w:ind w:firstLineChars="0"/>
    </w:pPr>
    <w:rPr>
      <w:rFonts w:ascii="黑体" w:eastAsia="黑体"/>
    </w:rPr>
  </w:style>
  <w:style w:type="paragraph" w:customStyle="1" w:styleId="a9">
    <w:name w:val="标准文件_引言三级条标题"/>
    <w:basedOn w:val="afffff1"/>
    <w:next w:val="afffff1"/>
    <w:qFormat/>
    <w:rsid w:val="00F32780"/>
    <w:pPr>
      <w:numPr>
        <w:ilvl w:val="3"/>
        <w:numId w:val="18"/>
      </w:numPr>
      <w:spacing w:beforeLines="50" w:before="50" w:afterLines="50" w:after="50"/>
      <w:ind w:firstLineChars="0"/>
    </w:pPr>
    <w:rPr>
      <w:rFonts w:ascii="黑体" w:eastAsia="黑体"/>
    </w:rPr>
  </w:style>
  <w:style w:type="paragraph" w:customStyle="1" w:styleId="aa">
    <w:name w:val="标准文件_引言四级条标题"/>
    <w:basedOn w:val="afffff1"/>
    <w:next w:val="afffff1"/>
    <w:qFormat/>
    <w:rsid w:val="00F32780"/>
    <w:pPr>
      <w:numPr>
        <w:ilvl w:val="4"/>
        <w:numId w:val="18"/>
      </w:numPr>
      <w:spacing w:beforeLines="50" w:before="50" w:afterLines="50" w:after="50"/>
      <w:ind w:firstLineChars="0"/>
    </w:pPr>
    <w:rPr>
      <w:rFonts w:ascii="黑体" w:eastAsia="黑体"/>
    </w:rPr>
  </w:style>
  <w:style w:type="paragraph" w:customStyle="1" w:styleId="ab">
    <w:name w:val="标准文件_引言五级条标题"/>
    <w:basedOn w:val="afffff1"/>
    <w:next w:val="afffff1"/>
    <w:qFormat/>
    <w:rsid w:val="00F32780"/>
    <w:pPr>
      <w:numPr>
        <w:ilvl w:val="5"/>
        <w:numId w:val="18"/>
      </w:numPr>
      <w:spacing w:beforeLines="50" w:before="50" w:afterLines="50" w:after="50"/>
      <w:ind w:firstLineChars="0"/>
    </w:pPr>
    <w:rPr>
      <w:rFonts w:ascii="黑体" w:eastAsia="黑体"/>
    </w:rPr>
  </w:style>
  <w:style w:type="paragraph" w:customStyle="1" w:styleId="affffffffffc">
    <w:name w:val="标准文件_注后"/>
    <w:basedOn w:val="afffff1"/>
    <w:qFormat/>
    <w:rsid w:val="00F32780"/>
    <w:pPr>
      <w:ind w:left="811" w:firstLineChars="0" w:firstLine="0"/>
    </w:pPr>
    <w:rPr>
      <w:sz w:val="18"/>
    </w:rPr>
  </w:style>
  <w:style w:type="paragraph" w:customStyle="1" w:styleId="X">
    <w:name w:val="标准文件_注X后"/>
    <w:basedOn w:val="afffff1"/>
    <w:qFormat/>
    <w:rsid w:val="00F32780"/>
    <w:pPr>
      <w:ind w:left="811" w:firstLineChars="0" w:firstLine="0"/>
    </w:pPr>
    <w:rPr>
      <w:sz w:val="18"/>
    </w:rPr>
  </w:style>
  <w:style w:type="paragraph" w:customStyle="1" w:styleId="affffffffffd">
    <w:name w:val="标准文件_示例后"/>
    <w:basedOn w:val="afffff1"/>
    <w:qFormat/>
    <w:rsid w:val="00F32780"/>
    <w:pPr>
      <w:ind w:left="964" w:firstLineChars="0" w:firstLine="0"/>
    </w:pPr>
    <w:rPr>
      <w:sz w:val="18"/>
    </w:rPr>
  </w:style>
  <w:style w:type="paragraph" w:customStyle="1" w:styleId="X0">
    <w:name w:val="标准文件_示例X后"/>
    <w:basedOn w:val="afffff1"/>
    <w:link w:val="X1"/>
    <w:qFormat/>
    <w:rsid w:val="00F32780"/>
    <w:pPr>
      <w:ind w:left="1049" w:firstLineChars="0" w:firstLine="0"/>
    </w:pPr>
    <w:rPr>
      <w:sz w:val="18"/>
    </w:rPr>
  </w:style>
  <w:style w:type="character" w:customStyle="1" w:styleId="X1">
    <w:name w:val="标准文件_示例X后 字符"/>
    <w:basedOn w:val="Char"/>
    <w:link w:val="X0"/>
    <w:rsid w:val="00F32780"/>
    <w:rPr>
      <w:rFonts w:ascii="宋体" w:hAnsi="Times New Roman"/>
      <w:noProof/>
      <w:sz w:val="18"/>
    </w:rPr>
  </w:style>
  <w:style w:type="paragraph" w:customStyle="1" w:styleId="affffffffffe">
    <w:name w:val="标准文件_索引项"/>
    <w:basedOn w:val="afffff1"/>
    <w:next w:val="afffff1"/>
    <w:qFormat/>
    <w:rsid w:val="00F32780"/>
    <w:pPr>
      <w:tabs>
        <w:tab w:val="right" w:leader="dot" w:pos="9356"/>
      </w:tabs>
      <w:ind w:left="210" w:firstLineChars="0" w:hanging="210"/>
      <w:jc w:val="left"/>
    </w:pPr>
  </w:style>
  <w:style w:type="paragraph" w:customStyle="1" w:styleId="afffffffffff">
    <w:name w:val="标准文件_附录一级无标题"/>
    <w:basedOn w:val="affa"/>
    <w:qFormat/>
    <w:rsid w:val="00F32780"/>
    <w:pPr>
      <w:spacing w:beforeLines="0" w:before="0" w:afterLines="0" w:after="0" w:line="276" w:lineRule="auto"/>
      <w:outlineLvl w:val="9"/>
    </w:pPr>
    <w:rPr>
      <w:rFonts w:ascii="宋体" w:eastAsia="宋体"/>
    </w:rPr>
  </w:style>
  <w:style w:type="paragraph" w:customStyle="1" w:styleId="afffffffffff0">
    <w:name w:val="标准文件_附录二级无标题"/>
    <w:basedOn w:val="affb"/>
    <w:rsid w:val="00F32780"/>
    <w:pPr>
      <w:spacing w:beforeLines="0" w:before="0" w:afterLines="0" w:after="0" w:line="276" w:lineRule="auto"/>
      <w:outlineLvl w:val="9"/>
    </w:pPr>
    <w:rPr>
      <w:rFonts w:ascii="宋体" w:eastAsia="宋体"/>
    </w:rPr>
  </w:style>
  <w:style w:type="paragraph" w:customStyle="1" w:styleId="afffffffffff1">
    <w:name w:val="标准文件_附录三级无标题"/>
    <w:basedOn w:val="affc"/>
    <w:qFormat/>
    <w:rsid w:val="00F32780"/>
    <w:pPr>
      <w:spacing w:beforeLines="0" w:before="0" w:afterLines="0" w:after="0" w:line="276" w:lineRule="auto"/>
      <w:outlineLvl w:val="9"/>
    </w:pPr>
    <w:rPr>
      <w:rFonts w:ascii="宋体" w:eastAsia="宋体"/>
    </w:rPr>
  </w:style>
  <w:style w:type="paragraph" w:customStyle="1" w:styleId="afffffffffff2">
    <w:name w:val="标准文件_附录四级无标题"/>
    <w:basedOn w:val="affd"/>
    <w:qFormat/>
    <w:rsid w:val="00F32780"/>
    <w:pPr>
      <w:spacing w:beforeLines="0" w:before="0" w:afterLines="0" w:after="0" w:line="276" w:lineRule="auto"/>
      <w:outlineLvl w:val="9"/>
    </w:pPr>
    <w:rPr>
      <w:rFonts w:ascii="宋体" w:eastAsia="宋体"/>
    </w:rPr>
  </w:style>
  <w:style w:type="paragraph" w:customStyle="1" w:styleId="afffffffffff3">
    <w:name w:val="标准文件_附录五级无标题"/>
    <w:basedOn w:val="affe"/>
    <w:qFormat/>
    <w:rsid w:val="00F32780"/>
    <w:pPr>
      <w:spacing w:beforeLines="0" w:before="0" w:afterLines="0" w:after="0" w:line="276" w:lineRule="auto"/>
      <w:outlineLvl w:val="9"/>
    </w:pPr>
    <w:rPr>
      <w:rFonts w:ascii="宋体" w:eastAsia="宋体"/>
    </w:rPr>
  </w:style>
  <w:style w:type="paragraph" w:customStyle="1" w:styleId="affffffffff0">
    <w:name w:val="标准文件_示例内容"/>
    <w:basedOn w:val="afffff1"/>
    <w:qFormat/>
    <w:rsid w:val="00F32780"/>
    <w:pPr>
      <w:ind w:firstLine="420"/>
    </w:pPr>
    <w:rPr>
      <w:sz w:val="18"/>
    </w:rPr>
  </w:style>
  <w:style w:type="paragraph" w:customStyle="1" w:styleId="afffffffffff4">
    <w:name w:val="标准文件_引言一级无标题"/>
    <w:basedOn w:val="a7"/>
    <w:next w:val="afffff1"/>
    <w:qFormat/>
    <w:rsid w:val="00F32780"/>
    <w:pPr>
      <w:spacing w:beforeLines="0" w:before="0" w:afterLines="0" w:after="0" w:line="276" w:lineRule="auto"/>
    </w:pPr>
    <w:rPr>
      <w:rFonts w:ascii="宋体" w:eastAsia="宋体"/>
    </w:rPr>
  </w:style>
  <w:style w:type="paragraph" w:customStyle="1" w:styleId="afffffffffff5">
    <w:name w:val="标准文件_引言二级无标题"/>
    <w:basedOn w:val="a8"/>
    <w:next w:val="afffff1"/>
    <w:qFormat/>
    <w:rsid w:val="00F32780"/>
    <w:pPr>
      <w:spacing w:beforeLines="0" w:before="0" w:afterLines="0" w:after="0" w:line="276" w:lineRule="auto"/>
    </w:pPr>
    <w:rPr>
      <w:rFonts w:ascii="宋体" w:eastAsia="宋体"/>
    </w:rPr>
  </w:style>
  <w:style w:type="paragraph" w:customStyle="1" w:styleId="afffffffffff6">
    <w:name w:val="标准文件_引言三级无标题"/>
    <w:basedOn w:val="a9"/>
    <w:qFormat/>
    <w:rsid w:val="00F32780"/>
    <w:pPr>
      <w:spacing w:beforeLines="0" w:before="0" w:afterLines="0" w:after="0" w:line="276" w:lineRule="auto"/>
    </w:pPr>
    <w:rPr>
      <w:rFonts w:ascii="宋体" w:eastAsia="宋体"/>
    </w:rPr>
  </w:style>
  <w:style w:type="paragraph" w:customStyle="1" w:styleId="afffffffffff7">
    <w:name w:val="标准文件_引言四级无标题"/>
    <w:basedOn w:val="aa"/>
    <w:next w:val="afffff1"/>
    <w:qFormat/>
    <w:rsid w:val="00F32780"/>
    <w:pPr>
      <w:spacing w:beforeLines="0" w:before="0" w:afterLines="0" w:after="0" w:line="276" w:lineRule="auto"/>
    </w:pPr>
    <w:rPr>
      <w:rFonts w:ascii="宋体" w:eastAsia="宋体"/>
    </w:rPr>
  </w:style>
  <w:style w:type="paragraph" w:customStyle="1" w:styleId="afffffffffff8">
    <w:name w:val="标准文件_引言五级无标题"/>
    <w:basedOn w:val="ab"/>
    <w:next w:val="afffff1"/>
    <w:qFormat/>
    <w:rsid w:val="00F32780"/>
    <w:pPr>
      <w:spacing w:beforeLines="0" w:before="0" w:afterLines="0" w:after="0" w:line="276" w:lineRule="auto"/>
    </w:pPr>
    <w:rPr>
      <w:rFonts w:ascii="宋体" w:eastAsia="宋体"/>
    </w:rPr>
  </w:style>
  <w:style w:type="paragraph" w:customStyle="1" w:styleId="afffffffffff9">
    <w:name w:val="标准文件_索引标题"/>
    <w:basedOn w:val="afffff8"/>
    <w:next w:val="afffff1"/>
    <w:qFormat/>
    <w:rsid w:val="00A33C67"/>
    <w:rPr>
      <w:rFonts w:hAnsi="黑体"/>
    </w:rPr>
  </w:style>
  <w:style w:type="paragraph" w:customStyle="1" w:styleId="afffffffffffa">
    <w:name w:val="标准文件_脚注内容"/>
    <w:basedOn w:val="afffff1"/>
    <w:qFormat/>
    <w:rsid w:val="00F32780"/>
    <w:pPr>
      <w:ind w:leftChars="200" w:left="400" w:hangingChars="200" w:hanging="200"/>
    </w:pPr>
    <w:rPr>
      <w:sz w:val="15"/>
    </w:rPr>
  </w:style>
  <w:style w:type="paragraph" w:customStyle="1" w:styleId="afffffffffffb">
    <w:name w:val="标准文件_术语条一"/>
    <w:basedOn w:val="afffffffff4"/>
    <w:next w:val="afffff1"/>
    <w:qFormat/>
    <w:rsid w:val="00F32780"/>
  </w:style>
  <w:style w:type="paragraph" w:customStyle="1" w:styleId="afffffffffffc">
    <w:name w:val="标准文件_术语条二"/>
    <w:basedOn w:val="afffffffff7"/>
    <w:next w:val="afffff1"/>
    <w:qFormat/>
    <w:rsid w:val="00F32780"/>
  </w:style>
  <w:style w:type="paragraph" w:customStyle="1" w:styleId="afffffffffffd">
    <w:name w:val="标准文件_术语条三"/>
    <w:basedOn w:val="afffffffff6"/>
    <w:next w:val="afffff1"/>
    <w:qFormat/>
    <w:rsid w:val="00F32780"/>
  </w:style>
  <w:style w:type="paragraph" w:customStyle="1" w:styleId="afffffffffffe">
    <w:name w:val="标准文件_术语条四"/>
    <w:basedOn w:val="afffffffff9"/>
    <w:next w:val="afffff1"/>
    <w:qFormat/>
    <w:rsid w:val="00F32780"/>
  </w:style>
  <w:style w:type="paragraph" w:customStyle="1" w:styleId="affffffffffff">
    <w:name w:val="标准文件_术语条五"/>
    <w:basedOn w:val="afffffffff5"/>
    <w:next w:val="afffff1"/>
    <w:qFormat/>
    <w:rsid w:val="00F32780"/>
  </w:style>
  <w:style w:type="paragraph" w:customStyle="1" w:styleId="Default">
    <w:name w:val="Default"/>
    <w:rsid w:val="00F32780"/>
    <w:pPr>
      <w:widowControl w:val="0"/>
      <w:autoSpaceDE w:val="0"/>
      <w:autoSpaceDN w:val="0"/>
      <w:adjustRightInd w:val="0"/>
    </w:pPr>
    <w:rPr>
      <w:rFonts w:ascii="宋体" w:cs="宋体"/>
      <w:color w:val="000000"/>
      <w:sz w:val="24"/>
      <w:szCs w:val="24"/>
    </w:rPr>
  </w:style>
  <w:style w:type="character" w:customStyle="1" w:styleId="affffffffffff0">
    <w:name w:val="发布"/>
    <w:basedOn w:val="afffc"/>
    <w:rsid w:val="007B7453"/>
    <w:rPr>
      <w:rFonts w:ascii="黑体" w:eastAsia="黑体"/>
      <w:spacing w:val="85"/>
      <w:w w:val="100"/>
      <w:position w:val="3"/>
      <w:sz w:val="28"/>
      <w:szCs w:val="28"/>
    </w:rPr>
  </w:style>
  <w:style w:type="paragraph" w:customStyle="1" w:styleId="affffffffffff1">
    <w:name w:val="段"/>
    <w:link w:val="Char0"/>
    <w:uiPriority w:val="99"/>
    <w:qFormat/>
    <w:rsid w:val="00DA44A1"/>
    <w:pPr>
      <w:tabs>
        <w:tab w:val="center" w:pos="4201"/>
        <w:tab w:val="right" w:leader="dot" w:pos="9298"/>
      </w:tabs>
      <w:autoSpaceDE w:val="0"/>
      <w:autoSpaceDN w:val="0"/>
      <w:ind w:firstLineChars="200" w:firstLine="420"/>
      <w:jc w:val="both"/>
    </w:pPr>
    <w:rPr>
      <w:rFonts w:ascii="宋体" w:hAnsi="Times New Roman"/>
      <w:sz w:val="22"/>
      <w:szCs w:val="22"/>
    </w:rPr>
  </w:style>
  <w:style w:type="character" w:customStyle="1" w:styleId="Char0">
    <w:name w:val="段 Char"/>
    <w:link w:val="affffffffffff1"/>
    <w:uiPriority w:val="99"/>
    <w:qFormat/>
    <w:locked/>
    <w:rsid w:val="00DA44A1"/>
    <w:rPr>
      <w:rFonts w:ascii="宋体" w:hAnsi="Times New Roman"/>
      <w:sz w:val="22"/>
      <w:szCs w:val="22"/>
    </w:rPr>
  </w:style>
  <w:style w:type="paragraph" w:customStyle="1" w:styleId="aff2">
    <w:name w:val="一级条标题"/>
    <w:next w:val="affffffffffff1"/>
    <w:uiPriority w:val="99"/>
    <w:qFormat/>
    <w:rsid w:val="00DA44A1"/>
    <w:pPr>
      <w:numPr>
        <w:ilvl w:val="1"/>
        <w:numId w:val="32"/>
      </w:numPr>
      <w:spacing w:beforeLines="50" w:afterLines="50"/>
      <w:ind w:left="0"/>
      <w:outlineLvl w:val="2"/>
    </w:pPr>
    <w:rPr>
      <w:rFonts w:ascii="黑体" w:eastAsia="黑体" w:hAnsi="Times New Roman"/>
      <w:sz w:val="21"/>
      <w:szCs w:val="21"/>
    </w:rPr>
  </w:style>
  <w:style w:type="paragraph" w:customStyle="1" w:styleId="aff1">
    <w:name w:val="章标题"/>
    <w:next w:val="affffffffffff1"/>
    <w:uiPriority w:val="99"/>
    <w:qFormat/>
    <w:rsid w:val="00DA44A1"/>
    <w:pPr>
      <w:numPr>
        <w:numId w:val="32"/>
      </w:numPr>
      <w:spacing w:beforeLines="100" w:afterLines="100"/>
      <w:jc w:val="both"/>
      <w:outlineLvl w:val="1"/>
    </w:pPr>
    <w:rPr>
      <w:rFonts w:ascii="黑体" w:eastAsia="黑体" w:hAnsi="Times New Roman"/>
      <w:sz w:val="21"/>
    </w:rPr>
  </w:style>
  <w:style w:type="paragraph" w:customStyle="1" w:styleId="aff3">
    <w:name w:val="二级条标题"/>
    <w:basedOn w:val="aff2"/>
    <w:next w:val="affffffffffff1"/>
    <w:uiPriority w:val="99"/>
    <w:qFormat/>
    <w:rsid w:val="00DA44A1"/>
    <w:pPr>
      <w:numPr>
        <w:ilvl w:val="2"/>
      </w:numPr>
      <w:spacing w:before="50" w:after="50"/>
      <w:outlineLvl w:val="3"/>
    </w:pPr>
  </w:style>
  <w:style w:type="paragraph" w:customStyle="1" w:styleId="aff4">
    <w:name w:val="三级条标题"/>
    <w:basedOn w:val="aff3"/>
    <w:next w:val="affffffffffff1"/>
    <w:uiPriority w:val="99"/>
    <w:qFormat/>
    <w:rsid w:val="00DA44A1"/>
    <w:pPr>
      <w:numPr>
        <w:ilvl w:val="3"/>
      </w:numPr>
      <w:outlineLvl w:val="4"/>
    </w:pPr>
  </w:style>
  <w:style w:type="paragraph" w:customStyle="1" w:styleId="aff5">
    <w:name w:val="四级条标题"/>
    <w:basedOn w:val="aff4"/>
    <w:next w:val="affffffffffff1"/>
    <w:uiPriority w:val="99"/>
    <w:qFormat/>
    <w:rsid w:val="00DA44A1"/>
    <w:pPr>
      <w:numPr>
        <w:ilvl w:val="4"/>
      </w:numPr>
      <w:outlineLvl w:val="5"/>
    </w:pPr>
  </w:style>
  <w:style w:type="paragraph" w:customStyle="1" w:styleId="aff6">
    <w:name w:val="五级条标题"/>
    <w:basedOn w:val="aff5"/>
    <w:next w:val="affffffffffff1"/>
    <w:uiPriority w:val="99"/>
    <w:qFormat/>
    <w:rsid w:val="00DA44A1"/>
    <w:pPr>
      <w:numPr>
        <w:ilvl w:val="5"/>
      </w:numPr>
      <w:outlineLvl w:val="6"/>
    </w:pPr>
  </w:style>
  <w:style w:type="character" w:styleId="affffffffffff2">
    <w:name w:val="FollowedHyperlink"/>
    <w:uiPriority w:val="99"/>
    <w:qFormat/>
    <w:rsid w:val="00652C10"/>
    <w:rPr>
      <w:rFonts w:cs="Times New Roman"/>
      <w:color w:val="800080"/>
      <w:u w:val="single"/>
    </w:rPr>
  </w:style>
  <w:style w:type="paragraph" w:customStyle="1" w:styleId="affffffffffff3">
    <w:name w:val="标准书脚_奇数页"/>
    <w:uiPriority w:val="99"/>
    <w:qFormat/>
    <w:rsid w:val="00652C10"/>
    <w:pPr>
      <w:spacing w:before="120"/>
      <w:ind w:right="198"/>
      <w:jc w:val="right"/>
    </w:pPr>
    <w:rPr>
      <w:rFonts w:ascii="宋体" w:hAnsi="Times New Roman"/>
      <w:sz w:val="18"/>
      <w:szCs w:val="18"/>
    </w:rPr>
  </w:style>
  <w:style w:type="paragraph" w:customStyle="1" w:styleId="affffffffffff4">
    <w:name w:val="标准书眉_奇数页"/>
    <w:next w:val="afffb"/>
    <w:uiPriority w:val="99"/>
    <w:qFormat/>
    <w:rsid w:val="00652C10"/>
    <w:pPr>
      <w:tabs>
        <w:tab w:val="center" w:pos="4154"/>
        <w:tab w:val="right" w:pos="8306"/>
      </w:tabs>
      <w:spacing w:after="220"/>
      <w:jc w:val="right"/>
    </w:pPr>
    <w:rPr>
      <w:rFonts w:ascii="黑体" w:eastAsia="黑体" w:hAnsi="Times New Roman"/>
      <w:sz w:val="21"/>
      <w:szCs w:val="21"/>
    </w:rPr>
  </w:style>
  <w:style w:type="paragraph" w:customStyle="1" w:styleId="affffffffffff5">
    <w:name w:val="目次、标准名称标题"/>
    <w:basedOn w:val="afffb"/>
    <w:next w:val="affffffffffff1"/>
    <w:uiPriority w:val="99"/>
    <w:qFormat/>
    <w:rsid w:val="00652C10"/>
    <w:pPr>
      <w:keepNext/>
      <w:pageBreakBefore/>
      <w:widowControl/>
      <w:shd w:val="clear" w:color="FFFFFF" w:fill="FFFFFF"/>
      <w:adjustRightInd/>
      <w:spacing w:before="640" w:after="560" w:line="460" w:lineRule="exact"/>
      <w:jc w:val="center"/>
      <w:outlineLvl w:val="0"/>
    </w:pPr>
    <w:rPr>
      <w:rFonts w:ascii="黑体" w:eastAsia="黑体" w:hAnsi="宋体" w:cs="宋体"/>
      <w:kern w:val="0"/>
      <w:sz w:val="32"/>
      <w:szCs w:val="20"/>
    </w:rPr>
  </w:style>
  <w:style w:type="paragraph" w:customStyle="1" w:styleId="affffffffffff6">
    <w:name w:val="注："/>
    <w:next w:val="affffffffffff1"/>
    <w:uiPriority w:val="99"/>
    <w:qFormat/>
    <w:rsid w:val="00652C10"/>
    <w:pPr>
      <w:widowControl w:val="0"/>
      <w:autoSpaceDE w:val="0"/>
      <w:autoSpaceDN w:val="0"/>
      <w:ind w:left="726" w:hanging="363"/>
      <w:jc w:val="both"/>
    </w:pPr>
    <w:rPr>
      <w:rFonts w:ascii="宋体" w:hAnsi="Times New Roman"/>
      <w:sz w:val="18"/>
      <w:szCs w:val="18"/>
    </w:rPr>
  </w:style>
  <w:style w:type="paragraph" w:styleId="affffffffffff7">
    <w:name w:val="List Paragraph"/>
    <w:basedOn w:val="afffb"/>
    <w:uiPriority w:val="99"/>
    <w:qFormat/>
    <w:rsid w:val="00652C10"/>
    <w:pPr>
      <w:widowControl/>
      <w:adjustRightInd/>
      <w:spacing w:line="240" w:lineRule="auto"/>
      <w:ind w:firstLineChars="200" w:firstLine="420"/>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png"/><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footer" Target="footer5.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pn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8.jpeg"/><Relationship Id="rId87" Type="http://schemas.openxmlformats.org/officeDocument/2006/relationships/fontTable" Target="fontTable.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210A8EF39540878ED9EC38C24C7782"/>
        <w:category>
          <w:name w:val="常规"/>
          <w:gallery w:val="placeholder"/>
        </w:category>
        <w:types>
          <w:type w:val="bbPlcHdr"/>
        </w:types>
        <w:behaviors>
          <w:behavior w:val="content"/>
        </w:behaviors>
        <w:guid w:val="{5F0474CC-AAA9-4176-A52E-7C2065EFA743}"/>
      </w:docPartPr>
      <w:docPartBody>
        <w:p w:rsidR="00DB1254" w:rsidRDefault="00000000">
          <w:pPr>
            <w:pStyle w:val="A7210A8EF39540878ED9EC38C24C7782"/>
          </w:pPr>
          <w:r w:rsidRPr="00751A05">
            <w:rPr>
              <w:rStyle w:val="a3"/>
              <w:rFonts w:hint="eastAsia"/>
            </w:rPr>
            <w:t>单击或点击此处输入文字。</w:t>
          </w:r>
        </w:p>
      </w:docPartBody>
    </w:docPart>
    <w:docPart>
      <w:docPartPr>
        <w:name w:val="918D6314CD6C4588BFB4F2912C3F8010"/>
        <w:category>
          <w:name w:val="常规"/>
          <w:gallery w:val="placeholder"/>
        </w:category>
        <w:types>
          <w:type w:val="bbPlcHdr"/>
        </w:types>
        <w:behaviors>
          <w:behavior w:val="content"/>
        </w:behaviors>
        <w:guid w:val="{CAF833DB-EF46-4F38-9508-5C90193AE593}"/>
      </w:docPartPr>
      <w:docPartBody>
        <w:p w:rsidR="00A8568D" w:rsidRDefault="00FE26C1" w:rsidP="00FE26C1">
          <w:pPr>
            <w:pStyle w:val="918D6314CD6C4588BFB4F2912C3F8010"/>
          </w:pPr>
          <w:r w:rsidRPr="00FB6243">
            <w:rPr>
              <w:rStyle w:val="a3"/>
              <w:rFonts w:hint="eastAsia"/>
            </w:rPr>
            <w:t>选择一项。</w:t>
          </w:r>
        </w:p>
      </w:docPartBody>
    </w:docPart>
    <w:docPart>
      <w:docPartPr>
        <w:name w:val="F0EC9A13FBF74400A629BA7532644E3B"/>
        <w:category>
          <w:name w:val="常规"/>
          <w:gallery w:val="placeholder"/>
        </w:category>
        <w:types>
          <w:type w:val="bbPlcHdr"/>
        </w:types>
        <w:behaviors>
          <w:behavior w:val="content"/>
        </w:behaviors>
        <w:guid w:val="{3ECA323D-46CD-416E-98AB-502D45B211C9}"/>
      </w:docPartPr>
      <w:docPartBody>
        <w:p w:rsidR="00A8568D" w:rsidRDefault="00FE26C1" w:rsidP="00FE26C1">
          <w:pPr>
            <w:pStyle w:val="F0EC9A13FBF74400A629BA7532644E3B"/>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简">
    <w:altName w:val="宋体"/>
    <w:charset w:val="86"/>
    <w:family w:val="auto"/>
    <w:pitch w:val="default"/>
    <w:sig w:usb0="00000000" w:usb1="00000000" w:usb2="00000000" w:usb3="00000000" w:csb0="00160000" w:csb1="00000000"/>
  </w:font>
  <w:font w:name="微软雅黑">
    <w:altName w:val="汉仪旗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17"/>
    <w:rsid w:val="00040417"/>
    <w:rsid w:val="000467A7"/>
    <w:rsid w:val="000E1B47"/>
    <w:rsid w:val="000E33CD"/>
    <w:rsid w:val="001C642D"/>
    <w:rsid w:val="002278DE"/>
    <w:rsid w:val="002E0155"/>
    <w:rsid w:val="00431854"/>
    <w:rsid w:val="004462B1"/>
    <w:rsid w:val="00457454"/>
    <w:rsid w:val="00490F1C"/>
    <w:rsid w:val="004D2DEE"/>
    <w:rsid w:val="00541F49"/>
    <w:rsid w:val="00545BF4"/>
    <w:rsid w:val="00570D38"/>
    <w:rsid w:val="00602387"/>
    <w:rsid w:val="006C7E03"/>
    <w:rsid w:val="006E1420"/>
    <w:rsid w:val="006E1ABA"/>
    <w:rsid w:val="007211B9"/>
    <w:rsid w:val="00733B56"/>
    <w:rsid w:val="0075641B"/>
    <w:rsid w:val="00766732"/>
    <w:rsid w:val="007D390F"/>
    <w:rsid w:val="00816770"/>
    <w:rsid w:val="008324BA"/>
    <w:rsid w:val="008B3E8F"/>
    <w:rsid w:val="008C393B"/>
    <w:rsid w:val="008C5DE6"/>
    <w:rsid w:val="008C7A0B"/>
    <w:rsid w:val="00964C4B"/>
    <w:rsid w:val="00967E60"/>
    <w:rsid w:val="009C0B27"/>
    <w:rsid w:val="00A64005"/>
    <w:rsid w:val="00A8568D"/>
    <w:rsid w:val="00AB3275"/>
    <w:rsid w:val="00AB53C4"/>
    <w:rsid w:val="00AE0B1C"/>
    <w:rsid w:val="00B11E9A"/>
    <w:rsid w:val="00B25E71"/>
    <w:rsid w:val="00B45452"/>
    <w:rsid w:val="00B722D6"/>
    <w:rsid w:val="00BD7C1B"/>
    <w:rsid w:val="00C30A47"/>
    <w:rsid w:val="00C370D7"/>
    <w:rsid w:val="00C5585F"/>
    <w:rsid w:val="00C849E0"/>
    <w:rsid w:val="00CA26E5"/>
    <w:rsid w:val="00D01754"/>
    <w:rsid w:val="00D11B76"/>
    <w:rsid w:val="00D36417"/>
    <w:rsid w:val="00D54C85"/>
    <w:rsid w:val="00DA3432"/>
    <w:rsid w:val="00DB0D51"/>
    <w:rsid w:val="00DB1254"/>
    <w:rsid w:val="00DE4056"/>
    <w:rsid w:val="00E2183B"/>
    <w:rsid w:val="00EA3B35"/>
    <w:rsid w:val="00EE1D54"/>
    <w:rsid w:val="00F1071B"/>
    <w:rsid w:val="00FC503A"/>
    <w:rsid w:val="00FE2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E26C1"/>
    <w:rPr>
      <w:color w:val="808080"/>
    </w:rPr>
  </w:style>
  <w:style w:type="paragraph" w:customStyle="1" w:styleId="A7210A8EF39540878ED9EC38C24C7782">
    <w:name w:val="A7210A8EF39540878ED9EC38C24C7782"/>
    <w:pPr>
      <w:widowControl w:val="0"/>
      <w:jc w:val="both"/>
    </w:pPr>
  </w:style>
  <w:style w:type="paragraph" w:customStyle="1" w:styleId="918D6314CD6C4588BFB4F2912C3F8010">
    <w:name w:val="918D6314CD6C4588BFB4F2912C3F8010"/>
    <w:rsid w:val="00FE26C1"/>
    <w:pPr>
      <w:widowControl w:val="0"/>
      <w:jc w:val="both"/>
    </w:pPr>
  </w:style>
  <w:style w:type="paragraph" w:customStyle="1" w:styleId="F0EC9A13FBF74400A629BA7532644E3B">
    <w:name w:val="F0EC9A13FBF74400A629BA7532644E3B"/>
    <w:rsid w:val="00FE26C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0F809-F1B0-47A2-BF3F-77BC97C7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1558</TotalTime>
  <Pages>84</Pages>
  <Words>7243</Words>
  <Characters>41289</Characters>
  <Application>Microsoft Office Word</Application>
  <DocSecurity>0</DocSecurity>
  <Lines>344</Lines>
  <Paragraphs>96</Paragraphs>
  <ScaleCrop>false</ScaleCrop>
  <Company>PCMI</Company>
  <LinksUpToDate>false</LinksUpToDate>
  <CharactersWithSpaces>48436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subject/>
  <dc:creator>周琳</dc:creator>
  <cp:keywords/>
  <dc:description>&lt;config cover="true" show_menu="true" version="1.0.0" doctype="SDKXY"&gt;_x000d_
&lt;/config&gt;</dc:description>
  <cp:lastModifiedBy>周 琳</cp:lastModifiedBy>
  <cp:revision>61</cp:revision>
  <cp:lastPrinted>2022-09-07T16:13:00Z</cp:lastPrinted>
  <dcterms:created xsi:type="dcterms:W3CDTF">2022-09-06T02:47:00Z</dcterms:created>
  <dcterms:modified xsi:type="dcterms:W3CDTF">2022-09-19T02:04:00Z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