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E02A9D" w14:textId="77777777" w:rsidR="004431CA" w:rsidRDefault="00000000">
      <w:pPr>
        <w:spacing w:line="560" w:lineRule="exact"/>
        <w:jc w:val="both"/>
        <w:rPr>
          <w:rFonts w:ascii="黑体" w:eastAsia="黑体" w:hAnsi="黑体" w:hint="eastAsia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附件3</w:t>
      </w:r>
    </w:p>
    <w:p w14:paraId="71CF9C94" w14:textId="77777777" w:rsidR="004431CA" w:rsidRDefault="00000000">
      <w:pPr>
        <w:spacing w:line="560" w:lineRule="exact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/>
          <w:sz w:val="36"/>
          <w:szCs w:val="36"/>
        </w:rPr>
        <w:t>2026年“营动中国”全国青少年户外运动</w:t>
      </w:r>
    </w:p>
    <w:p w14:paraId="33201016" w14:textId="5387EE1F" w:rsidR="004431CA" w:rsidRDefault="00000000">
      <w:pPr>
        <w:spacing w:line="560" w:lineRule="exact"/>
        <w:jc w:val="center"/>
        <w:rPr>
          <w:rFonts w:ascii="方正小标宋简体" w:eastAsia="方正小标宋简体" w:hAnsi="方正小标宋简体" w:hint="eastAsia"/>
          <w:sz w:val="36"/>
          <w:szCs w:val="36"/>
        </w:rPr>
      </w:pPr>
      <w:r>
        <w:rPr>
          <w:rFonts w:ascii="方正小标宋简体" w:eastAsia="方正小标宋简体" w:hAnsi="方正小标宋简体"/>
          <w:sz w:val="36"/>
          <w:szCs w:val="36"/>
        </w:rPr>
        <w:t>示范性夏令营未成年监护人声明</w:t>
      </w:r>
    </w:p>
    <w:p w14:paraId="7015D8AE" w14:textId="77777777" w:rsidR="004431CA" w:rsidRDefault="004431CA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</w:p>
    <w:p w14:paraId="1126905D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法定监护人声明与承诺</w:t>
      </w:r>
    </w:p>
    <w:p w14:paraId="0F7CEAB9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本人作为参营青少年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      </w:t>
      </w:r>
      <w:r>
        <w:rPr>
          <w:rFonts w:ascii="仿宋_GB2312" w:eastAsia="仿宋_GB2312" w:hAnsi="仿宋_GB2312"/>
          <w:sz w:val="24"/>
        </w:rPr>
        <w:t>（被监护人姓名）的法定监护人，依据《中华人民共和国民法典》及相关法律法规，依法享有并履行对该未成年人的监护权利和监护义务。本人现就以下事项作出郑重声明与承诺：</w:t>
      </w:r>
    </w:p>
    <w:p w14:paraId="464571C1" w14:textId="77777777" w:rsidR="004431CA" w:rsidRDefault="00000000">
      <w:pPr>
        <w:spacing w:line="36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一、同意参营</w:t>
      </w:r>
    </w:p>
    <w:p w14:paraId="7129DBF1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本人已详细了解“奔跑吧·少年”2026年“营动中国”全国青少年户外运动示范性夏令营（第</w:t>
      </w:r>
      <w:r>
        <w:rPr>
          <w:rFonts w:ascii="仿宋_GB2312" w:eastAsia="仿宋_GB2312" w:hAnsi="仿宋_GB2312" w:hint="eastAsia"/>
          <w:sz w:val="24"/>
          <w:u w:val="single"/>
        </w:rPr>
        <w:t xml:space="preserve">  </w:t>
      </w:r>
      <w:r>
        <w:rPr>
          <w:rFonts w:ascii="仿宋_GB2312" w:eastAsia="仿宋_GB2312" w:hAnsi="仿宋_GB2312"/>
          <w:sz w:val="24"/>
        </w:rPr>
        <w:t>期，地点：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</w:t>
      </w:r>
      <w:r>
        <w:rPr>
          <w:rFonts w:ascii="仿宋_GB2312" w:eastAsia="仿宋_GB2312" w:hAnsi="仿宋_GB2312"/>
          <w:sz w:val="24"/>
        </w:rPr>
        <w:t>）的活动内容、日程安排、安全保障措施及注意事项，充分理解本次活动包含登山、攀岩、徒步、绳结、野外生存、露营、方向识别等山地户外运动项目。本人自愿同意并支持被监护人参加此次活动。</w:t>
      </w:r>
    </w:p>
    <w:p w14:paraId="6DE79CCA" w14:textId="77777777" w:rsidR="004431CA" w:rsidRDefault="00000000">
      <w:pPr>
        <w:spacing w:line="36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二、已阅知并同意参营声明</w:t>
      </w:r>
    </w:p>
    <w:p w14:paraId="6976F57B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本人已代表被监护人及本人完整阅读了《“奔跑吧·少年”2026年“营动中国”全国青少年户外运动示范性夏令营参营声明》（以下简称《参营声明》）的全部条款；</w:t>
      </w:r>
    </w:p>
    <w:p w14:paraId="13B45284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本人充分理解《参营声明》中关于风险认知、责任免除、保险知情、肖像权授权等各项内容的法律含义及后果；</w:t>
      </w:r>
    </w:p>
    <w:p w14:paraId="07CE5BD6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本人同意并接受《参营声明》的全部内容，代表被监护人接受该声明的约束。</w:t>
      </w:r>
    </w:p>
    <w:p w14:paraId="12A5D7F8" w14:textId="77777777" w:rsidR="004431CA" w:rsidRDefault="00000000">
      <w:pPr>
        <w:spacing w:line="36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三、健康状况担保</w:t>
      </w:r>
    </w:p>
    <w:p w14:paraId="7F5AF38C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郑重承诺：被监护人身体健康，无恐高症、心脏病、哮喘、关节疾病、运动障碍、癫痫、传染性疾病、精神疾病及其他不适宜参与户外运动的身心疾病或隐患。本人保证在报名时已如实、完整地告知被监护人的健康状况，未隐瞒任何可能影响活动安全的身体或心理情况。若因健康状况信息不实或隐瞒导致任何不良后果，由本人及被监护人自行承担全部责任。</w:t>
      </w:r>
    </w:p>
    <w:p w14:paraId="5F3E3360" w14:textId="77777777" w:rsidR="004431CA" w:rsidRDefault="00000000">
      <w:pPr>
        <w:spacing w:line="36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四、风险认知与责任承担</w:t>
      </w:r>
    </w:p>
    <w:p w14:paraId="7045CAE8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本人明确知晓户外运动具有与生俱来的风险性。本人理解：尽管主办方采取了必要的安全保障措施，但无法完全消除所有风险。本人及被监护人自愿承担参加此次活动可能产生的风险及后果，并同意：</w:t>
      </w:r>
    </w:p>
    <w:p w14:paraId="408608BD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lastRenderedPageBreak/>
        <w:t>不因活动中可能发生的意外伤害、疾病、财产损失等向主办方及相关方主张超出保险理赔范围外的赔偿；</w:t>
      </w:r>
    </w:p>
    <w:p w14:paraId="710A0835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如因被监护人违反活动纪律、擅自行动或不服从管理导致自身或他人受到损害的，由本人及被监护人承担相应责任。</w:t>
      </w:r>
    </w:p>
    <w:p w14:paraId="28E9D962" w14:textId="77777777" w:rsidR="004431CA" w:rsidRDefault="00000000">
      <w:pPr>
        <w:spacing w:line="36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五、紧急医疗授权</w:t>
      </w:r>
    </w:p>
    <w:p w14:paraId="2E454F75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授权活动主办方及现场工作人员：如被监护人在活动期间突发疾病或遭遇意外伤害，在无法及时联系到本人的紧急情况下，有权安排必要的医疗救治措施（包括但不限于现场急救、送往医院、实施手术等）。本人将自行承担由此产生的医疗费用（已由保险覆盖的部分除外）。</w:t>
      </w:r>
    </w:p>
    <w:p w14:paraId="34060097" w14:textId="77777777" w:rsidR="004431CA" w:rsidRDefault="00000000">
      <w:pPr>
        <w:spacing w:line="36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六、联系方式与配合义务</w:t>
      </w:r>
    </w:p>
    <w:p w14:paraId="65516676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本人承诺在活动期间保持通讯畅通，预留的电话在活动期间可随时联系；</w:t>
      </w:r>
    </w:p>
    <w:p w14:paraId="7ED4B340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本人将积极配合主办方的各项工作，包括但不限于接送营员、参加家长会、签署必要文件等；</w:t>
      </w:r>
    </w:p>
    <w:p w14:paraId="40ED9E27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如被监护人在活动期间出现紧急情况，本人保证及时响应并配合处理。</w:t>
      </w:r>
    </w:p>
    <w:p w14:paraId="76D91A67" w14:textId="77777777" w:rsidR="004431CA" w:rsidRDefault="00000000">
      <w:pPr>
        <w:spacing w:line="36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七、信息真实性承诺</w:t>
      </w:r>
    </w:p>
    <w:p w14:paraId="01D6D244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保证所提供的被监护人及本人的所有报名信息（包括但不限于身份信息、健康状况、联系方式、等级证书等）真实、准确、完整。如因信息虚假、资料缺失或信息不实导致无法参营或引发其他法律后果的，由本人自行承担。</w:t>
      </w:r>
    </w:p>
    <w:p w14:paraId="294D1D19" w14:textId="77777777" w:rsidR="004431CA" w:rsidRDefault="00000000">
      <w:pPr>
        <w:spacing w:line="36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八、声明效力</w:t>
      </w:r>
    </w:p>
    <w:p w14:paraId="0E6209E0" w14:textId="77777777" w:rsidR="004431CA" w:rsidRDefault="00000000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本人确认：本声明是本人真实意思的表示，本人已充分理解上述各条款的含义及法律后果，本声明自签署之日起具有法律效力。</w:t>
      </w:r>
    </w:p>
    <w:p w14:paraId="62218CEC" w14:textId="77777777" w:rsidR="004431CA" w:rsidRDefault="004431CA">
      <w:pPr>
        <w:spacing w:line="36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</w:p>
    <w:p w14:paraId="3C281C91" w14:textId="77777777" w:rsidR="004431CA" w:rsidRDefault="00000000">
      <w:pPr>
        <w:spacing w:line="480" w:lineRule="exact"/>
        <w:ind w:firstLineChars="200" w:firstLine="480"/>
        <w:jc w:val="both"/>
        <w:rPr>
          <w:rFonts w:ascii="黑体" w:eastAsia="黑体" w:hAnsi="黑体" w:hint="eastAsia"/>
          <w:sz w:val="24"/>
        </w:rPr>
      </w:pPr>
      <w:r>
        <w:rPr>
          <w:rFonts w:ascii="黑体" w:eastAsia="黑体" w:hAnsi="黑体"/>
          <w:sz w:val="24"/>
        </w:rPr>
        <w:t>法定监护人信息</w:t>
      </w:r>
      <w:r>
        <w:rPr>
          <w:rFonts w:ascii="黑体" w:eastAsia="黑体" w:hAnsi="黑体" w:hint="eastAsia"/>
          <w:sz w:val="24"/>
        </w:rPr>
        <w:t>：</w:t>
      </w:r>
    </w:p>
    <w:p w14:paraId="69DCB08E" w14:textId="77777777" w:rsidR="004431CA" w:rsidRDefault="00000000">
      <w:pPr>
        <w:spacing w:line="480" w:lineRule="exact"/>
        <w:ind w:firstLineChars="200" w:firstLine="480"/>
        <w:jc w:val="both"/>
        <w:rPr>
          <w:rFonts w:ascii="仿宋_GB2312" w:eastAsia="仿宋_GB2312" w:hAnsi="仿宋_GB2312" w:hint="eastAsia"/>
          <w:sz w:val="24"/>
          <w:u w:val="single"/>
        </w:rPr>
      </w:pPr>
      <w:r>
        <w:rPr>
          <w:rFonts w:ascii="仿宋_GB2312" w:eastAsia="仿宋_GB2312" w:hAnsi="仿宋_GB2312" w:hint="eastAsia"/>
          <w:sz w:val="24"/>
        </w:rPr>
        <w:t>营员姓名（</w:t>
      </w:r>
      <w:r>
        <w:rPr>
          <w:rFonts w:ascii="仿宋_GB2312" w:eastAsia="仿宋_GB2312" w:hAnsi="仿宋_GB2312"/>
          <w:sz w:val="24"/>
        </w:rPr>
        <w:t>被监护人姓名</w:t>
      </w:r>
      <w:r>
        <w:rPr>
          <w:rFonts w:ascii="仿宋_GB2312" w:eastAsia="仿宋_GB2312" w:hAnsi="仿宋_GB2312" w:hint="eastAsia"/>
          <w:sz w:val="24"/>
        </w:rPr>
        <w:t>）：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      </w:t>
      </w:r>
      <w:r>
        <w:rPr>
          <w:rFonts w:ascii="仿宋_GB2312" w:eastAsia="仿宋_GB2312" w:hAnsi="仿宋_GB2312" w:hint="eastAsia"/>
          <w:sz w:val="24"/>
        </w:rPr>
        <w:t xml:space="preserve">  </w:t>
      </w:r>
      <w:r>
        <w:rPr>
          <w:rFonts w:ascii="仿宋_GB2312" w:eastAsia="仿宋_GB2312" w:hAnsi="仿宋_GB2312"/>
          <w:sz w:val="24"/>
        </w:rPr>
        <w:t>法定监护人姓名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      </w:t>
      </w:r>
    </w:p>
    <w:p w14:paraId="526E152C" w14:textId="77777777" w:rsidR="004431CA" w:rsidRDefault="00000000">
      <w:pPr>
        <w:spacing w:line="48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 w:hint="eastAsia"/>
          <w:sz w:val="24"/>
        </w:rPr>
        <w:t>营员</w:t>
      </w:r>
      <w:r>
        <w:rPr>
          <w:rFonts w:ascii="仿宋_GB2312" w:eastAsia="仿宋_GB2312" w:hAnsi="仿宋_GB2312"/>
          <w:sz w:val="24"/>
        </w:rPr>
        <w:t>身份证号码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                  </w:t>
      </w:r>
    </w:p>
    <w:p w14:paraId="642F0DCD" w14:textId="77777777" w:rsidR="004431CA" w:rsidRDefault="00000000">
      <w:pPr>
        <w:spacing w:line="480" w:lineRule="exact"/>
        <w:ind w:firstLineChars="200" w:firstLine="480"/>
        <w:jc w:val="both"/>
        <w:rPr>
          <w:rFonts w:ascii="仿宋_GB2312" w:eastAsia="仿宋_GB2312" w:hAnsi="仿宋_GB2312" w:hint="eastAsia"/>
          <w:sz w:val="24"/>
          <w:u w:val="single"/>
        </w:rPr>
      </w:pPr>
      <w:r>
        <w:rPr>
          <w:rFonts w:ascii="仿宋_GB2312" w:eastAsia="仿宋_GB2312" w:hAnsi="仿宋_GB2312" w:hint="eastAsia"/>
          <w:sz w:val="24"/>
        </w:rPr>
        <w:t>监护人</w:t>
      </w:r>
      <w:r>
        <w:rPr>
          <w:rFonts w:ascii="仿宋_GB2312" w:eastAsia="仿宋_GB2312" w:hAnsi="仿宋_GB2312"/>
          <w:sz w:val="24"/>
        </w:rPr>
        <w:t>联系电话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                  </w:t>
      </w:r>
    </w:p>
    <w:p w14:paraId="7C3162FC" w14:textId="77777777" w:rsidR="004431CA" w:rsidRDefault="00000000">
      <w:pPr>
        <w:spacing w:line="480" w:lineRule="exact"/>
        <w:ind w:firstLineChars="200" w:firstLine="480"/>
        <w:jc w:val="both"/>
        <w:rPr>
          <w:rFonts w:ascii="仿宋_GB2312" w:eastAsia="仿宋_GB2312" w:hAnsi="仿宋_GB2312" w:hint="eastAsia"/>
          <w:sz w:val="24"/>
          <w:u w:val="single"/>
        </w:rPr>
      </w:pPr>
      <w:r>
        <w:rPr>
          <w:rFonts w:ascii="仿宋_GB2312" w:eastAsia="仿宋_GB2312" w:hAnsi="仿宋_GB2312"/>
          <w:sz w:val="24"/>
        </w:rPr>
        <w:t>与参营人员的关系</w:t>
      </w:r>
      <w:r>
        <w:rPr>
          <w:rFonts w:ascii="仿宋_GB2312" w:eastAsia="仿宋_GB2312" w:hAnsi="仿宋_GB2312"/>
          <w:sz w:val="24"/>
        </w:rPr>
        <w:tab/>
        <w:t>□ 父亲　□ 母亲　□ 其他：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  </w:t>
      </w:r>
    </w:p>
    <w:p w14:paraId="0DAF64DF" w14:textId="77777777" w:rsidR="004431CA" w:rsidRDefault="00000000">
      <w:pPr>
        <w:spacing w:line="480" w:lineRule="exact"/>
        <w:ind w:firstLineChars="200" w:firstLine="480"/>
        <w:jc w:val="both"/>
        <w:rPr>
          <w:rFonts w:ascii="仿宋_GB2312" w:eastAsia="仿宋_GB2312" w:hAnsi="仿宋_GB2312" w:hint="eastAsia"/>
          <w:sz w:val="24"/>
        </w:rPr>
      </w:pPr>
      <w:r>
        <w:rPr>
          <w:rFonts w:ascii="仿宋_GB2312" w:eastAsia="仿宋_GB2312" w:hAnsi="仿宋_GB2312"/>
          <w:sz w:val="24"/>
        </w:rPr>
        <w:t>法定监护人签字：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       </w:t>
      </w:r>
      <w:r>
        <w:rPr>
          <w:rFonts w:ascii="仿宋_GB2312" w:eastAsia="仿宋_GB2312" w:hAnsi="仿宋_GB2312"/>
          <w:sz w:val="24"/>
        </w:rPr>
        <w:t xml:space="preserve">　</w:t>
      </w:r>
      <w:r>
        <w:rPr>
          <w:rFonts w:ascii="仿宋_GB2312" w:eastAsia="仿宋_GB2312" w:hAnsi="仿宋_GB2312" w:hint="eastAsia"/>
          <w:sz w:val="24"/>
        </w:rPr>
        <w:t xml:space="preserve">  </w:t>
      </w:r>
      <w:r>
        <w:rPr>
          <w:rFonts w:ascii="仿宋_GB2312" w:eastAsia="仿宋_GB2312" w:hAnsi="仿宋_GB2312"/>
          <w:sz w:val="24"/>
        </w:rPr>
        <w:t>日期：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    </w:t>
      </w:r>
      <w:r>
        <w:rPr>
          <w:rFonts w:ascii="仿宋_GB2312" w:eastAsia="仿宋_GB2312" w:hAnsi="仿宋_GB2312"/>
          <w:sz w:val="24"/>
        </w:rPr>
        <w:t>年</w:t>
      </w:r>
      <w:r>
        <w:rPr>
          <w:rFonts w:ascii="仿宋_GB2312" w:eastAsia="仿宋_GB2312" w:hAnsi="仿宋_GB2312" w:hint="eastAsia"/>
          <w:sz w:val="24"/>
          <w:u w:val="single"/>
        </w:rPr>
        <w:t xml:space="preserve">     </w:t>
      </w:r>
      <w:r>
        <w:rPr>
          <w:rFonts w:ascii="仿宋_GB2312" w:eastAsia="仿宋_GB2312" w:hAnsi="仿宋_GB2312"/>
          <w:sz w:val="24"/>
        </w:rPr>
        <w:t>月</w:t>
      </w:r>
      <w:r>
        <w:rPr>
          <w:rFonts w:ascii="仿宋_GB2312" w:eastAsia="仿宋_GB2312" w:hAnsi="仿宋_GB2312" w:hint="eastAsia"/>
          <w:sz w:val="24"/>
          <w:u w:val="single"/>
        </w:rPr>
        <w:t xml:space="preserve">    </w:t>
      </w:r>
      <w:r>
        <w:rPr>
          <w:rFonts w:ascii="仿宋_GB2312" w:eastAsia="仿宋_GB2312" w:hAnsi="仿宋_GB2312"/>
          <w:sz w:val="24"/>
        </w:rPr>
        <w:t>日</w:t>
      </w:r>
    </w:p>
    <w:sectPr w:rsidR="004431C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A415AA" w14:textId="77777777" w:rsidR="00611E92" w:rsidRDefault="00611E92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6F4F6561" w14:textId="77777777" w:rsidR="00611E92" w:rsidRDefault="00611E92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CA80CE90-1D95-4D6C-A5DE-A9063341FB31}"/>
  </w:font>
  <w:font w:name="方正小标宋简体">
    <w:altName w:val="微软雅黑"/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2" w:subsetted="1" w:fontKey="{433FCE62-592A-47D2-A9DF-9FD16137493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0EE40" w14:textId="77777777" w:rsidR="00611E92" w:rsidRDefault="00611E92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23D12BC2" w14:textId="77777777" w:rsidR="00611E92" w:rsidRDefault="00611E92">
      <w:pPr>
        <w:spacing w:after="0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bordersDoNotSurroundHeader/>
  <w:bordersDoNotSurroundFooter/>
  <w:proofState w:spelling="clean" w:grammar="clean"/>
  <w:attachedTemplate r:id="rId1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FCF"/>
    <w:rsid w:val="00116620"/>
    <w:rsid w:val="001D7004"/>
    <w:rsid w:val="004431CA"/>
    <w:rsid w:val="00480CEC"/>
    <w:rsid w:val="00611E92"/>
    <w:rsid w:val="00646708"/>
    <w:rsid w:val="00785411"/>
    <w:rsid w:val="008808DA"/>
    <w:rsid w:val="0094201C"/>
    <w:rsid w:val="00C360E4"/>
    <w:rsid w:val="00CD619C"/>
    <w:rsid w:val="00DA4F60"/>
    <w:rsid w:val="00DF5FCF"/>
    <w:rsid w:val="00EF476F"/>
    <w:rsid w:val="1D9B6F70"/>
    <w:rsid w:val="21C541B9"/>
    <w:rsid w:val="224F01BF"/>
    <w:rsid w:val="22755052"/>
    <w:rsid w:val="40120A7D"/>
    <w:rsid w:val="53983BB7"/>
    <w:rsid w:val="5E774F1B"/>
    <w:rsid w:val="7920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B79C582"/>
  <w15:docId w15:val="{2350C73E-7F0E-4470-89E1-E4BC976B1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Normal (Web)"/>
    <w:basedOn w:val="a"/>
    <w:uiPriority w:val="99"/>
    <w:semiHidden/>
    <w:unhideWhenUsed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  <w:style w:type="paragraph" w:styleId="a6">
    <w:name w:val="Title"/>
    <w:basedOn w:val="a"/>
    <w:next w:val="a"/>
    <w:link w:val="a7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10">
    <w:name w:val="标题 1 字符"/>
    <w:basedOn w:val="a0"/>
    <w:link w:val="1"/>
    <w:uiPriority w:val="9"/>
    <w:qFormat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qFormat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qFormat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qFormat/>
    <w:rPr>
      <w:rFonts w:eastAsiaTheme="majorEastAsia" w:cstheme="majorBidi"/>
      <w:color w:val="595959" w:themeColor="text1" w:themeTint="A6"/>
    </w:rPr>
  </w:style>
  <w:style w:type="character" w:customStyle="1" w:styleId="a7">
    <w:name w:val="标题 字符"/>
    <w:basedOn w:val="a0"/>
    <w:link w:val="a6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qFormat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qFormat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qFormat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ad">
    <w:name w:val="Revision"/>
    <w:hidden/>
    <w:uiPriority w:val="99"/>
    <w:unhideWhenUsed/>
    <w:rsid w:val="00785411"/>
    <w:rPr>
      <w:kern w:val="2"/>
      <w:sz w:val="22"/>
      <w:szCs w:val="24"/>
      <w14:ligatures w14:val="standardContextual"/>
    </w:rPr>
  </w:style>
  <w:style w:type="paragraph" w:styleId="ae">
    <w:name w:val="header"/>
    <w:basedOn w:val="a"/>
    <w:link w:val="af"/>
    <w:uiPriority w:val="99"/>
    <w:unhideWhenUsed/>
    <w:rsid w:val="00785411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85411"/>
    <w:rPr>
      <w:kern w:val="2"/>
      <w:sz w:val="18"/>
      <w:szCs w:val="18"/>
      <w14:ligatures w14:val="standardContextual"/>
    </w:rPr>
  </w:style>
  <w:style w:type="paragraph" w:styleId="af0">
    <w:name w:val="footer"/>
    <w:basedOn w:val="a"/>
    <w:link w:val="af1"/>
    <w:uiPriority w:val="99"/>
    <w:unhideWhenUsed/>
    <w:rsid w:val="00785411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85411"/>
    <w:rPr>
      <w:kern w:val="2"/>
      <w:sz w:val="18"/>
      <w:szCs w:val="18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wdzx97.dot</Template>
  <TotalTime>1</TotalTime>
  <Pages>2</Pages>
  <Words>717</Words>
  <Characters>762</Characters>
  <Application>Microsoft Office Word</Application>
  <DocSecurity>0</DocSecurity>
  <Lines>54</Lines>
  <Paragraphs>70</Paragraphs>
  <ScaleCrop>false</ScaleCrop>
  <Company/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rongwu cma</dc:creator>
  <cp:lastModifiedBy>yuting peng</cp:lastModifiedBy>
  <cp:revision>4</cp:revision>
  <dcterms:created xsi:type="dcterms:W3CDTF">2026-06-18T08:04:00Z</dcterms:created>
  <dcterms:modified xsi:type="dcterms:W3CDTF">2026-06-18T08:09:00Z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A2D2A9F358E845EC87F4C640537B7CFE_13</vt:lpwstr>
  </property>
  <property fmtid="{D5CDD505-2E9C-101B-9397-08002B2CF9AE}" pid="4" name="KSOTemplateDocerSaveRecord">
    <vt:lpwstr>eyJoZGlkIjoiY2M5Y2I5ZjgzMmUyNmVkZGVkMTNkNDNjYzc5YTQ3M2IiLCJ1c2VySWQiOiIyOTc4Nzc4MjkifQ==</vt:lpwstr>
  </property>
</Properties>
</file>