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9980" w14:textId="77777777" w:rsidR="004431CA" w:rsidRDefault="00000000">
      <w:pPr>
        <w:spacing w:after="0" w:line="560" w:lineRule="exact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附件1</w:t>
      </w:r>
    </w:p>
    <w:p w14:paraId="3CA29F4A" w14:textId="77777777" w:rsidR="004431CA" w:rsidRDefault="004431CA">
      <w:pPr>
        <w:spacing w:after="0" w:line="560" w:lineRule="exact"/>
        <w:rPr>
          <w:rFonts w:ascii="黑体" w:eastAsia="黑体" w:hAnsi="黑体" w:hint="eastAsia"/>
          <w:sz w:val="36"/>
          <w:szCs w:val="36"/>
        </w:rPr>
      </w:pPr>
    </w:p>
    <w:p w14:paraId="45C5A0EA" w14:textId="77777777" w:rsidR="004431CA" w:rsidRDefault="00000000">
      <w:pPr>
        <w:spacing w:after="0" w:line="56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/>
          <w:sz w:val="36"/>
          <w:szCs w:val="36"/>
        </w:rPr>
        <w:t>“奔跑吧·少年”2026年“营动中国”全国青少年户外运动示范性夏令营</w:t>
      </w:r>
      <w:r>
        <w:rPr>
          <w:rFonts w:ascii="方正小标宋简体" w:eastAsia="方正小标宋简体" w:hAnsi="方正小标宋简体" w:hint="eastAsia"/>
          <w:sz w:val="36"/>
          <w:szCs w:val="36"/>
        </w:rPr>
        <w:t>信息表</w:t>
      </w:r>
    </w:p>
    <w:tbl>
      <w:tblPr>
        <w:tblpPr w:leftFromText="180" w:rightFromText="180" w:vertAnchor="text" w:horzAnchor="margin" w:tblpXSpec="center" w:tblpY="263"/>
        <w:tblW w:w="13559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1234"/>
        <w:gridCol w:w="1210"/>
        <w:gridCol w:w="1236"/>
        <w:gridCol w:w="1234"/>
        <w:gridCol w:w="992"/>
        <w:gridCol w:w="3402"/>
        <w:gridCol w:w="1701"/>
        <w:gridCol w:w="1560"/>
      </w:tblGrid>
      <w:tr w:rsidR="004431CA" w14:paraId="29D2582D" w14:textId="77777777">
        <w:trPr>
          <w:tblHeader/>
        </w:trPr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BB125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期数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BB6B9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活动时间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1AA35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活动地点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F84E1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  <w:t>年龄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999C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活动主题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EC7E8B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规模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F76E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核心活动内容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40948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b/>
                <w:bCs/>
                <w:color w:val="000000"/>
                <w:kern w:val="0"/>
                <w:sz w:val="24"/>
                <w14:ligatures w14:val="none"/>
              </w:rPr>
              <w:t>联系人及电话</w:t>
            </w:r>
          </w:p>
        </w:tc>
        <w:tc>
          <w:tcPr>
            <w:tcW w:w="1560" w:type="dxa"/>
            <w:vAlign w:val="center"/>
          </w:tcPr>
          <w:p w14:paraId="2E8E72A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b/>
                <w:bCs/>
                <w:color w:val="000000"/>
                <w:kern w:val="0"/>
                <w:sz w:val="24"/>
                <w14:ligatures w14:val="none"/>
              </w:rPr>
              <w:t>报名条件</w:t>
            </w:r>
          </w:p>
        </w:tc>
      </w:tr>
      <w:tr w:rsidR="004431CA" w14:paraId="09CEFC20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8D7D7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第一期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12B37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7.6-10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7AC9E6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北京怀柔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A039D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-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0岁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803A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户外运动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105AD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60人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79765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徒步登山、攀岩、野外取火、庇护所搭建、野炊、露营等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BCF2A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乔梁</w:t>
            </w:r>
          </w:p>
          <w:p w14:paraId="03B5690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13810099499</w:t>
            </w:r>
          </w:p>
        </w:tc>
        <w:tc>
          <w:tcPr>
            <w:tcW w:w="1560" w:type="dxa"/>
            <w:vAlign w:val="center"/>
          </w:tcPr>
          <w:p w14:paraId="618AF74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2B3E22E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1级以上</w:t>
            </w:r>
          </w:p>
        </w:tc>
      </w:tr>
      <w:tr w:rsidR="004431CA" w14:paraId="00E7E1FE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AB0E2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第二期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B90D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7.6-10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FF6BC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河南新乡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79B6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8-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2530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攀岩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E90B3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100人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61041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攀岩、崖降、漂流、溜索、定向越野等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E7CE6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李劲松</w:t>
            </w:r>
          </w:p>
          <w:p w14:paraId="77E57D7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13607695857</w:t>
            </w:r>
          </w:p>
        </w:tc>
        <w:tc>
          <w:tcPr>
            <w:tcW w:w="1560" w:type="dxa"/>
            <w:vAlign w:val="center"/>
          </w:tcPr>
          <w:p w14:paraId="3A0BEFD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76FDC7D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2级以上</w:t>
            </w:r>
          </w:p>
        </w:tc>
      </w:tr>
      <w:tr w:rsidR="004431CA" w14:paraId="58142627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D575F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第三期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1B2A0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7.13-17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28DED6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北京怀柔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F96E5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10-1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BCF9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户外运动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77340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60人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D3C36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徒步登山、攀岩、绳索技术、庇护所搭建、野炊、露营等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BB4E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乔梁</w:t>
            </w:r>
          </w:p>
          <w:p w14:paraId="10D851E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13810099499</w:t>
            </w:r>
          </w:p>
        </w:tc>
        <w:tc>
          <w:tcPr>
            <w:tcW w:w="1560" w:type="dxa"/>
            <w:vAlign w:val="center"/>
          </w:tcPr>
          <w:p w14:paraId="55CB873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7C0E9FC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3级以上</w:t>
            </w:r>
          </w:p>
        </w:tc>
      </w:tr>
      <w:tr w:rsidR="004431CA" w14:paraId="58471F03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087B1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第四期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65E6F0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7.20-24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93BA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北京怀柔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29E4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8-14岁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8E17FB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户外运动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3AAF0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6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99E3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徒步登山、攀岩、野外取火、庇护所搭建、野炊、露营等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8B6A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李嘉宇</w:t>
            </w:r>
          </w:p>
          <w:p w14:paraId="2E23B70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13785201037</w:t>
            </w:r>
          </w:p>
          <w:p w14:paraId="2B314E5A" w14:textId="77777777" w:rsidR="004431CA" w:rsidRDefault="004431CA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560" w:type="dxa"/>
            <w:vAlign w:val="center"/>
          </w:tcPr>
          <w:p w14:paraId="1D979F20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5CC04C9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3级以上</w:t>
            </w:r>
          </w:p>
        </w:tc>
      </w:tr>
      <w:tr w:rsidR="004431CA" w14:paraId="7F2AB2CB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D8DFB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第五期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CB27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7.27-31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188396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贵州贵阳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7CD5FB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8-16岁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29B26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户外运动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AE30C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100人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91F27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峡谷徒步、定向越野、绳结技术、攀岩、篝火晚会等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0FDDE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黄启富</w:t>
            </w:r>
          </w:p>
          <w:p w14:paraId="2BC1C28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18786106907</w:t>
            </w:r>
          </w:p>
        </w:tc>
        <w:tc>
          <w:tcPr>
            <w:tcW w:w="1560" w:type="dxa"/>
            <w:vAlign w:val="center"/>
          </w:tcPr>
          <w:p w14:paraId="434FE75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6B6AE6F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2级以上</w:t>
            </w:r>
          </w:p>
        </w:tc>
      </w:tr>
      <w:tr w:rsidR="004431CA" w14:paraId="533EF594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1A10B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第六期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FA61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7.27-31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31B30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青海门源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86FD0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-1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6岁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A66B7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登山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75470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100人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3314D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高原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徒步、露营、自然教育、营地生活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体验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242A9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宋伟明</w:t>
            </w:r>
          </w:p>
          <w:p w14:paraId="5BB411B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18997080837</w:t>
            </w:r>
          </w:p>
        </w:tc>
        <w:tc>
          <w:tcPr>
            <w:tcW w:w="1560" w:type="dxa"/>
            <w:vAlign w:val="center"/>
          </w:tcPr>
          <w:p w14:paraId="2618FF96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2811F05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2级以上</w:t>
            </w:r>
          </w:p>
        </w:tc>
      </w:tr>
      <w:tr w:rsidR="004431CA" w14:paraId="02B6A444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6007C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lastRenderedPageBreak/>
              <w:t>第七期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7556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8.3-7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430C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安徽黄山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400C6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-1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28712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营赛对抗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AE08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1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00人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D48DA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户外技能比拼、战术协作、营地团建、篝火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晚会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4C48F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吴欣仪</w:t>
            </w:r>
          </w:p>
          <w:p w14:paraId="3998162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15955197314</w:t>
            </w:r>
          </w:p>
        </w:tc>
        <w:tc>
          <w:tcPr>
            <w:tcW w:w="1560" w:type="dxa"/>
            <w:vAlign w:val="center"/>
          </w:tcPr>
          <w:p w14:paraId="1A95C72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7F052057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1级以上</w:t>
            </w:r>
          </w:p>
        </w:tc>
      </w:tr>
      <w:tr w:rsidR="004431CA" w14:paraId="4B7DFC93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C8858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第八期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B6F75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8.10-14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3C968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广东惠州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7C0E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8-14岁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5FAA5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户外运动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17B330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100人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42068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绳结技术、定向越野、攀岩、丛林穿越、露营、环山徒步等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00B3C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温利霞</w:t>
            </w:r>
          </w:p>
          <w:p w14:paraId="08FD60C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13242343176</w:t>
            </w:r>
          </w:p>
        </w:tc>
        <w:tc>
          <w:tcPr>
            <w:tcW w:w="1560" w:type="dxa"/>
            <w:vAlign w:val="center"/>
          </w:tcPr>
          <w:p w14:paraId="7B76DF26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1A5BB6B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1级以上</w:t>
            </w:r>
          </w:p>
        </w:tc>
      </w:tr>
      <w:tr w:rsidR="004431CA" w14:paraId="53A323B2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4F68AC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第九期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6F5D1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8.17-21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52DD3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北京怀柔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FDB171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8-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D1EE3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野外生存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68DFB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60人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E1B3C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徒步登山、攀岩、绳索技术、庇护所搭建、野炊、露营等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BA616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李嘉宇</w:t>
            </w:r>
          </w:p>
          <w:p w14:paraId="7436DE1D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13785201037</w:t>
            </w:r>
          </w:p>
        </w:tc>
        <w:tc>
          <w:tcPr>
            <w:tcW w:w="1560" w:type="dxa"/>
            <w:vAlign w:val="center"/>
          </w:tcPr>
          <w:p w14:paraId="77F405D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67917E3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3级以上</w:t>
            </w:r>
          </w:p>
        </w:tc>
      </w:tr>
      <w:tr w:rsidR="004431CA" w14:paraId="7770F338" w14:textId="77777777">
        <w:tc>
          <w:tcPr>
            <w:tcW w:w="99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9D543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第十期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B4485A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8.17-21</w:t>
            </w:r>
          </w:p>
        </w:tc>
        <w:tc>
          <w:tcPr>
            <w:tcW w:w="12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486908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海南万宁</w:t>
            </w:r>
          </w:p>
        </w:tc>
        <w:tc>
          <w:tcPr>
            <w:tcW w:w="123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F2248E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8-14岁</w:t>
            </w:r>
          </w:p>
        </w:tc>
        <w:tc>
          <w:tcPr>
            <w:tcW w:w="123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154D2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海岛探险</w:t>
            </w:r>
          </w:p>
        </w:tc>
        <w:tc>
          <w:tcPr>
            <w:tcW w:w="99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FD215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6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0人</w:t>
            </w:r>
          </w:p>
        </w:tc>
        <w:tc>
          <w:tcPr>
            <w:tcW w:w="340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B48A4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椰林桨板、雨林溯溪、赶海、滨海徒步、</w:t>
            </w: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篝火</w:t>
            </w: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晚会等</w:t>
            </w:r>
          </w:p>
        </w:tc>
        <w:tc>
          <w:tcPr>
            <w:tcW w:w="170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DEB3A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唐丹</w:t>
            </w:r>
          </w:p>
          <w:p w14:paraId="07A04760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/>
                <w:color w:val="000000"/>
                <w:kern w:val="0"/>
                <w:sz w:val="24"/>
                <w14:ligatures w14:val="none"/>
              </w:rPr>
              <w:t>13691576108</w:t>
            </w:r>
          </w:p>
        </w:tc>
        <w:tc>
          <w:tcPr>
            <w:tcW w:w="1560" w:type="dxa"/>
            <w:vAlign w:val="center"/>
          </w:tcPr>
          <w:p w14:paraId="2ADED8A9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户外技能等级</w:t>
            </w:r>
          </w:p>
          <w:p w14:paraId="422A9A5F" w14:textId="77777777" w:rsidR="004431CA" w:rsidRDefault="00000000">
            <w:pPr>
              <w:widowControl/>
              <w:spacing w:after="0" w:line="240" w:lineRule="auto"/>
              <w:jc w:val="center"/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4"/>
                <w14:ligatures w14:val="none"/>
              </w:rPr>
              <w:t>3级以上</w:t>
            </w:r>
          </w:p>
        </w:tc>
      </w:tr>
    </w:tbl>
    <w:p w14:paraId="432F9AD6" w14:textId="77777777" w:rsidR="004431CA" w:rsidRDefault="004431CA">
      <w:pPr>
        <w:widowControl/>
        <w:spacing w:after="0" w:line="240" w:lineRule="auto"/>
        <w:ind w:firstLineChars="200" w:firstLine="480"/>
        <w:jc w:val="both"/>
        <w:rPr>
          <w:rFonts w:ascii="仿宋_GB2312" w:eastAsia="仿宋_GB2312" w:hAnsi="仿宋_GB2312" w:cs="宋体" w:hint="eastAsia"/>
          <w:color w:val="000000"/>
          <w:kern w:val="0"/>
          <w:sz w:val="24"/>
          <w14:ligatures w14:val="none"/>
        </w:rPr>
      </w:pPr>
    </w:p>
    <w:p w14:paraId="0DAF64DF" w14:textId="4C1F440F" w:rsidR="004431CA" w:rsidRDefault="00000000" w:rsidP="00942168">
      <w:pPr>
        <w:widowControl/>
        <w:spacing w:after="0" w:line="240" w:lineRule="auto"/>
        <w:ind w:firstLineChars="200" w:firstLine="64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 w:cs="宋体"/>
          <w:color w:val="000000"/>
          <w:kern w:val="0"/>
          <w:sz w:val="32"/>
          <w:szCs w:val="32"/>
          <w14:ligatures w14:val="none"/>
        </w:rPr>
        <w:t>备注：户外技能等级参照中国登山协会发布的《青少年户外运动技能等级划分及评定标准》，报名须取得相应等级证书，择优录取</w:t>
      </w:r>
    </w:p>
    <w:sectPr w:rsidR="004431CA" w:rsidSect="0094216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BEC0B" w14:textId="77777777" w:rsidR="007B0B9D" w:rsidRDefault="007B0B9D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DAA1737" w14:textId="77777777" w:rsidR="007B0B9D" w:rsidRDefault="007B0B9D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0DCAAD0-6066-4C75-B590-2461AEEEBCBD}"/>
  </w:font>
  <w:font w:name="方正小标宋简体">
    <w:altName w:val="微软雅黑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33FD7A2-26F9-419F-B260-3293E28DB4C7}"/>
    <w:embedBold r:id="rId3" w:subsetted="1" w:fontKey="{823F8857-43A6-4662-9EF7-41941911305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63651" w14:textId="77777777" w:rsidR="007B0B9D" w:rsidRDefault="007B0B9D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436A4C34" w14:textId="77777777" w:rsidR="007B0B9D" w:rsidRDefault="007B0B9D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attachedTemplate r:id="rId1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FCF"/>
    <w:rsid w:val="00116620"/>
    <w:rsid w:val="001D7004"/>
    <w:rsid w:val="004431CA"/>
    <w:rsid w:val="00480CEC"/>
    <w:rsid w:val="00646708"/>
    <w:rsid w:val="00785411"/>
    <w:rsid w:val="007B0B9D"/>
    <w:rsid w:val="008808DA"/>
    <w:rsid w:val="00942168"/>
    <w:rsid w:val="00C360E4"/>
    <w:rsid w:val="00CD619C"/>
    <w:rsid w:val="00DA4F60"/>
    <w:rsid w:val="00DF5FCF"/>
    <w:rsid w:val="00EF476F"/>
    <w:rsid w:val="1D9B6F70"/>
    <w:rsid w:val="21C541B9"/>
    <w:rsid w:val="224F01BF"/>
    <w:rsid w:val="22755052"/>
    <w:rsid w:val="40120A7D"/>
    <w:rsid w:val="53983BB7"/>
    <w:rsid w:val="5E774F1B"/>
    <w:rsid w:val="7920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79C582"/>
  <w15:docId w15:val="{2350C73E-7F0E-4470-89E1-E4BC976B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6">
    <w:name w:val="Title"/>
    <w:basedOn w:val="a"/>
    <w:next w:val="a"/>
    <w:link w:val="a7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Revision"/>
    <w:hidden/>
    <w:uiPriority w:val="99"/>
    <w:unhideWhenUsed/>
    <w:rsid w:val="00785411"/>
    <w:rPr>
      <w:kern w:val="2"/>
      <w:sz w:val="22"/>
      <w:szCs w:val="24"/>
      <w14:ligatures w14:val="standardContextual"/>
    </w:rPr>
  </w:style>
  <w:style w:type="paragraph" w:styleId="ae">
    <w:name w:val="header"/>
    <w:basedOn w:val="a"/>
    <w:link w:val="af"/>
    <w:uiPriority w:val="99"/>
    <w:unhideWhenUsed/>
    <w:rsid w:val="007854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85411"/>
    <w:rPr>
      <w:kern w:val="2"/>
      <w:sz w:val="18"/>
      <w:szCs w:val="18"/>
      <w14:ligatures w14:val="standardContextual"/>
    </w:rPr>
  </w:style>
  <w:style w:type="paragraph" w:styleId="af0">
    <w:name w:val="footer"/>
    <w:basedOn w:val="a"/>
    <w:link w:val="af1"/>
    <w:uiPriority w:val="99"/>
    <w:unhideWhenUsed/>
    <w:rsid w:val="0078541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85411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TotalTime>2</TotalTime>
  <Pages>2</Pages>
  <Words>482</Words>
  <Characters>511</Characters>
  <Application>Microsoft Office Word</Application>
  <DocSecurity>0</DocSecurity>
  <Lines>36</Lines>
  <Paragraphs>47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rongwu cma</dc:creator>
  <cp:lastModifiedBy>yuting peng</cp:lastModifiedBy>
  <cp:revision>4</cp:revision>
  <dcterms:created xsi:type="dcterms:W3CDTF">2026-06-18T08:04:00Z</dcterms:created>
  <dcterms:modified xsi:type="dcterms:W3CDTF">2026-06-18T08:06:00Z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A2D2A9F358E845EC87F4C640537B7CFE_13</vt:lpwstr>
  </property>
  <property fmtid="{D5CDD505-2E9C-101B-9397-08002B2CF9AE}" pid="4" name="KSOTemplateDocerSaveRecord">
    <vt:lpwstr>eyJoZGlkIjoiY2M5Y2I5ZjgzMmUyNmVkZGVkMTNkNDNjYzc5YTQ3M2IiLCJ1c2VySWQiOiIyOTc4Nzc4MjkifQ==</vt:lpwstr>
  </property>
</Properties>
</file>